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A0A262" w14:textId="77777777" w:rsidR="001D4F26" w:rsidRDefault="001D4F26" w:rsidP="007754A3">
      <w:pPr>
        <w:pStyle w:val="a8"/>
        <w:spacing w:line="360" w:lineRule="auto"/>
        <w:ind w:right="-1"/>
      </w:pPr>
      <w:bookmarkStart w:id="0" w:name="_Toc381092844"/>
      <w:r>
        <w:t>SECTION 4 - THE SITE AND ITS COMPONENTS</w:t>
      </w:r>
      <w:bookmarkEnd w:id="0"/>
    </w:p>
    <w:p w14:paraId="32827008" w14:textId="77777777" w:rsidR="001D4F26" w:rsidRPr="00982F49" w:rsidRDefault="001D4F26">
      <w:pPr>
        <w:pStyle w:val="a8"/>
        <w:spacing w:line="360" w:lineRule="auto"/>
      </w:pPr>
    </w:p>
    <w:p w14:paraId="5110A1FF" w14:textId="77777777" w:rsidR="001D4F26" w:rsidRPr="00982F49" w:rsidRDefault="001D4F26">
      <w:pPr>
        <w:pStyle w:val="a8"/>
        <w:spacing w:line="360" w:lineRule="auto"/>
        <w:rPr>
          <w:b w:val="0"/>
          <w:bCs w:val="0"/>
        </w:rPr>
      </w:pPr>
      <w:r w:rsidRPr="00982F49">
        <w:rPr>
          <w:b w:val="0"/>
          <w:bCs w:val="0"/>
        </w:rPr>
        <w:t>CONTENTS</w:t>
      </w:r>
    </w:p>
    <w:p w14:paraId="06238B3B" w14:textId="77777777" w:rsidR="00FB779C" w:rsidRPr="006C7E84" w:rsidRDefault="00FB779C">
      <w:pPr>
        <w:pStyle w:val="TAC1"/>
        <w:tabs>
          <w:tab w:val="clear" w:pos="9356"/>
          <w:tab w:val="right" w:leader="dot" w:pos="9639"/>
        </w:tabs>
        <w:spacing w:line="360" w:lineRule="auto"/>
        <w:rPr>
          <w:szCs w:val="24"/>
          <w:rtl/>
        </w:rPr>
      </w:pPr>
    </w:p>
    <w:p w14:paraId="1CA116E0" w14:textId="24DCD8F4" w:rsidR="001D4F26" w:rsidRPr="006C7E84" w:rsidRDefault="001D4F26">
      <w:pPr>
        <w:pStyle w:val="TAC1"/>
        <w:tabs>
          <w:tab w:val="clear" w:pos="9356"/>
          <w:tab w:val="right" w:leader="dot" w:pos="9639"/>
        </w:tabs>
        <w:spacing w:line="360" w:lineRule="auto"/>
        <w:rPr>
          <w:szCs w:val="24"/>
        </w:rPr>
      </w:pPr>
      <w:r w:rsidRPr="006C7E84">
        <w:rPr>
          <w:szCs w:val="24"/>
        </w:rPr>
        <w:t>1.</w:t>
      </w:r>
      <w:r w:rsidRPr="006C7E84">
        <w:rPr>
          <w:szCs w:val="24"/>
        </w:rPr>
        <w:tab/>
        <w:t>General</w:t>
      </w:r>
      <w:r w:rsidRPr="006C7E84">
        <w:rPr>
          <w:szCs w:val="24"/>
        </w:rPr>
        <w:tab/>
      </w:r>
    </w:p>
    <w:p w14:paraId="6AF74AF1" w14:textId="477BDD89" w:rsidR="001D4F26" w:rsidRPr="006C7E84" w:rsidRDefault="001D4F26">
      <w:pPr>
        <w:pStyle w:val="TAC1"/>
        <w:tabs>
          <w:tab w:val="clear" w:pos="9356"/>
          <w:tab w:val="right" w:leader="dot" w:pos="9639"/>
        </w:tabs>
        <w:spacing w:line="360" w:lineRule="auto"/>
        <w:rPr>
          <w:szCs w:val="24"/>
        </w:rPr>
      </w:pPr>
      <w:r w:rsidRPr="006C7E84">
        <w:rPr>
          <w:szCs w:val="24"/>
        </w:rPr>
        <w:t>2.</w:t>
      </w:r>
      <w:r w:rsidRPr="006C7E84">
        <w:rPr>
          <w:szCs w:val="24"/>
        </w:rPr>
        <w:tab/>
        <w:t>Site entry and exit</w:t>
      </w:r>
      <w:r w:rsidRPr="006C7E84">
        <w:rPr>
          <w:szCs w:val="24"/>
        </w:rPr>
        <w:tab/>
      </w:r>
    </w:p>
    <w:p w14:paraId="2C02E8E7" w14:textId="75EEA2E3" w:rsidR="001D4F26" w:rsidRPr="006C7E84" w:rsidRDefault="001D4F26" w:rsidP="00777ECE">
      <w:pPr>
        <w:pStyle w:val="TAC1"/>
        <w:tabs>
          <w:tab w:val="clear" w:pos="9356"/>
          <w:tab w:val="right" w:leader="dot" w:pos="9639"/>
        </w:tabs>
        <w:spacing w:line="360" w:lineRule="auto"/>
        <w:rPr>
          <w:szCs w:val="24"/>
        </w:rPr>
      </w:pPr>
      <w:r w:rsidRPr="006C7E84">
        <w:rPr>
          <w:szCs w:val="24"/>
        </w:rPr>
        <w:t>3.</w:t>
      </w:r>
      <w:r w:rsidRPr="006C7E84">
        <w:rPr>
          <w:szCs w:val="24"/>
        </w:rPr>
        <w:tab/>
        <w:t>Check-in cabins</w:t>
      </w:r>
      <w:r w:rsidR="0023753B" w:rsidRPr="006C7E84">
        <w:rPr>
          <w:szCs w:val="24"/>
        </w:rPr>
        <w:t xml:space="preserve"> (CI)</w:t>
      </w:r>
      <w:r w:rsidRPr="006C7E84">
        <w:rPr>
          <w:szCs w:val="24"/>
        </w:rPr>
        <w:tab/>
      </w:r>
    </w:p>
    <w:p w14:paraId="06ADA862" w14:textId="5EEBE1AA" w:rsidR="001D4F26" w:rsidRPr="006C7E84" w:rsidRDefault="001D4F26">
      <w:pPr>
        <w:pStyle w:val="TAC1"/>
        <w:tabs>
          <w:tab w:val="clear" w:pos="9356"/>
          <w:tab w:val="right" w:leader="dot" w:pos="9639"/>
        </w:tabs>
        <w:spacing w:line="360" w:lineRule="auto"/>
        <w:rPr>
          <w:szCs w:val="24"/>
        </w:rPr>
      </w:pPr>
      <w:r w:rsidRPr="006C7E84">
        <w:rPr>
          <w:szCs w:val="24"/>
        </w:rPr>
        <w:t>4.</w:t>
      </w:r>
      <w:r w:rsidRPr="006C7E84">
        <w:rPr>
          <w:szCs w:val="24"/>
        </w:rPr>
        <w:tab/>
        <w:t>Parking lots</w:t>
      </w:r>
      <w:r w:rsidRPr="006C7E84">
        <w:rPr>
          <w:szCs w:val="24"/>
        </w:rPr>
        <w:tab/>
      </w:r>
    </w:p>
    <w:p w14:paraId="4F216F7F" w14:textId="1A3D12B3" w:rsidR="001D4F26" w:rsidRPr="006C7E84" w:rsidRDefault="00BA018E" w:rsidP="00AA404A">
      <w:pPr>
        <w:pStyle w:val="TAC1"/>
        <w:tabs>
          <w:tab w:val="clear" w:pos="9356"/>
          <w:tab w:val="right" w:leader="dot" w:pos="9639"/>
        </w:tabs>
        <w:spacing w:line="360" w:lineRule="auto"/>
        <w:rPr>
          <w:szCs w:val="24"/>
        </w:rPr>
      </w:pPr>
      <w:r w:rsidRPr="006C7E84">
        <w:rPr>
          <w:szCs w:val="24"/>
        </w:rPr>
        <w:t>5.</w:t>
      </w:r>
      <w:r w:rsidRPr="006C7E84">
        <w:rPr>
          <w:szCs w:val="24"/>
        </w:rPr>
        <w:tab/>
        <w:t>Radiographic</w:t>
      </w:r>
      <w:r w:rsidR="001D4F26" w:rsidRPr="006C7E84">
        <w:rPr>
          <w:szCs w:val="24"/>
        </w:rPr>
        <w:t xml:space="preserve"> facility</w:t>
      </w:r>
      <w:r w:rsidR="00931552" w:rsidRPr="006C7E84">
        <w:rPr>
          <w:szCs w:val="24"/>
        </w:rPr>
        <w:t xml:space="preserve"> </w:t>
      </w:r>
      <w:r w:rsidR="001074D2" w:rsidRPr="006C7E84">
        <w:rPr>
          <w:szCs w:val="24"/>
        </w:rPr>
        <w:t>tunnel and support area</w:t>
      </w:r>
      <w:r w:rsidR="00931552" w:rsidRPr="006C7E84">
        <w:rPr>
          <w:szCs w:val="24"/>
        </w:rPr>
        <w:t xml:space="preserve"> </w:t>
      </w:r>
      <w:r w:rsidR="0023753B" w:rsidRPr="006C7E84">
        <w:rPr>
          <w:szCs w:val="24"/>
        </w:rPr>
        <w:t>(RA)</w:t>
      </w:r>
      <w:r w:rsidR="001D4F26" w:rsidRPr="006C7E84">
        <w:rPr>
          <w:szCs w:val="24"/>
        </w:rPr>
        <w:tab/>
      </w:r>
    </w:p>
    <w:p w14:paraId="50BF484E" w14:textId="34030BA2" w:rsidR="001D4F26" w:rsidRPr="006C7E84" w:rsidRDefault="001D4F26">
      <w:pPr>
        <w:pStyle w:val="TAC1"/>
        <w:tabs>
          <w:tab w:val="clear" w:pos="9356"/>
          <w:tab w:val="right" w:leader="dot" w:pos="9639"/>
        </w:tabs>
        <w:spacing w:line="360" w:lineRule="auto"/>
        <w:rPr>
          <w:szCs w:val="24"/>
        </w:rPr>
      </w:pPr>
      <w:r w:rsidRPr="006C7E84">
        <w:rPr>
          <w:szCs w:val="24"/>
        </w:rPr>
        <w:t>6.</w:t>
      </w:r>
      <w:r w:rsidRPr="006C7E84">
        <w:rPr>
          <w:szCs w:val="24"/>
        </w:rPr>
        <w:tab/>
        <w:t xml:space="preserve">Manual </w:t>
      </w:r>
      <w:r w:rsidR="00BA018E" w:rsidRPr="006C7E84">
        <w:rPr>
          <w:szCs w:val="24"/>
        </w:rPr>
        <w:t>examina</w:t>
      </w:r>
      <w:r w:rsidRPr="006C7E84">
        <w:rPr>
          <w:szCs w:val="24"/>
        </w:rPr>
        <w:t xml:space="preserve">tion site </w:t>
      </w:r>
      <w:r w:rsidR="00184CA4" w:rsidRPr="006C7E84">
        <w:rPr>
          <w:szCs w:val="24"/>
        </w:rPr>
        <w:t xml:space="preserve">+ </w:t>
      </w:r>
      <w:r w:rsidR="00194116" w:rsidRPr="006C7E84">
        <w:rPr>
          <w:szCs w:val="24"/>
        </w:rPr>
        <w:t xml:space="preserve">Offices </w:t>
      </w:r>
      <w:r w:rsidR="00184CA4" w:rsidRPr="006C7E84">
        <w:rPr>
          <w:szCs w:val="24"/>
        </w:rPr>
        <w:t xml:space="preserve">+ </w:t>
      </w:r>
      <w:proofErr w:type="gramStart"/>
      <w:r w:rsidR="00184CA4" w:rsidRPr="006C7E84">
        <w:rPr>
          <w:szCs w:val="24"/>
        </w:rPr>
        <w:t>Lab.</w:t>
      </w:r>
      <w:r w:rsidR="00194116" w:rsidRPr="006C7E84">
        <w:rPr>
          <w:szCs w:val="24"/>
        </w:rPr>
        <w:t>(</w:t>
      </w:r>
      <w:proofErr w:type="gramEnd"/>
      <w:r w:rsidR="0023753B" w:rsidRPr="006C7E84">
        <w:rPr>
          <w:szCs w:val="24"/>
        </w:rPr>
        <w:t>MO</w:t>
      </w:r>
      <w:r w:rsidR="00194116" w:rsidRPr="006C7E84">
        <w:rPr>
          <w:szCs w:val="24"/>
        </w:rPr>
        <w:t>)</w:t>
      </w:r>
      <w:r w:rsidRPr="006C7E84">
        <w:rPr>
          <w:szCs w:val="24"/>
        </w:rPr>
        <w:tab/>
      </w:r>
    </w:p>
    <w:p w14:paraId="5545CB20" w14:textId="73E21EF0" w:rsidR="001D4F26" w:rsidRPr="006C7E84" w:rsidRDefault="002850BD">
      <w:pPr>
        <w:pStyle w:val="TAC1"/>
        <w:tabs>
          <w:tab w:val="clear" w:pos="9356"/>
          <w:tab w:val="right" w:leader="dot" w:pos="9639"/>
        </w:tabs>
        <w:spacing w:line="360" w:lineRule="auto"/>
        <w:rPr>
          <w:szCs w:val="24"/>
        </w:rPr>
      </w:pPr>
      <w:r w:rsidRPr="006C7E84">
        <w:rPr>
          <w:szCs w:val="24"/>
        </w:rPr>
        <w:t>9</w:t>
      </w:r>
      <w:r w:rsidR="00F575B0" w:rsidRPr="006C7E84">
        <w:rPr>
          <w:szCs w:val="24"/>
        </w:rPr>
        <w:t xml:space="preserve">.        </w:t>
      </w:r>
      <w:r w:rsidR="001D4F26" w:rsidRPr="006C7E84">
        <w:rPr>
          <w:szCs w:val="24"/>
        </w:rPr>
        <w:t xml:space="preserve">Exit </w:t>
      </w:r>
      <w:r w:rsidR="00EE4A69" w:rsidRPr="006C7E84">
        <w:rPr>
          <w:szCs w:val="24"/>
        </w:rPr>
        <w:t>/ Check out cabins</w:t>
      </w:r>
      <w:r w:rsidR="00184CA4" w:rsidRPr="006C7E84">
        <w:rPr>
          <w:szCs w:val="24"/>
        </w:rPr>
        <w:t xml:space="preserve"> (CO)</w:t>
      </w:r>
      <w:r w:rsidR="00620784" w:rsidRPr="006C7E84">
        <w:rPr>
          <w:szCs w:val="24"/>
        </w:rPr>
        <w:tab/>
      </w:r>
    </w:p>
    <w:p w14:paraId="718E6EF4" w14:textId="77777777" w:rsidR="001D4F26" w:rsidRPr="0030553D" w:rsidRDefault="001D4F26" w:rsidP="00821E41">
      <w:pPr>
        <w:pStyle w:val="TAC1"/>
        <w:tabs>
          <w:tab w:val="clear" w:pos="9356"/>
          <w:tab w:val="left" w:pos="7530"/>
        </w:tabs>
        <w:spacing w:line="360" w:lineRule="auto"/>
        <w:rPr>
          <w:strike/>
          <w:sz w:val="18"/>
          <w:szCs w:val="18"/>
        </w:rPr>
      </w:pPr>
    </w:p>
    <w:p w14:paraId="004368CD" w14:textId="77777777" w:rsidR="001D4F26" w:rsidRPr="00EE4A69" w:rsidRDefault="001D4F26" w:rsidP="007754A3">
      <w:pPr>
        <w:bidi w:val="0"/>
        <w:spacing w:line="360" w:lineRule="auto"/>
        <w:rPr>
          <w:rFonts w:ascii="Arial" w:hAnsi="Arial"/>
          <w:sz w:val="18"/>
          <w:szCs w:val="18"/>
        </w:rPr>
      </w:pPr>
    </w:p>
    <w:p w14:paraId="35183227" w14:textId="77777777" w:rsidR="001D4F26" w:rsidRPr="00EE4A69" w:rsidRDefault="001D4F26" w:rsidP="007754A3">
      <w:pPr>
        <w:bidi w:val="0"/>
        <w:spacing w:line="360" w:lineRule="auto"/>
        <w:rPr>
          <w:rFonts w:ascii="Arial" w:hAnsi="Arial"/>
          <w:sz w:val="18"/>
          <w:szCs w:val="18"/>
        </w:rPr>
      </w:pPr>
    </w:p>
    <w:p w14:paraId="7C48C60D" w14:textId="77777777" w:rsidR="001D4F26" w:rsidRPr="00EE4A69" w:rsidRDefault="001D4F26" w:rsidP="007754A3">
      <w:pPr>
        <w:bidi w:val="0"/>
        <w:spacing w:line="360" w:lineRule="auto"/>
        <w:rPr>
          <w:rFonts w:ascii="Arial" w:hAnsi="Arial"/>
          <w:sz w:val="18"/>
          <w:szCs w:val="18"/>
        </w:rPr>
      </w:pPr>
    </w:p>
    <w:p w14:paraId="0EE2DEAE" w14:textId="77777777" w:rsidR="001D4F26" w:rsidRPr="00EE4A69" w:rsidRDefault="001D4F26" w:rsidP="007754A3">
      <w:pPr>
        <w:bidi w:val="0"/>
        <w:spacing w:line="360" w:lineRule="auto"/>
        <w:rPr>
          <w:rFonts w:ascii="Arial" w:hAnsi="Arial"/>
          <w:sz w:val="18"/>
          <w:szCs w:val="18"/>
        </w:rPr>
      </w:pPr>
    </w:p>
    <w:p w14:paraId="308579BA" w14:textId="77777777" w:rsidR="001D4F26" w:rsidRPr="00EE4A69" w:rsidRDefault="001D4F26" w:rsidP="007754A3">
      <w:pPr>
        <w:bidi w:val="0"/>
        <w:spacing w:line="360" w:lineRule="auto"/>
        <w:rPr>
          <w:rFonts w:ascii="Arial" w:hAnsi="Arial"/>
          <w:sz w:val="18"/>
          <w:szCs w:val="18"/>
        </w:rPr>
      </w:pPr>
    </w:p>
    <w:p w14:paraId="0B9B971C" w14:textId="77777777" w:rsidR="001D4F26" w:rsidRPr="00EE4A69" w:rsidRDefault="001D4F26" w:rsidP="007754A3">
      <w:pPr>
        <w:bidi w:val="0"/>
        <w:spacing w:line="360" w:lineRule="auto"/>
        <w:rPr>
          <w:rFonts w:ascii="Arial" w:hAnsi="Arial"/>
          <w:sz w:val="18"/>
          <w:szCs w:val="18"/>
        </w:rPr>
      </w:pPr>
    </w:p>
    <w:p w14:paraId="6B00CC09" w14:textId="77777777" w:rsidR="001D4F26" w:rsidRPr="00EE4A69" w:rsidRDefault="001D4F26" w:rsidP="007754A3">
      <w:pPr>
        <w:bidi w:val="0"/>
        <w:spacing w:line="360" w:lineRule="auto"/>
        <w:rPr>
          <w:rFonts w:ascii="Arial" w:hAnsi="Arial"/>
          <w:sz w:val="18"/>
          <w:szCs w:val="18"/>
        </w:rPr>
      </w:pPr>
    </w:p>
    <w:p w14:paraId="18A05E52" w14:textId="77777777" w:rsidR="001D4F26" w:rsidRPr="00EE4A69" w:rsidRDefault="001D4F26" w:rsidP="007754A3">
      <w:pPr>
        <w:bidi w:val="0"/>
        <w:spacing w:line="360" w:lineRule="auto"/>
        <w:rPr>
          <w:rFonts w:ascii="Arial" w:hAnsi="Arial"/>
          <w:sz w:val="18"/>
          <w:szCs w:val="18"/>
        </w:rPr>
      </w:pPr>
    </w:p>
    <w:p w14:paraId="5B4F3CBD" w14:textId="77777777" w:rsidR="001D4F26" w:rsidRPr="00EE4A69" w:rsidRDefault="001D4F26" w:rsidP="007754A3">
      <w:pPr>
        <w:bidi w:val="0"/>
        <w:spacing w:line="360" w:lineRule="auto"/>
        <w:rPr>
          <w:rFonts w:ascii="Arial" w:hAnsi="Arial"/>
          <w:sz w:val="18"/>
          <w:szCs w:val="18"/>
        </w:rPr>
      </w:pPr>
    </w:p>
    <w:p w14:paraId="09DA0D68" w14:textId="77777777" w:rsidR="001D4F26" w:rsidRPr="00EE4A69" w:rsidRDefault="001D4F26" w:rsidP="007754A3">
      <w:pPr>
        <w:bidi w:val="0"/>
        <w:spacing w:line="360" w:lineRule="auto"/>
        <w:rPr>
          <w:rFonts w:ascii="Arial" w:hAnsi="Arial"/>
          <w:sz w:val="18"/>
          <w:szCs w:val="18"/>
        </w:rPr>
      </w:pPr>
    </w:p>
    <w:p w14:paraId="0D411418" w14:textId="77777777" w:rsidR="001D4F26" w:rsidRPr="00EE4A69" w:rsidRDefault="001D4F26" w:rsidP="007754A3">
      <w:pPr>
        <w:bidi w:val="0"/>
        <w:spacing w:line="360" w:lineRule="auto"/>
        <w:rPr>
          <w:rFonts w:ascii="Arial" w:hAnsi="Arial"/>
          <w:sz w:val="18"/>
          <w:szCs w:val="18"/>
        </w:rPr>
      </w:pPr>
    </w:p>
    <w:p w14:paraId="14AC90DF" w14:textId="77777777" w:rsidR="001D4F26" w:rsidRPr="00EE4A69" w:rsidRDefault="001D4F26" w:rsidP="007754A3">
      <w:pPr>
        <w:bidi w:val="0"/>
        <w:spacing w:line="360" w:lineRule="auto"/>
        <w:rPr>
          <w:rFonts w:ascii="Arial" w:hAnsi="Arial"/>
          <w:sz w:val="18"/>
          <w:szCs w:val="18"/>
        </w:rPr>
      </w:pPr>
    </w:p>
    <w:p w14:paraId="3B3E7EAC" w14:textId="77777777" w:rsidR="001D4F26" w:rsidRPr="00EE4A69" w:rsidRDefault="001D4F26" w:rsidP="007754A3">
      <w:pPr>
        <w:bidi w:val="0"/>
        <w:spacing w:line="360" w:lineRule="auto"/>
        <w:rPr>
          <w:rFonts w:ascii="Arial" w:hAnsi="Arial"/>
          <w:sz w:val="18"/>
          <w:szCs w:val="18"/>
        </w:rPr>
      </w:pPr>
    </w:p>
    <w:p w14:paraId="678E6725" w14:textId="77777777" w:rsidR="001D4F26" w:rsidRPr="00EE4A69" w:rsidRDefault="001D4F26" w:rsidP="007754A3">
      <w:pPr>
        <w:bidi w:val="0"/>
        <w:spacing w:line="360" w:lineRule="auto"/>
        <w:rPr>
          <w:rFonts w:ascii="Arial" w:hAnsi="Arial"/>
          <w:sz w:val="18"/>
          <w:szCs w:val="18"/>
        </w:rPr>
      </w:pPr>
    </w:p>
    <w:p w14:paraId="5D17EE66" w14:textId="77777777" w:rsidR="001D4F26" w:rsidRPr="00EE4A69" w:rsidRDefault="001D4F26" w:rsidP="007754A3">
      <w:pPr>
        <w:bidi w:val="0"/>
        <w:spacing w:line="360" w:lineRule="auto"/>
        <w:rPr>
          <w:rFonts w:ascii="Arial" w:hAnsi="Arial"/>
          <w:sz w:val="18"/>
          <w:szCs w:val="18"/>
        </w:rPr>
      </w:pPr>
    </w:p>
    <w:p w14:paraId="7A21B7D6" w14:textId="77777777" w:rsidR="001D4F26" w:rsidRPr="00EE4A69" w:rsidRDefault="001D4F26" w:rsidP="007754A3">
      <w:pPr>
        <w:bidi w:val="0"/>
        <w:spacing w:line="360" w:lineRule="auto"/>
        <w:rPr>
          <w:rFonts w:ascii="Arial" w:hAnsi="Arial"/>
          <w:sz w:val="18"/>
          <w:szCs w:val="18"/>
        </w:rPr>
      </w:pPr>
    </w:p>
    <w:p w14:paraId="7A968573" w14:textId="77777777" w:rsidR="001D4F26" w:rsidRPr="00EE4A69" w:rsidRDefault="001D4F26" w:rsidP="007754A3">
      <w:pPr>
        <w:bidi w:val="0"/>
        <w:spacing w:line="360" w:lineRule="auto"/>
        <w:rPr>
          <w:rFonts w:ascii="Arial" w:hAnsi="Arial"/>
          <w:sz w:val="18"/>
          <w:szCs w:val="18"/>
        </w:rPr>
      </w:pPr>
    </w:p>
    <w:p w14:paraId="7B8A7E97" w14:textId="77777777" w:rsidR="001D4F26" w:rsidRPr="00EE4A69" w:rsidRDefault="001D4F26" w:rsidP="007754A3">
      <w:pPr>
        <w:bidi w:val="0"/>
        <w:spacing w:line="360" w:lineRule="auto"/>
        <w:rPr>
          <w:rFonts w:ascii="Arial" w:hAnsi="Arial"/>
          <w:sz w:val="18"/>
          <w:szCs w:val="18"/>
        </w:rPr>
      </w:pPr>
    </w:p>
    <w:p w14:paraId="0B2763C4" w14:textId="77777777" w:rsidR="001D4F26" w:rsidRPr="00EE4A69" w:rsidRDefault="001D4F26" w:rsidP="007754A3">
      <w:pPr>
        <w:bidi w:val="0"/>
        <w:spacing w:line="360" w:lineRule="auto"/>
        <w:rPr>
          <w:rFonts w:ascii="Arial" w:hAnsi="Arial"/>
          <w:sz w:val="18"/>
          <w:szCs w:val="18"/>
        </w:rPr>
      </w:pPr>
    </w:p>
    <w:p w14:paraId="012B01E4" w14:textId="77777777" w:rsidR="001D4F26" w:rsidRPr="00EE4A69" w:rsidRDefault="001D4F26" w:rsidP="007754A3">
      <w:pPr>
        <w:bidi w:val="0"/>
        <w:spacing w:line="360" w:lineRule="auto"/>
        <w:rPr>
          <w:rFonts w:ascii="Arial" w:hAnsi="Arial"/>
          <w:sz w:val="18"/>
          <w:szCs w:val="18"/>
        </w:rPr>
      </w:pPr>
    </w:p>
    <w:p w14:paraId="69F43755" w14:textId="77777777" w:rsidR="001D4F26" w:rsidRPr="00EE4A69" w:rsidRDefault="001D4F26" w:rsidP="007754A3">
      <w:pPr>
        <w:bidi w:val="0"/>
        <w:spacing w:line="360" w:lineRule="auto"/>
        <w:rPr>
          <w:rFonts w:ascii="Arial" w:hAnsi="Arial"/>
          <w:sz w:val="18"/>
          <w:szCs w:val="18"/>
        </w:rPr>
      </w:pPr>
    </w:p>
    <w:p w14:paraId="58FB97DD" w14:textId="77777777" w:rsidR="001D4F26" w:rsidRPr="00EE4A69" w:rsidRDefault="001D4F26" w:rsidP="007754A3">
      <w:pPr>
        <w:bidi w:val="0"/>
        <w:spacing w:line="360" w:lineRule="auto"/>
        <w:rPr>
          <w:rFonts w:ascii="Arial" w:hAnsi="Arial"/>
          <w:sz w:val="18"/>
          <w:szCs w:val="18"/>
        </w:rPr>
      </w:pPr>
    </w:p>
    <w:p w14:paraId="46FDD260" w14:textId="77777777" w:rsidR="001D4F26" w:rsidRDefault="001D4F26" w:rsidP="007754A3">
      <w:pPr>
        <w:bidi w:val="0"/>
        <w:spacing w:line="360" w:lineRule="auto"/>
        <w:rPr>
          <w:rFonts w:ascii="Arial" w:hAnsi="Arial"/>
          <w:sz w:val="18"/>
          <w:szCs w:val="18"/>
        </w:rPr>
      </w:pPr>
    </w:p>
    <w:p w14:paraId="127C8598" w14:textId="77777777" w:rsidR="00821E41" w:rsidRDefault="00821E41" w:rsidP="00821E41">
      <w:pPr>
        <w:bidi w:val="0"/>
        <w:spacing w:line="360" w:lineRule="auto"/>
        <w:rPr>
          <w:rFonts w:ascii="Arial" w:hAnsi="Arial"/>
          <w:sz w:val="18"/>
          <w:szCs w:val="18"/>
        </w:rPr>
      </w:pPr>
    </w:p>
    <w:p w14:paraId="4E1DCE17" w14:textId="77777777" w:rsidR="00821E41" w:rsidRDefault="00821E41" w:rsidP="00821E41">
      <w:pPr>
        <w:bidi w:val="0"/>
        <w:spacing w:line="360" w:lineRule="auto"/>
        <w:rPr>
          <w:rFonts w:ascii="Arial" w:hAnsi="Arial"/>
          <w:sz w:val="18"/>
          <w:szCs w:val="18"/>
        </w:rPr>
      </w:pPr>
    </w:p>
    <w:p w14:paraId="68783932" w14:textId="77777777" w:rsidR="00821E41" w:rsidRPr="00EE4A69" w:rsidRDefault="00821E41" w:rsidP="00821E41">
      <w:pPr>
        <w:bidi w:val="0"/>
        <w:spacing w:line="360" w:lineRule="auto"/>
        <w:rPr>
          <w:rFonts w:ascii="Arial" w:hAnsi="Arial"/>
          <w:sz w:val="18"/>
          <w:szCs w:val="18"/>
        </w:rPr>
      </w:pPr>
    </w:p>
    <w:p w14:paraId="67372221" w14:textId="77777777" w:rsidR="001D4F26" w:rsidRDefault="001D4F26" w:rsidP="007754A3">
      <w:pPr>
        <w:pStyle w:val="1"/>
        <w:bidi w:val="0"/>
        <w:spacing w:line="360" w:lineRule="auto"/>
      </w:pPr>
      <w:bookmarkStart w:id="1" w:name="_Toc381092845"/>
      <w:r>
        <w:t>General</w:t>
      </w:r>
      <w:bookmarkEnd w:id="1"/>
    </w:p>
    <w:p w14:paraId="49254C91" w14:textId="77777777" w:rsidR="0094278A" w:rsidRDefault="0094278A" w:rsidP="0030553D">
      <w:pPr>
        <w:pStyle w:val="10"/>
        <w:bidi w:val="0"/>
        <w:spacing w:line="360" w:lineRule="auto"/>
        <w:jc w:val="left"/>
      </w:pPr>
      <w:r>
        <w:t>Upon completion, the customs inspection facility site will comprise an area of approx.</w:t>
      </w:r>
      <w:r w:rsidR="00464909">
        <w:rPr>
          <w:rFonts w:hint="cs"/>
          <w:rtl/>
        </w:rPr>
        <w:t>2</w:t>
      </w:r>
      <w:r w:rsidR="0085534D">
        <w:rPr>
          <w:rFonts w:hint="cs"/>
          <w:rtl/>
        </w:rPr>
        <w:t>7</w:t>
      </w:r>
      <w:r w:rsidR="00464909">
        <w:rPr>
          <w:rFonts w:hint="cs"/>
          <w:rtl/>
        </w:rPr>
        <w:t>,000</w:t>
      </w:r>
      <w:r w:rsidR="00464909" w:rsidRPr="00464909">
        <w:t xml:space="preserve"> </w:t>
      </w:r>
      <w:r w:rsidR="00464909" w:rsidRPr="00963ECE">
        <w:t>m</w:t>
      </w:r>
      <w:r w:rsidR="00464909" w:rsidRPr="00963ECE">
        <w:rPr>
          <w:vertAlign w:val="superscript"/>
        </w:rPr>
        <w:t>2</w:t>
      </w:r>
      <w:r w:rsidR="00464909" w:rsidRPr="007754A3">
        <w:t>.</w:t>
      </w:r>
      <w:r w:rsidR="00464909">
        <w:t xml:space="preserve"> (exact size </w:t>
      </w:r>
      <w:proofErr w:type="gramStart"/>
      <w:r w:rsidR="00464909">
        <w:t>see</w:t>
      </w:r>
      <w:proofErr w:type="gramEnd"/>
      <w:r w:rsidR="00464909">
        <w:t xml:space="preserve"> attached plan).</w:t>
      </w:r>
    </w:p>
    <w:p w14:paraId="36F724D4" w14:textId="77777777" w:rsidR="0094278A" w:rsidRDefault="0094278A" w:rsidP="0030553D">
      <w:pPr>
        <w:pStyle w:val="10"/>
        <w:bidi w:val="0"/>
        <w:spacing w:line="360" w:lineRule="auto"/>
        <w:jc w:val="left"/>
      </w:pPr>
      <w:r w:rsidRPr="00947ADE">
        <w:t xml:space="preserve">The </w:t>
      </w:r>
      <w:r w:rsidR="00CA7D22">
        <w:t xml:space="preserve">facility includes </w:t>
      </w:r>
      <w:r w:rsidR="00947ADE" w:rsidRPr="00947ADE">
        <w:t>Site Command and Control components</w:t>
      </w:r>
      <w:r w:rsidR="00947ADE">
        <w:t xml:space="preserve">, </w:t>
      </w:r>
      <w:r w:rsidR="00947ADE" w:rsidRPr="00947ADE">
        <w:t>Radiography facilities</w:t>
      </w:r>
      <w:r w:rsidR="0030553D">
        <w:t>, Manual inspection facility</w:t>
      </w:r>
      <w:r w:rsidR="00947ADE">
        <w:t xml:space="preserve">. The new facility will comprise </w:t>
      </w:r>
      <w:r w:rsidR="0036408F">
        <w:t>functions</w:t>
      </w:r>
      <w:r w:rsidR="00947ADE">
        <w:t xml:space="preserve"> as follows.</w:t>
      </w:r>
    </w:p>
    <w:p w14:paraId="424C9DCD" w14:textId="77777777" w:rsidR="008312D1" w:rsidRDefault="00947ADE" w:rsidP="0030553D">
      <w:pPr>
        <w:pStyle w:val="10"/>
        <w:shd w:val="clear" w:color="auto" w:fill="FFFFFF" w:themeFill="background1"/>
        <w:bidi w:val="0"/>
        <w:spacing w:line="360" w:lineRule="auto"/>
        <w:jc w:val="left"/>
      </w:pPr>
      <w:r>
        <w:t>Along with the construction of the new site, the project will include entrances and</w:t>
      </w:r>
      <w:r w:rsidR="0030553D">
        <w:t xml:space="preserve"> exists in accordance with a</w:t>
      </w:r>
      <w:r>
        <w:t xml:space="preserve"> circulation scheme, road connections, </w:t>
      </w:r>
      <w:r w:rsidR="0036408F">
        <w:t>peripheral</w:t>
      </w:r>
      <w:r w:rsidR="00B31AF5">
        <w:t xml:space="preserve"> roads and perimeter</w:t>
      </w:r>
      <w:r w:rsidR="00B31AF5" w:rsidRPr="0030553D">
        <w:t xml:space="preserve">, </w:t>
      </w:r>
      <w:r w:rsidR="008B6AC2" w:rsidRPr="0030553D">
        <w:t xml:space="preserve">one integral control system (security, control cameras, LPR, SDSM, etc.), including </w:t>
      </w:r>
      <w:r w:rsidR="008B6AC2" w:rsidRPr="0030553D">
        <w:rPr>
          <w:b/>
          <w:bCs/>
        </w:rPr>
        <w:t>one</w:t>
      </w:r>
      <w:r w:rsidR="008B6AC2" w:rsidRPr="0030553D">
        <w:t xml:space="preserve"> control room of the entire site.</w:t>
      </w:r>
    </w:p>
    <w:p w14:paraId="104E9193" w14:textId="77777777" w:rsidR="008312D1" w:rsidRDefault="008312D1" w:rsidP="007754A3">
      <w:pPr>
        <w:pStyle w:val="10"/>
        <w:bidi w:val="0"/>
        <w:spacing w:line="360" w:lineRule="auto"/>
        <w:jc w:val="left"/>
      </w:pPr>
    </w:p>
    <w:p w14:paraId="31336E8C" w14:textId="77777777" w:rsidR="001D4F26" w:rsidRDefault="00801A96" w:rsidP="007754A3">
      <w:pPr>
        <w:pStyle w:val="10"/>
        <w:bidi w:val="0"/>
        <w:spacing w:line="360" w:lineRule="auto"/>
        <w:jc w:val="left"/>
      </w:pPr>
      <w:r>
        <w:t>The site for Customs</w:t>
      </w:r>
      <w:r w:rsidR="001D4F26">
        <w:t xml:space="preserve"> inspection facility </w:t>
      </w:r>
      <w:r w:rsidR="004919FE">
        <w:t>shall</w:t>
      </w:r>
      <w:r w:rsidR="001D4F26">
        <w:t xml:space="preserve"> be designed as a comprehensive unit comprising of the following main functions:</w:t>
      </w:r>
    </w:p>
    <w:p w14:paraId="1D24C8E7" w14:textId="77777777" w:rsidR="000229E0" w:rsidRDefault="00464909" w:rsidP="00777ECE">
      <w:pPr>
        <w:pStyle w:val="10"/>
        <w:numPr>
          <w:ilvl w:val="0"/>
          <w:numId w:val="67"/>
        </w:numPr>
        <w:bidi w:val="0"/>
        <w:spacing w:line="360" w:lineRule="auto"/>
        <w:jc w:val="left"/>
      </w:pPr>
      <w:r>
        <w:t>Check in and check out cabins</w:t>
      </w:r>
      <w:r w:rsidR="0085534D">
        <w:t xml:space="preserve"> (</w:t>
      </w:r>
      <w:r w:rsidR="0085534D" w:rsidRPr="0085534D">
        <w:rPr>
          <w:b/>
          <w:bCs/>
        </w:rPr>
        <w:t>CI+CO+CI/CO</w:t>
      </w:r>
      <w:r w:rsidR="0085534D">
        <w:t>)</w:t>
      </w:r>
    </w:p>
    <w:p w14:paraId="273C09CE" w14:textId="77777777" w:rsidR="000229E0" w:rsidRDefault="000229E0" w:rsidP="00777ECE">
      <w:pPr>
        <w:pStyle w:val="10"/>
        <w:numPr>
          <w:ilvl w:val="0"/>
          <w:numId w:val="67"/>
        </w:numPr>
        <w:bidi w:val="0"/>
        <w:spacing w:line="360" w:lineRule="auto"/>
        <w:jc w:val="left"/>
      </w:pPr>
      <w:r>
        <w:t xml:space="preserve">Radiography </w:t>
      </w:r>
      <w:r w:rsidR="00F76F62">
        <w:t>facilities</w:t>
      </w:r>
      <w:r w:rsidR="00695555">
        <w:t xml:space="preserve"> including tunnel and support area</w:t>
      </w:r>
      <w:r w:rsidR="00F76F62">
        <w:t xml:space="preserve"> </w:t>
      </w:r>
      <w:r>
        <w:t>(</w:t>
      </w:r>
      <w:r w:rsidRPr="003C735C">
        <w:rPr>
          <w:b/>
          <w:bCs/>
        </w:rPr>
        <w:t>R</w:t>
      </w:r>
      <w:r w:rsidR="009E4F83">
        <w:rPr>
          <w:b/>
          <w:bCs/>
        </w:rPr>
        <w:t>A</w:t>
      </w:r>
      <w:r>
        <w:t>)</w:t>
      </w:r>
    </w:p>
    <w:p w14:paraId="4550ED0A" w14:textId="77777777" w:rsidR="000229E0" w:rsidRDefault="000229E0" w:rsidP="007754A3">
      <w:pPr>
        <w:pStyle w:val="10"/>
        <w:numPr>
          <w:ilvl w:val="0"/>
          <w:numId w:val="67"/>
        </w:numPr>
        <w:bidi w:val="0"/>
        <w:spacing w:line="360" w:lineRule="auto"/>
        <w:jc w:val="left"/>
      </w:pPr>
      <w:r>
        <w:t>Manual inspection facility</w:t>
      </w:r>
      <w:r w:rsidR="0036408F">
        <w:t xml:space="preserve"> including offices area</w:t>
      </w:r>
      <w:r w:rsidR="00695555">
        <w:t>+ lab</w:t>
      </w:r>
      <w:r>
        <w:t xml:space="preserve"> (</w:t>
      </w:r>
      <w:r w:rsidR="00464909">
        <w:rPr>
          <w:b/>
          <w:bCs/>
        </w:rPr>
        <w:t>M+</w:t>
      </w:r>
      <w:r w:rsidRPr="003C735C">
        <w:rPr>
          <w:b/>
          <w:bCs/>
        </w:rPr>
        <w:t>M</w:t>
      </w:r>
      <w:r w:rsidR="009E4F83">
        <w:rPr>
          <w:b/>
          <w:bCs/>
        </w:rPr>
        <w:t>O</w:t>
      </w:r>
      <w:r>
        <w:t>)</w:t>
      </w:r>
    </w:p>
    <w:p w14:paraId="4CA2843B" w14:textId="77777777" w:rsidR="0085534D" w:rsidRDefault="0085534D" w:rsidP="0085534D">
      <w:pPr>
        <w:pStyle w:val="10"/>
        <w:numPr>
          <w:ilvl w:val="0"/>
          <w:numId w:val="67"/>
        </w:numPr>
        <w:bidi w:val="0"/>
        <w:spacing w:line="360" w:lineRule="auto"/>
        <w:jc w:val="left"/>
      </w:pPr>
      <w:r>
        <w:t>Sewage pumping station (</w:t>
      </w:r>
      <w:r>
        <w:rPr>
          <w:b/>
          <w:bCs/>
        </w:rPr>
        <w:t>S)</w:t>
      </w:r>
    </w:p>
    <w:p w14:paraId="11B79EFB" w14:textId="77777777" w:rsidR="000229E0" w:rsidRDefault="000229E0" w:rsidP="007754A3">
      <w:pPr>
        <w:pStyle w:val="10"/>
        <w:numPr>
          <w:ilvl w:val="0"/>
          <w:numId w:val="67"/>
        </w:numPr>
        <w:bidi w:val="0"/>
        <w:spacing w:line="360" w:lineRule="auto"/>
        <w:jc w:val="left"/>
      </w:pPr>
      <w:r>
        <w:t xml:space="preserve">Site </w:t>
      </w:r>
      <w:r w:rsidR="00AE342E">
        <w:t xml:space="preserve">plot </w:t>
      </w:r>
      <w:r>
        <w:t>development</w:t>
      </w:r>
    </w:p>
    <w:p w14:paraId="4C5ACAF7" w14:textId="2800FCD2" w:rsidR="001D4F26" w:rsidRDefault="00002F1E" w:rsidP="007754A3">
      <w:pPr>
        <w:pStyle w:val="2"/>
        <w:spacing w:line="360" w:lineRule="auto"/>
      </w:pPr>
      <w:r>
        <w:t xml:space="preserve">Site </w:t>
      </w:r>
      <w:r w:rsidR="001D4F26">
        <w:t>Command and Control</w:t>
      </w:r>
      <w:r>
        <w:t xml:space="preserve"> components</w:t>
      </w:r>
      <w:r w:rsidR="007B4EC0">
        <w:t xml:space="preserve"> include</w:t>
      </w:r>
      <w:r w:rsidR="001D4F26">
        <w:t>:</w:t>
      </w:r>
    </w:p>
    <w:p w14:paraId="48EFBF7B" w14:textId="6D8458EC" w:rsidR="006C7E84" w:rsidRDefault="006C7E84" w:rsidP="006C7E84">
      <w:pPr>
        <w:pStyle w:val="2"/>
        <w:numPr>
          <w:ilvl w:val="0"/>
          <w:numId w:val="141"/>
        </w:numPr>
        <w:spacing w:line="360" w:lineRule="auto"/>
      </w:pPr>
      <w:r>
        <w:t>Tunnel.</w:t>
      </w:r>
    </w:p>
    <w:p w14:paraId="52294005" w14:textId="77777777" w:rsidR="009833ED" w:rsidRDefault="009833ED" w:rsidP="007754A3">
      <w:pPr>
        <w:pStyle w:val="10"/>
        <w:numPr>
          <w:ilvl w:val="0"/>
          <w:numId w:val="67"/>
        </w:numPr>
        <w:bidi w:val="0"/>
        <w:spacing w:line="360" w:lineRule="auto"/>
        <w:jc w:val="left"/>
      </w:pPr>
      <w:r>
        <w:t xml:space="preserve">Cabins and checkpoints at site's </w:t>
      </w:r>
      <w:r w:rsidR="001D4F26">
        <w:t xml:space="preserve">Entry/ Exit </w:t>
      </w:r>
    </w:p>
    <w:p w14:paraId="1389D4F0" w14:textId="77777777" w:rsidR="001D4F26" w:rsidRDefault="009833ED" w:rsidP="007754A3">
      <w:pPr>
        <w:pStyle w:val="10"/>
        <w:numPr>
          <w:ilvl w:val="0"/>
          <w:numId w:val="67"/>
        </w:numPr>
        <w:bidi w:val="0"/>
        <w:spacing w:line="360" w:lineRule="auto"/>
        <w:jc w:val="left"/>
      </w:pPr>
      <w:r>
        <w:t xml:space="preserve">Entry/ Exit </w:t>
      </w:r>
      <w:r w:rsidR="001D4F26">
        <w:t>of vehicles to / from the site</w:t>
      </w:r>
      <w:r w:rsidR="009E01CC">
        <w:t xml:space="preserve"> (roads, signs, </w:t>
      </w:r>
      <w:proofErr w:type="spellStart"/>
      <w:r w:rsidR="009E01CC">
        <w:t>etc</w:t>
      </w:r>
      <w:proofErr w:type="spellEnd"/>
      <w:r w:rsidR="009E01CC">
        <w:t>)</w:t>
      </w:r>
      <w:r w:rsidR="001D4F26">
        <w:t>.</w:t>
      </w:r>
    </w:p>
    <w:p w14:paraId="29BABBDA" w14:textId="77777777" w:rsidR="001D4F26" w:rsidRDefault="001D4F26" w:rsidP="007754A3">
      <w:pPr>
        <w:pStyle w:val="10"/>
        <w:numPr>
          <w:ilvl w:val="0"/>
          <w:numId w:val="67"/>
        </w:numPr>
        <w:bidi w:val="0"/>
        <w:spacing w:line="360" w:lineRule="auto"/>
        <w:jc w:val="left"/>
      </w:pPr>
      <w:r>
        <w:t>Entry/ Exit of pedestrians to / from the site</w:t>
      </w:r>
      <w:r w:rsidR="009E01CC">
        <w:t xml:space="preserve"> (sidewalks, gates,</w:t>
      </w:r>
      <w:r w:rsidR="00404FA1">
        <w:t xml:space="preserve"> wickets</w:t>
      </w:r>
      <w:r w:rsidR="009E01CC">
        <w:t xml:space="preserve"> etc.)</w:t>
      </w:r>
      <w:r>
        <w:t xml:space="preserve">. </w:t>
      </w:r>
    </w:p>
    <w:p w14:paraId="7BC56AAA" w14:textId="77777777" w:rsidR="001D4F26" w:rsidRDefault="001D4F26" w:rsidP="007754A3">
      <w:pPr>
        <w:pStyle w:val="10"/>
        <w:numPr>
          <w:ilvl w:val="0"/>
          <w:numId w:val="67"/>
        </w:numPr>
        <w:bidi w:val="0"/>
        <w:spacing w:line="360" w:lineRule="auto"/>
        <w:jc w:val="left"/>
      </w:pPr>
      <w:r>
        <w:t>Traffic control to / inside the site.</w:t>
      </w:r>
    </w:p>
    <w:p w14:paraId="5F99FF1B" w14:textId="77777777" w:rsidR="001D4F26" w:rsidRDefault="00801A96" w:rsidP="007754A3">
      <w:pPr>
        <w:pStyle w:val="10"/>
        <w:numPr>
          <w:ilvl w:val="0"/>
          <w:numId w:val="67"/>
        </w:numPr>
        <w:bidi w:val="0"/>
        <w:spacing w:line="360" w:lineRule="auto"/>
        <w:jc w:val="left"/>
      </w:pPr>
      <w:r>
        <w:t xml:space="preserve">Perimeter fence, </w:t>
      </w:r>
      <w:r w:rsidR="001D4F26">
        <w:t>Gates</w:t>
      </w:r>
      <w:r>
        <w:t xml:space="preserve"> and Barriers</w:t>
      </w:r>
    </w:p>
    <w:p w14:paraId="31DC98AF" w14:textId="77777777" w:rsidR="00002F1E" w:rsidRDefault="00002F1E" w:rsidP="007754A3">
      <w:pPr>
        <w:pStyle w:val="10"/>
        <w:numPr>
          <w:ilvl w:val="0"/>
          <w:numId w:val="67"/>
        </w:numPr>
        <w:bidi w:val="0"/>
        <w:spacing w:line="360" w:lineRule="auto"/>
        <w:jc w:val="left"/>
      </w:pPr>
      <w:r>
        <w:t>Safety and Security systems</w:t>
      </w:r>
    </w:p>
    <w:p w14:paraId="76DA3E4C" w14:textId="77777777" w:rsidR="001D4F26" w:rsidRDefault="001D4F26" w:rsidP="007754A3">
      <w:pPr>
        <w:pStyle w:val="2"/>
        <w:spacing w:line="360" w:lineRule="auto"/>
      </w:pPr>
      <w:r>
        <w:t xml:space="preserve">Radiography </w:t>
      </w:r>
      <w:r w:rsidR="00F76F62">
        <w:t xml:space="preserve">facilities </w:t>
      </w:r>
      <w:r w:rsidR="00AF1079">
        <w:t>(</w:t>
      </w:r>
      <w:r w:rsidRPr="003C735C">
        <w:rPr>
          <w:b/>
          <w:bCs w:val="0"/>
        </w:rPr>
        <w:t>R</w:t>
      </w:r>
      <w:r w:rsidR="003E464D">
        <w:rPr>
          <w:b/>
          <w:bCs w:val="0"/>
        </w:rPr>
        <w:t>A</w:t>
      </w:r>
      <w:r>
        <w:t>) comprising of:</w:t>
      </w:r>
    </w:p>
    <w:p w14:paraId="2D94E9D0" w14:textId="77777777" w:rsidR="00695555" w:rsidRDefault="0018071B" w:rsidP="00103F53">
      <w:pPr>
        <w:pStyle w:val="2"/>
        <w:numPr>
          <w:ilvl w:val="0"/>
          <w:numId w:val="0"/>
        </w:numPr>
        <w:spacing w:line="360" w:lineRule="auto"/>
        <w:ind w:left="1844"/>
      </w:pPr>
      <w:r>
        <w:lastRenderedPageBreak/>
        <w:t>* tunnel</w:t>
      </w:r>
    </w:p>
    <w:p w14:paraId="44DAA24F" w14:textId="77777777" w:rsidR="001D4F26" w:rsidRDefault="001D4F26" w:rsidP="00777ECE">
      <w:pPr>
        <w:pStyle w:val="10"/>
        <w:numPr>
          <w:ilvl w:val="0"/>
          <w:numId w:val="67"/>
        </w:numPr>
        <w:bidi w:val="0"/>
        <w:spacing w:line="360" w:lineRule="auto"/>
        <w:jc w:val="left"/>
      </w:pPr>
      <w:r>
        <w:t xml:space="preserve">Devices and equipment </w:t>
      </w:r>
      <w:r w:rsidR="00002F1E">
        <w:t>for</w:t>
      </w:r>
      <w:r w:rsidR="005547EB">
        <w:t xml:space="preserve"> </w:t>
      </w:r>
      <w:r w:rsidR="00002F1E">
        <w:t xml:space="preserve">cargo </w:t>
      </w:r>
      <w:r>
        <w:t xml:space="preserve">x-ray </w:t>
      </w:r>
      <w:r w:rsidR="00002F1E">
        <w:t xml:space="preserve">screening </w:t>
      </w:r>
    </w:p>
    <w:p w14:paraId="1291910F" w14:textId="77777777" w:rsidR="001D4F26" w:rsidRDefault="001D4F26" w:rsidP="007754A3">
      <w:pPr>
        <w:pStyle w:val="10"/>
        <w:numPr>
          <w:ilvl w:val="0"/>
          <w:numId w:val="67"/>
        </w:numPr>
        <w:bidi w:val="0"/>
        <w:spacing w:line="360" w:lineRule="auto"/>
        <w:jc w:val="left"/>
      </w:pPr>
      <w:r>
        <w:t>Building for Operators, Image analysts, supervisors and control positions</w:t>
      </w:r>
    </w:p>
    <w:p w14:paraId="7576B68D" w14:textId="77777777" w:rsidR="001D4F26" w:rsidRDefault="001D4F26" w:rsidP="007754A3">
      <w:pPr>
        <w:pStyle w:val="10"/>
        <w:numPr>
          <w:ilvl w:val="0"/>
          <w:numId w:val="67"/>
        </w:numPr>
        <w:bidi w:val="0"/>
        <w:spacing w:line="360" w:lineRule="auto"/>
        <w:jc w:val="left"/>
      </w:pPr>
      <w:r>
        <w:t xml:space="preserve">Service, </w:t>
      </w:r>
      <w:r w:rsidR="00002F1E">
        <w:t xml:space="preserve">Maintenance, </w:t>
      </w:r>
      <w:r w:rsidR="00141808">
        <w:t xml:space="preserve">Equipment Storage </w:t>
      </w:r>
      <w:r>
        <w:t xml:space="preserve">and </w:t>
      </w:r>
      <w:r w:rsidR="00141808">
        <w:t xml:space="preserve">Managerial </w:t>
      </w:r>
      <w:r>
        <w:t xml:space="preserve">functions. </w:t>
      </w:r>
    </w:p>
    <w:p w14:paraId="664631B6" w14:textId="77777777" w:rsidR="001D4F26" w:rsidRDefault="001D4F26" w:rsidP="007754A3">
      <w:pPr>
        <w:pStyle w:val="2"/>
        <w:spacing w:line="360" w:lineRule="auto"/>
      </w:pPr>
      <w:r>
        <w:t xml:space="preserve">Manual inspection </w:t>
      </w:r>
      <w:r w:rsidR="00EB5018">
        <w:t>facility</w:t>
      </w:r>
      <w:r>
        <w:t xml:space="preserve"> (</w:t>
      </w:r>
      <w:r w:rsidRPr="003C735C">
        <w:rPr>
          <w:b/>
          <w:bCs w:val="0"/>
        </w:rPr>
        <w:t>M</w:t>
      </w:r>
      <w:r>
        <w:t xml:space="preserve">) comprising of: </w:t>
      </w:r>
    </w:p>
    <w:p w14:paraId="2DEE01F0" w14:textId="77777777" w:rsidR="001D4F26" w:rsidRDefault="001D4F26" w:rsidP="007754A3">
      <w:pPr>
        <w:pStyle w:val="10"/>
        <w:numPr>
          <w:ilvl w:val="0"/>
          <w:numId w:val="67"/>
        </w:numPr>
        <w:bidi w:val="0"/>
        <w:spacing w:line="360" w:lineRule="auto"/>
        <w:jc w:val="left"/>
      </w:pPr>
      <w:r>
        <w:t xml:space="preserve">Inspection bays on the Ramp for manual inspection of </w:t>
      </w:r>
      <w:r w:rsidR="001D7BB0">
        <w:t>cargo loaded in</w:t>
      </w:r>
      <w:r>
        <w:t xml:space="preserve"> containers.</w:t>
      </w:r>
    </w:p>
    <w:p w14:paraId="1ECD2078" w14:textId="77777777" w:rsidR="001D7BB0" w:rsidRDefault="001D7BB0" w:rsidP="007754A3">
      <w:pPr>
        <w:pStyle w:val="10"/>
        <w:numPr>
          <w:ilvl w:val="0"/>
          <w:numId w:val="67"/>
        </w:numPr>
        <w:bidi w:val="0"/>
        <w:spacing w:line="360" w:lineRule="auto"/>
        <w:jc w:val="left"/>
      </w:pPr>
      <w:r>
        <w:t xml:space="preserve">Area for inspection of cargo loaded on trucks: </w:t>
      </w:r>
      <w:r w:rsidR="009E01CC">
        <w:t>packed in pallets or other methods</w:t>
      </w:r>
      <w:r>
        <w:t>.</w:t>
      </w:r>
    </w:p>
    <w:p w14:paraId="3E634BA0" w14:textId="77777777" w:rsidR="001D4F26" w:rsidRDefault="001D4F26" w:rsidP="007754A3">
      <w:pPr>
        <w:pStyle w:val="10"/>
        <w:numPr>
          <w:ilvl w:val="0"/>
          <w:numId w:val="67"/>
        </w:numPr>
        <w:bidi w:val="0"/>
        <w:spacing w:line="360" w:lineRule="auto"/>
        <w:jc w:val="left"/>
      </w:pPr>
      <w:r>
        <w:t>Storage area</w:t>
      </w:r>
      <w:r w:rsidR="00495724">
        <w:t xml:space="preserve"> for confiscated goods</w:t>
      </w:r>
    </w:p>
    <w:p w14:paraId="0258FD2A" w14:textId="77777777" w:rsidR="001D4F26" w:rsidRDefault="00495724" w:rsidP="007754A3">
      <w:pPr>
        <w:pStyle w:val="10"/>
        <w:numPr>
          <w:ilvl w:val="0"/>
          <w:numId w:val="67"/>
        </w:numPr>
        <w:bidi w:val="0"/>
        <w:spacing w:line="360" w:lineRule="auto"/>
        <w:jc w:val="left"/>
      </w:pPr>
      <w:r>
        <w:t>Area</w:t>
      </w:r>
      <w:r w:rsidR="001D4F26">
        <w:t xml:space="preserve"> for equipment required in the vicinity of the working area.</w:t>
      </w:r>
    </w:p>
    <w:p w14:paraId="2AF4E50A" w14:textId="77777777" w:rsidR="001D4F26" w:rsidRDefault="001D4F26" w:rsidP="007754A3">
      <w:pPr>
        <w:pStyle w:val="10"/>
        <w:numPr>
          <w:ilvl w:val="0"/>
          <w:numId w:val="67"/>
        </w:numPr>
        <w:bidi w:val="0"/>
        <w:spacing w:line="360" w:lineRule="auto"/>
        <w:jc w:val="left"/>
      </w:pPr>
      <w:r>
        <w:t xml:space="preserve">Office building </w:t>
      </w:r>
      <w:r w:rsidR="00325877">
        <w:t>(</w:t>
      </w:r>
      <w:r w:rsidR="00325877" w:rsidRPr="00325877">
        <w:rPr>
          <w:b/>
          <w:bCs/>
        </w:rPr>
        <w:t>MO</w:t>
      </w:r>
      <w:r w:rsidR="00325877">
        <w:t xml:space="preserve">) </w:t>
      </w:r>
      <w:r w:rsidR="00495724">
        <w:t>comprising of</w:t>
      </w:r>
      <w:r w:rsidR="005547EB">
        <w:t xml:space="preserve"> </w:t>
      </w:r>
      <w:r w:rsidR="00495724">
        <w:t>operator's positions, Managerial functions,</w:t>
      </w:r>
      <w:r>
        <w:t xml:space="preserve"> command and control functions as well as service, storage and maintenance areas.</w:t>
      </w:r>
    </w:p>
    <w:p w14:paraId="10036DA1" w14:textId="77777777" w:rsidR="00EB5018" w:rsidRDefault="00EB5018" w:rsidP="007754A3">
      <w:pPr>
        <w:pStyle w:val="2"/>
        <w:spacing w:line="360" w:lineRule="auto"/>
      </w:pPr>
      <w:r>
        <w:t>Site development, including</w:t>
      </w:r>
      <w:r w:rsidR="007B4EC0">
        <w:t>:</w:t>
      </w:r>
    </w:p>
    <w:p w14:paraId="6E917E6B" w14:textId="77777777" w:rsidR="009E01CC" w:rsidRDefault="00EB5018">
      <w:pPr>
        <w:pStyle w:val="3"/>
        <w:spacing w:line="360" w:lineRule="auto"/>
      </w:pPr>
      <w:r>
        <w:t>Roads and sidewalks</w:t>
      </w:r>
    </w:p>
    <w:p w14:paraId="5EABD345" w14:textId="77777777" w:rsidR="001D4F26" w:rsidRDefault="001D4F26">
      <w:pPr>
        <w:pStyle w:val="3"/>
        <w:spacing w:line="360" w:lineRule="auto"/>
      </w:pPr>
      <w:r>
        <w:t>Parking areas for use of:</w:t>
      </w:r>
    </w:p>
    <w:p w14:paraId="00D4D669" w14:textId="77777777" w:rsidR="001D4F26" w:rsidRDefault="001D4F26" w:rsidP="007754A3">
      <w:pPr>
        <w:pStyle w:val="10"/>
        <w:numPr>
          <w:ilvl w:val="0"/>
          <w:numId w:val="67"/>
        </w:numPr>
        <w:bidi w:val="0"/>
        <w:spacing w:line="360" w:lineRule="auto"/>
        <w:jc w:val="left"/>
      </w:pPr>
      <w:r>
        <w:t>Trucks</w:t>
      </w:r>
    </w:p>
    <w:p w14:paraId="0032338B" w14:textId="77777777" w:rsidR="001D4F26" w:rsidRDefault="001D4F26" w:rsidP="007754A3">
      <w:pPr>
        <w:pStyle w:val="10"/>
        <w:numPr>
          <w:ilvl w:val="0"/>
          <w:numId w:val="67"/>
        </w:numPr>
        <w:bidi w:val="0"/>
        <w:spacing w:line="360" w:lineRule="auto"/>
        <w:jc w:val="left"/>
      </w:pPr>
      <w:r>
        <w:t>Private vehicles</w:t>
      </w:r>
    </w:p>
    <w:p w14:paraId="20F01438" w14:textId="77777777" w:rsidR="00B6708B" w:rsidRDefault="009E01CC">
      <w:pPr>
        <w:pStyle w:val="3"/>
        <w:spacing w:line="360" w:lineRule="auto"/>
      </w:pPr>
      <w:r>
        <w:t>Planted area</w:t>
      </w:r>
      <w:r w:rsidR="00790D1A">
        <w:t>s</w:t>
      </w:r>
      <w:r>
        <w:t xml:space="preserve"> (gardens, trees</w:t>
      </w:r>
      <w:r w:rsidR="005069FB">
        <w:t xml:space="preserve">, </w:t>
      </w:r>
      <w:proofErr w:type="spellStart"/>
      <w:r w:rsidR="005069FB">
        <w:t>etc</w:t>
      </w:r>
      <w:proofErr w:type="spellEnd"/>
      <w:r>
        <w:t>)</w:t>
      </w:r>
    </w:p>
    <w:p w14:paraId="35447A94" w14:textId="77777777" w:rsidR="009F792E" w:rsidRPr="00963ECE" w:rsidRDefault="009F792E">
      <w:pPr>
        <w:pStyle w:val="2"/>
        <w:spacing w:line="360" w:lineRule="auto"/>
        <w:ind w:right="-1"/>
        <w:rPr>
          <w:u w:val="single"/>
        </w:rPr>
      </w:pPr>
      <w:r w:rsidRPr="00963ECE">
        <w:rPr>
          <w:u w:val="single"/>
        </w:rPr>
        <w:t xml:space="preserve">Sustainable </w:t>
      </w:r>
      <w:r w:rsidR="00EB5878" w:rsidRPr="00963ECE">
        <w:rPr>
          <w:u w:val="single"/>
        </w:rPr>
        <w:t>construction</w:t>
      </w:r>
    </w:p>
    <w:p w14:paraId="1F1F3FC2" w14:textId="77777777" w:rsidR="009F792E" w:rsidRDefault="009F792E" w:rsidP="007754A3">
      <w:pPr>
        <w:pStyle w:val="2"/>
        <w:numPr>
          <w:ilvl w:val="0"/>
          <w:numId w:val="0"/>
        </w:numPr>
        <w:spacing w:line="360" w:lineRule="auto"/>
        <w:ind w:left="851" w:right="-1"/>
      </w:pPr>
      <w:r>
        <w:t>Site design and implement structures will be based on sustainable construction (“green”) principles, using process that is environmentally responsible and resource efficient throughout building’s life-cycle as formulated in the Israeli regulations (</w:t>
      </w:r>
      <w:r w:rsidR="00EB5878">
        <w:t xml:space="preserve">achieving </w:t>
      </w:r>
      <w:r>
        <w:t>at least 55 points).</w:t>
      </w:r>
    </w:p>
    <w:p w14:paraId="0CDDAD9A" w14:textId="77777777" w:rsidR="00953464" w:rsidRPr="00963ECE" w:rsidRDefault="00953464">
      <w:pPr>
        <w:pStyle w:val="2"/>
        <w:spacing w:line="360" w:lineRule="auto"/>
        <w:rPr>
          <w:u w:val="single"/>
        </w:rPr>
      </w:pPr>
      <w:r w:rsidRPr="00963ECE">
        <w:rPr>
          <w:u w:val="single"/>
        </w:rPr>
        <w:t>Communication</w:t>
      </w:r>
    </w:p>
    <w:p w14:paraId="2F59A24C" w14:textId="77777777" w:rsidR="00E63EFD" w:rsidRDefault="00953464" w:rsidP="007754A3">
      <w:pPr>
        <w:pStyle w:val="3"/>
        <w:spacing w:line="360" w:lineRule="auto"/>
        <w:ind w:right="-1"/>
      </w:pPr>
      <w:r>
        <w:t xml:space="preserve">Regarding communication network, it’s emphasized that according to IT security requirements a </w:t>
      </w:r>
      <w:r w:rsidR="00C2065E">
        <w:t>total</w:t>
      </w:r>
      <w:r>
        <w:t xml:space="preserve"> separation between the Customs </w:t>
      </w:r>
      <w:r>
        <w:lastRenderedPageBreak/>
        <w:t>communication network</w:t>
      </w:r>
      <w:r w:rsidR="00444217">
        <w:t xml:space="preserve"> (“red”)</w:t>
      </w:r>
      <w:r>
        <w:t xml:space="preserve"> and the radiographic system </w:t>
      </w:r>
      <w:r w:rsidR="00444217">
        <w:t xml:space="preserve">communication </w:t>
      </w:r>
      <w:r>
        <w:t>must be implemented in the site.</w:t>
      </w:r>
      <w:r w:rsidR="00A61AAC">
        <w:t xml:space="preserve"> </w:t>
      </w:r>
    </w:p>
    <w:p w14:paraId="1CB3FDAD" w14:textId="77777777" w:rsidR="00963ECE" w:rsidRDefault="00963ECE" w:rsidP="007754A3">
      <w:pPr>
        <w:pStyle w:val="3"/>
        <w:spacing w:line="360" w:lineRule="auto"/>
        <w:ind w:right="-1"/>
      </w:pPr>
      <w:r>
        <w:t>As result of the above Customs</w:t>
      </w:r>
      <w:r w:rsidR="005951A8">
        <w:t xml:space="preserve"> (“red”)</w:t>
      </w:r>
      <w:r>
        <w:t xml:space="preserve"> and site communications cabinets will be located at different rooms.</w:t>
      </w:r>
    </w:p>
    <w:p w14:paraId="401794F0" w14:textId="721AD335" w:rsidR="00E63EFD" w:rsidRDefault="000965F3" w:rsidP="007754A3">
      <w:pPr>
        <w:pStyle w:val="3"/>
        <w:spacing w:line="360" w:lineRule="auto"/>
        <w:ind w:right="-1"/>
      </w:pPr>
      <w:r>
        <w:t xml:space="preserve">All </w:t>
      </w:r>
      <w:r w:rsidR="00E63EFD">
        <w:t xml:space="preserve">Communication rooms </w:t>
      </w:r>
      <w:r w:rsidR="00C2065E">
        <w:t xml:space="preserve">at the site </w:t>
      </w:r>
      <w:r w:rsidR="00E63EFD">
        <w:t>shall be secured</w:t>
      </w:r>
      <w:r w:rsidR="006C0E25">
        <w:t xml:space="preserve"> (“</w:t>
      </w:r>
      <w:proofErr w:type="spellStart"/>
      <w:r w:rsidR="004328BC">
        <w:t>Pla</w:t>
      </w:r>
      <w:r w:rsidR="00912375">
        <w:t>d</w:t>
      </w:r>
      <w:r w:rsidR="004328BC">
        <w:t>elet</w:t>
      </w:r>
      <w:proofErr w:type="spellEnd"/>
      <w:r w:rsidR="006C0E25">
        <w:t>” door)</w:t>
      </w:r>
      <w:r w:rsidR="00444217">
        <w:t xml:space="preserve"> Customs rooms will be secured</w:t>
      </w:r>
      <w:r w:rsidR="00E63EFD">
        <w:t xml:space="preserve"> with a biometric system as access control</w:t>
      </w:r>
      <w:r w:rsidR="00C2065E">
        <w:t>.</w:t>
      </w:r>
    </w:p>
    <w:p w14:paraId="63B992C7" w14:textId="77777777" w:rsidR="00953464" w:rsidRDefault="00953464" w:rsidP="007754A3">
      <w:pPr>
        <w:pStyle w:val="3"/>
        <w:numPr>
          <w:ilvl w:val="0"/>
          <w:numId w:val="0"/>
        </w:numPr>
        <w:spacing w:line="360" w:lineRule="auto"/>
        <w:ind w:left="851"/>
      </w:pPr>
    </w:p>
    <w:p w14:paraId="6140C318" w14:textId="77777777" w:rsidR="00223E64" w:rsidRPr="00963ECE" w:rsidRDefault="00595ADA">
      <w:pPr>
        <w:pStyle w:val="2"/>
        <w:spacing w:line="360" w:lineRule="auto"/>
        <w:rPr>
          <w:u w:val="single"/>
        </w:rPr>
      </w:pPr>
      <w:r w:rsidRPr="00963ECE">
        <w:rPr>
          <w:u w:val="single"/>
        </w:rPr>
        <w:t>Power</w:t>
      </w:r>
      <w:r w:rsidR="00223E64" w:rsidRPr="00963ECE">
        <w:rPr>
          <w:u w:val="single"/>
        </w:rPr>
        <w:t>/ Transformation</w:t>
      </w:r>
    </w:p>
    <w:p w14:paraId="0C8951A7" w14:textId="77777777" w:rsidR="00223E64" w:rsidRDefault="00963ECE" w:rsidP="007754A3">
      <w:pPr>
        <w:pStyle w:val="3"/>
        <w:spacing w:line="360" w:lineRule="auto"/>
        <w:ind w:right="-1"/>
      </w:pPr>
      <w:r>
        <w:t>It’s emphasized that r</w:t>
      </w:r>
      <w:r w:rsidR="00223E64">
        <w:t xml:space="preserve">ooms containing these elements </w:t>
      </w:r>
      <w:r>
        <w:t>shall</w:t>
      </w:r>
      <w:r w:rsidR="00223E64">
        <w:t xml:space="preserve"> be planned as far as possible from </w:t>
      </w:r>
      <w:r>
        <w:t>any occupied offices</w:t>
      </w:r>
      <w:r w:rsidR="00223E64">
        <w:t>.</w:t>
      </w:r>
    </w:p>
    <w:p w14:paraId="0B0E36A8" w14:textId="77777777" w:rsidR="006C0E25" w:rsidRDefault="006C0E25" w:rsidP="007754A3">
      <w:pPr>
        <w:pStyle w:val="3"/>
        <w:spacing w:line="360" w:lineRule="auto"/>
        <w:ind w:right="-1"/>
      </w:pPr>
      <w:r>
        <w:t>UPS shall be installed in the communication rooms.</w:t>
      </w:r>
    </w:p>
    <w:p w14:paraId="3B538D58" w14:textId="77777777" w:rsidR="005069FB" w:rsidRPr="00963ECE" w:rsidRDefault="005069FB">
      <w:pPr>
        <w:pStyle w:val="2"/>
        <w:spacing w:line="360" w:lineRule="auto"/>
        <w:rPr>
          <w:u w:val="single"/>
        </w:rPr>
      </w:pPr>
      <w:r w:rsidRPr="00963ECE">
        <w:rPr>
          <w:u w:val="single"/>
        </w:rPr>
        <w:t>Fire detection and extinguishing</w:t>
      </w:r>
    </w:p>
    <w:p w14:paraId="0F62394C" w14:textId="77777777" w:rsidR="005069FB" w:rsidRDefault="005069FB" w:rsidP="007754A3">
      <w:pPr>
        <w:pStyle w:val="3"/>
        <w:spacing w:line="360" w:lineRule="auto"/>
        <w:ind w:right="-1"/>
      </w:pPr>
      <w:r>
        <w:t>Fire detection equipment, as required by the Fire local Authorities, will be installed.</w:t>
      </w:r>
    </w:p>
    <w:p w14:paraId="463CC14C" w14:textId="2BB5F966" w:rsidR="005069FB" w:rsidRDefault="005069FB" w:rsidP="0093482E">
      <w:pPr>
        <w:pStyle w:val="3"/>
        <w:spacing w:line="360" w:lineRule="auto"/>
        <w:ind w:right="-1"/>
      </w:pPr>
      <w:r>
        <w:t xml:space="preserve">A fire-fighting </w:t>
      </w:r>
      <w:r w:rsidR="0093482E">
        <w:t xml:space="preserve">cabinet </w:t>
      </w:r>
      <w:r>
        <w:t xml:space="preserve">will be set up in area, including extinguishers and hydrant/hose to extinguish fire with water, as well as all other tools required at such a </w:t>
      </w:r>
      <w:r w:rsidR="00604D5E">
        <w:t>position</w:t>
      </w:r>
      <w:r>
        <w:t>.</w:t>
      </w:r>
    </w:p>
    <w:p w14:paraId="23D04C4A" w14:textId="77777777" w:rsidR="001D4F26" w:rsidRDefault="005069FB" w:rsidP="007754A3">
      <w:pPr>
        <w:pStyle w:val="2"/>
        <w:spacing w:line="360" w:lineRule="auto"/>
        <w:ind w:right="0"/>
      </w:pPr>
      <w:r>
        <w:t>The following</w:t>
      </w:r>
      <w:r w:rsidR="001D4F26">
        <w:t xml:space="preserve"> section</w:t>
      </w:r>
      <w:r>
        <w:t>s</w:t>
      </w:r>
      <w:r w:rsidR="001D4F26">
        <w:t xml:space="preserve"> </w:t>
      </w:r>
      <w:r w:rsidR="00EB5018">
        <w:t>presents</w:t>
      </w:r>
      <w:r w:rsidR="001D4F26">
        <w:t xml:space="preserve"> a general description of </w:t>
      </w:r>
      <w:r w:rsidR="003340A8">
        <w:t>the</w:t>
      </w:r>
      <w:r w:rsidR="005547EB">
        <w:t xml:space="preserve"> </w:t>
      </w:r>
      <w:r w:rsidR="00EB5018">
        <w:t>par</w:t>
      </w:r>
      <w:r w:rsidR="001D4F26">
        <w:t>t</w:t>
      </w:r>
      <w:r w:rsidR="003340A8">
        <w:t>s</w:t>
      </w:r>
      <w:r w:rsidR="001D4F26">
        <w:t xml:space="preserve"> listed above, </w:t>
      </w:r>
      <w:r w:rsidR="00EB5018">
        <w:t>in accordance with</w:t>
      </w:r>
      <w:r w:rsidR="003340A8">
        <w:t xml:space="preserve"> the</w:t>
      </w:r>
      <w:r w:rsidR="001D4F26">
        <w:t xml:space="preserve"> operation</w:t>
      </w:r>
      <w:r w:rsidR="00EB5018">
        <w:t>al procedures</w:t>
      </w:r>
      <w:r w:rsidR="001D4F26">
        <w:t xml:space="preserve"> described in section 3</w:t>
      </w:r>
      <w:r w:rsidR="00EB5018">
        <w:t xml:space="preserve"> and section 6.</w:t>
      </w:r>
    </w:p>
    <w:p w14:paraId="090B77E5" w14:textId="77777777" w:rsidR="00ED0029" w:rsidRDefault="00E24BCD" w:rsidP="006168C2">
      <w:pPr>
        <w:pStyle w:val="2"/>
        <w:spacing w:line="360" w:lineRule="auto"/>
        <w:ind w:right="0"/>
      </w:pPr>
      <w:r>
        <w:t>Generally, it's emphasized that s</w:t>
      </w:r>
      <w:r w:rsidR="00ED0029">
        <w:t xml:space="preserve">ite </w:t>
      </w:r>
      <w:r>
        <w:t>design</w:t>
      </w:r>
      <w:r w:rsidR="00ED0029">
        <w:t xml:space="preserve"> will </w:t>
      </w:r>
      <w:r>
        <w:t>present</w:t>
      </w:r>
      <w:r w:rsidR="00ED0029">
        <w:t xml:space="preserve"> a direct and safe truck traffic from one </w:t>
      </w:r>
      <w:r w:rsidR="005069FB">
        <w:t>sub</w:t>
      </w:r>
      <w:r w:rsidR="00ED0029">
        <w:t xml:space="preserve">area to the other </w:t>
      </w:r>
      <w:r w:rsidR="006168C2">
        <w:t>(Entrance/ Radiography/ Manual</w:t>
      </w:r>
      <w:r w:rsidR="00325877">
        <w:t xml:space="preserve">/ </w:t>
      </w:r>
      <w:r w:rsidR="00ED0029">
        <w:t>Exit</w:t>
      </w:r>
      <w:r w:rsidR="000D4F04">
        <w:t>,</w:t>
      </w:r>
      <w:r w:rsidR="00ED0029">
        <w:t xml:space="preserve"> with no</w:t>
      </w:r>
      <w:r w:rsidR="00B6708B">
        <w:t>ne</w:t>
      </w:r>
      <w:r w:rsidR="000D4F04">
        <w:t>,</w:t>
      </w:r>
      <w:r w:rsidR="00ED0029">
        <w:t xml:space="preserve"> or </w:t>
      </w:r>
      <w:r w:rsidR="00920723">
        <w:t>at least</w:t>
      </w:r>
      <w:r w:rsidR="005547EB">
        <w:t xml:space="preserve"> </w:t>
      </w:r>
      <w:r w:rsidR="00ED0029">
        <w:t>minimal</w:t>
      </w:r>
      <w:r w:rsidR="000D4F04">
        <w:t>,</w:t>
      </w:r>
      <w:r w:rsidR="00ED0029">
        <w:t xml:space="preserve"> crossing </w:t>
      </w:r>
      <w:r w:rsidR="00920723">
        <w:t xml:space="preserve">of </w:t>
      </w:r>
      <w:r w:rsidR="00ED0029">
        <w:t xml:space="preserve">roads </w:t>
      </w:r>
      <w:r w:rsidR="000D4F04">
        <w:t>and it</w:t>
      </w:r>
      <w:r w:rsidR="00ED0029">
        <w:t xml:space="preserve"> will allow rapid evacuation of the site in emergency situation (free passage from each area) </w:t>
      </w:r>
    </w:p>
    <w:p w14:paraId="18034AD6" w14:textId="0460DA1D" w:rsidR="00145533" w:rsidRDefault="00145533" w:rsidP="007754A3">
      <w:pPr>
        <w:pStyle w:val="2"/>
        <w:spacing w:line="360" w:lineRule="auto"/>
        <w:ind w:right="-1"/>
      </w:pPr>
      <w:r>
        <w:t xml:space="preserve">It’s emphasized that </w:t>
      </w:r>
      <w:r w:rsidR="00567E8B">
        <w:t>units’</w:t>
      </w:r>
      <w:r>
        <w:t xml:space="preserve"> sizes (office area, etc.) described in the following sections are estimated net areas only, while the actual final area ma</w:t>
      </w:r>
      <w:r w:rsidR="00392B4E">
        <w:t xml:space="preserve">y be larger </w:t>
      </w:r>
      <w:r w:rsidR="00DD1E0A">
        <w:t xml:space="preserve">according to final detailed design. </w:t>
      </w:r>
    </w:p>
    <w:p w14:paraId="515AA186" w14:textId="3AB805B2" w:rsidR="00EE3753" w:rsidRDefault="00DD1E0A" w:rsidP="007754A3">
      <w:pPr>
        <w:pStyle w:val="2"/>
        <w:numPr>
          <w:ilvl w:val="0"/>
          <w:numId w:val="0"/>
        </w:numPr>
        <w:spacing w:line="360" w:lineRule="auto"/>
        <w:ind w:left="851"/>
      </w:pPr>
      <w:r>
        <w:t xml:space="preserve">For personnel </w:t>
      </w:r>
      <w:r w:rsidR="00837FCC">
        <w:t>program see attached docu</w:t>
      </w:r>
      <w:r w:rsidR="00EE3753">
        <w:t>ment</w:t>
      </w:r>
      <w:r w:rsidR="00693272">
        <w:t>.</w:t>
      </w:r>
    </w:p>
    <w:p w14:paraId="1CF36AD9" w14:textId="77777777" w:rsidR="00145533" w:rsidRDefault="00EE3753" w:rsidP="007754A3">
      <w:pPr>
        <w:pStyle w:val="2"/>
        <w:numPr>
          <w:ilvl w:val="0"/>
          <w:numId w:val="0"/>
        </w:numPr>
        <w:spacing w:line="360" w:lineRule="auto"/>
        <w:ind w:left="851"/>
      </w:pPr>
      <w:r>
        <w:t>This document is mandatory above all other date.</w:t>
      </w:r>
      <w:r w:rsidR="00837FCC">
        <w:t xml:space="preserve"> </w:t>
      </w:r>
    </w:p>
    <w:p w14:paraId="4156C027" w14:textId="77777777" w:rsidR="008312D1" w:rsidRDefault="001D4F26" w:rsidP="006168C2">
      <w:pPr>
        <w:pStyle w:val="10"/>
        <w:bidi w:val="0"/>
        <w:spacing w:line="360" w:lineRule="auto"/>
        <w:jc w:val="left"/>
      </w:pPr>
      <w:r w:rsidRPr="008E7FD6">
        <w:rPr>
          <w:b/>
          <w:bCs/>
        </w:rPr>
        <w:lastRenderedPageBreak/>
        <w:t>Note</w:t>
      </w:r>
      <w:r w:rsidR="008E7FD6">
        <w:t>:</w:t>
      </w:r>
      <w:r w:rsidR="00DD1E0A">
        <w:t xml:space="preserve"> </w:t>
      </w:r>
      <w:r w:rsidR="00ED46CD">
        <w:t>At the PDR, t</w:t>
      </w:r>
      <w:r w:rsidR="008E7FD6">
        <w:t xml:space="preserve">he contractor will present for </w:t>
      </w:r>
      <w:r w:rsidR="00ED46CD">
        <w:t xml:space="preserve">client's </w:t>
      </w:r>
      <w:r w:rsidR="008E7FD6">
        <w:t xml:space="preserve">approval, </w:t>
      </w:r>
      <w:r w:rsidR="00ED46CD">
        <w:t>the</w:t>
      </w:r>
      <w:r w:rsidR="005547EB">
        <w:t xml:space="preserve"> </w:t>
      </w:r>
      <w:r>
        <w:t>update</w:t>
      </w:r>
      <w:r w:rsidR="008E7FD6">
        <w:t>d</w:t>
      </w:r>
      <w:r>
        <w:t xml:space="preserve"> site </w:t>
      </w:r>
      <w:r w:rsidR="001D7BB0">
        <w:t xml:space="preserve">&amp; buildings </w:t>
      </w:r>
      <w:r w:rsidR="00846258">
        <w:t xml:space="preserve">design </w:t>
      </w:r>
      <w:r w:rsidR="001D7BB0">
        <w:t xml:space="preserve">drawings </w:t>
      </w:r>
      <w:r w:rsidR="00ED46CD">
        <w:t>according to</w:t>
      </w:r>
      <w:r w:rsidR="00302258">
        <w:t xml:space="preserve"> </w:t>
      </w:r>
      <w:r w:rsidR="008E7FD6">
        <w:t>C</w:t>
      </w:r>
      <w:r w:rsidR="00ED46CD">
        <w:t>lient's</w:t>
      </w:r>
      <w:r w:rsidR="00302258">
        <w:t xml:space="preserve"> </w:t>
      </w:r>
      <w:r w:rsidR="001D7BB0">
        <w:t>requirements</w:t>
      </w:r>
      <w:r w:rsidR="00B6708B">
        <w:t>,</w:t>
      </w:r>
      <w:r w:rsidR="00302258">
        <w:t xml:space="preserve"> </w:t>
      </w:r>
      <w:r w:rsidR="00A7554B">
        <w:t>land's</w:t>
      </w:r>
      <w:r w:rsidR="00302258">
        <w:t xml:space="preserve"> </w:t>
      </w:r>
      <w:r w:rsidR="00D127F5">
        <w:t xml:space="preserve">final location and </w:t>
      </w:r>
      <w:r w:rsidR="00ED46CD">
        <w:t xml:space="preserve">exact </w:t>
      </w:r>
      <w:r w:rsidR="008E7FD6">
        <w:t xml:space="preserve">shape and area </w:t>
      </w:r>
      <w:r w:rsidR="006168C2">
        <w:t>of the entire site.</w:t>
      </w:r>
      <w:r w:rsidR="002E1733" w:rsidDel="002E1733">
        <w:rPr>
          <w:rtl/>
        </w:rPr>
        <w:t xml:space="preserve"> </w:t>
      </w:r>
      <w:bookmarkStart w:id="2" w:name="_Toc381092846"/>
    </w:p>
    <w:p w14:paraId="38167049" w14:textId="77777777" w:rsidR="00821E41" w:rsidRDefault="00821E41" w:rsidP="00821E41">
      <w:pPr>
        <w:pStyle w:val="10"/>
        <w:bidi w:val="0"/>
        <w:spacing w:line="360" w:lineRule="auto"/>
        <w:jc w:val="left"/>
      </w:pPr>
    </w:p>
    <w:p w14:paraId="4FDE6B5F" w14:textId="77777777" w:rsidR="008312D1" w:rsidRDefault="005E0ABC" w:rsidP="00821E41">
      <w:pPr>
        <w:pStyle w:val="10"/>
        <w:bidi w:val="0"/>
        <w:spacing w:line="360" w:lineRule="auto"/>
        <w:jc w:val="left"/>
      </w:pPr>
      <w:r>
        <w:t>Site Entry and E</w:t>
      </w:r>
      <w:r w:rsidR="001D4F26">
        <w:t xml:space="preserve">xit </w:t>
      </w:r>
    </w:p>
    <w:p w14:paraId="22CA06F6" w14:textId="77777777" w:rsidR="002C2732" w:rsidRPr="00ED511C" w:rsidRDefault="002C2732" w:rsidP="007754A3">
      <w:pPr>
        <w:pStyle w:val="2"/>
        <w:spacing w:line="360" w:lineRule="auto"/>
        <w:ind w:right="-1"/>
        <w:rPr>
          <w:u w:val="single"/>
        </w:rPr>
      </w:pPr>
      <w:r w:rsidRPr="00ED511C">
        <w:rPr>
          <w:u w:val="single"/>
        </w:rPr>
        <w:t>General</w:t>
      </w:r>
    </w:p>
    <w:p w14:paraId="3B79D0FA" w14:textId="77777777" w:rsidR="001D4F26" w:rsidRDefault="0085534D" w:rsidP="00B114A3">
      <w:pPr>
        <w:pStyle w:val="3"/>
        <w:spacing w:line="360" w:lineRule="auto"/>
        <w:ind w:right="-1"/>
      </w:pPr>
      <w:r>
        <w:t>Generally,</w:t>
      </w:r>
      <w:r w:rsidR="00D83635">
        <w:t xml:space="preserve"> </w:t>
      </w:r>
      <w:r w:rsidR="001D4F26">
        <w:t xml:space="preserve">Customs employees, visitors, Cargo carriers and vehicles for </w:t>
      </w:r>
      <w:r w:rsidR="001C3C36">
        <w:t xml:space="preserve">customs and </w:t>
      </w:r>
      <w:r w:rsidR="001D4F26">
        <w:t xml:space="preserve">security inspection will reach the site </w:t>
      </w:r>
      <w:r w:rsidR="00344FFA">
        <w:t xml:space="preserve">either </w:t>
      </w:r>
      <w:r w:rsidR="001C3C36">
        <w:t>by external roads</w:t>
      </w:r>
      <w:r w:rsidR="00344FFA">
        <w:t xml:space="preserve"> </w:t>
      </w:r>
      <w:r w:rsidR="001C3C36">
        <w:t xml:space="preserve">or through </w:t>
      </w:r>
      <w:r w:rsidR="001C3C36" w:rsidRPr="003F5ED5">
        <w:t xml:space="preserve">the </w:t>
      </w:r>
      <w:r w:rsidR="00E75C7B" w:rsidRPr="003F5ED5">
        <w:t>port</w:t>
      </w:r>
      <w:r w:rsidR="00486903" w:rsidRPr="003F5ED5">
        <w:t xml:space="preserve"> </w:t>
      </w:r>
      <w:r w:rsidR="00344FFA">
        <w:t xml:space="preserve">area </w:t>
      </w:r>
      <w:r w:rsidR="001C3C36">
        <w:t xml:space="preserve">(managed by </w:t>
      </w:r>
      <w:r w:rsidR="00E75C7B">
        <w:t>ISP</w:t>
      </w:r>
      <w:r w:rsidR="001C3C36">
        <w:t>)</w:t>
      </w:r>
      <w:r w:rsidR="001D4F26">
        <w:t xml:space="preserve">.  </w:t>
      </w:r>
    </w:p>
    <w:p w14:paraId="4B52D6D8" w14:textId="540D1361" w:rsidR="001D4F26" w:rsidRDefault="001D4F26" w:rsidP="00B114A3">
      <w:pPr>
        <w:pStyle w:val="3"/>
        <w:spacing w:line="360" w:lineRule="auto"/>
        <w:ind w:right="-1"/>
      </w:pPr>
      <w:r>
        <w:t xml:space="preserve">Entrance of all carriers from the external </w:t>
      </w:r>
      <w:r w:rsidR="008818EC">
        <w:t xml:space="preserve">main </w:t>
      </w:r>
      <w:r>
        <w:t>road</w:t>
      </w:r>
      <w:r w:rsidR="001C3C36">
        <w:t>s</w:t>
      </w:r>
      <w:r>
        <w:t xml:space="preserve"> will be </w:t>
      </w:r>
      <w:r w:rsidR="00A20FC1">
        <w:t xml:space="preserve">either </w:t>
      </w:r>
      <w:r>
        <w:t xml:space="preserve">directly to the Customs site. </w:t>
      </w:r>
      <w:r w:rsidR="00A20FC1">
        <w:t>In either case the process comprises of</w:t>
      </w:r>
      <w:r>
        <w:t>:</w:t>
      </w:r>
    </w:p>
    <w:p w14:paraId="14AD55FE" w14:textId="77777777" w:rsidR="0093482E" w:rsidRDefault="0093482E" w:rsidP="0093482E">
      <w:pPr>
        <w:pStyle w:val="3"/>
        <w:numPr>
          <w:ilvl w:val="0"/>
          <w:numId w:val="0"/>
        </w:numPr>
        <w:spacing w:line="360" w:lineRule="auto"/>
        <w:ind w:left="1702"/>
      </w:pPr>
    </w:p>
    <w:p w14:paraId="4408F602" w14:textId="17BB0693" w:rsidR="001D4F26" w:rsidRDefault="001D4F26" w:rsidP="007754A3">
      <w:pPr>
        <w:pStyle w:val="10"/>
        <w:numPr>
          <w:ilvl w:val="0"/>
          <w:numId w:val="67"/>
        </w:numPr>
        <w:bidi w:val="0"/>
        <w:spacing w:line="360" w:lineRule="auto"/>
        <w:jc w:val="left"/>
      </w:pPr>
      <w:r>
        <w:t>Drive via an external road</w:t>
      </w:r>
    </w:p>
    <w:p w14:paraId="7CF7FF21" w14:textId="708D804C" w:rsidR="00F8652C" w:rsidRDefault="00F8652C" w:rsidP="00F8652C">
      <w:pPr>
        <w:pStyle w:val="10"/>
        <w:numPr>
          <w:ilvl w:val="0"/>
          <w:numId w:val="67"/>
        </w:numPr>
        <w:bidi w:val="0"/>
        <w:spacing w:line="360" w:lineRule="auto"/>
        <w:jc w:val="left"/>
      </w:pPr>
      <w:r>
        <w:t>Direct entrance from port area.</w:t>
      </w:r>
    </w:p>
    <w:p w14:paraId="26D286E4" w14:textId="6A367515" w:rsidR="001D4F26" w:rsidRDefault="001D4F26" w:rsidP="007754A3">
      <w:pPr>
        <w:pStyle w:val="10"/>
        <w:numPr>
          <w:ilvl w:val="0"/>
          <w:numId w:val="67"/>
        </w:numPr>
        <w:bidi w:val="0"/>
        <w:spacing w:line="360" w:lineRule="auto"/>
        <w:jc w:val="left"/>
      </w:pPr>
      <w:r>
        <w:t>Enter Site Entrance Area (operated by Customs</w:t>
      </w:r>
      <w:r w:rsidR="00DA05CD">
        <w:t xml:space="preserve"> using the SDMS system</w:t>
      </w:r>
      <w:r>
        <w:t>)</w:t>
      </w:r>
    </w:p>
    <w:p w14:paraId="4636967F" w14:textId="7553B132" w:rsidR="0093482E" w:rsidRDefault="0093482E" w:rsidP="0093482E">
      <w:pPr>
        <w:pStyle w:val="10"/>
        <w:bidi w:val="0"/>
        <w:spacing w:line="360" w:lineRule="auto"/>
        <w:ind w:left="1571"/>
        <w:jc w:val="left"/>
      </w:pPr>
    </w:p>
    <w:p w14:paraId="758D9C56" w14:textId="77777777" w:rsidR="001D4F26" w:rsidRDefault="001D4F26" w:rsidP="00B114A3">
      <w:pPr>
        <w:pStyle w:val="3"/>
        <w:spacing w:line="360" w:lineRule="auto"/>
        <w:ind w:right="-1"/>
      </w:pPr>
      <w:r>
        <w:t xml:space="preserve">Exit from the </w:t>
      </w:r>
      <w:r w:rsidR="00683ACB">
        <w:t xml:space="preserve">Customs Inspection </w:t>
      </w:r>
      <w:r>
        <w:t>Site will be through Site Exit gate</w:t>
      </w:r>
      <w:r w:rsidR="00B114A3">
        <w:t>s</w:t>
      </w:r>
      <w:r>
        <w:t xml:space="preserve"> (</w:t>
      </w:r>
      <w:r w:rsidR="003F628A">
        <w:t xml:space="preserve">operated by Customs and </w:t>
      </w:r>
      <w:r>
        <w:t>co</w:t>
      </w:r>
      <w:r w:rsidR="00F07714">
        <w:t xml:space="preserve">ntrolled by Site's SDMS system) </w:t>
      </w:r>
      <w:r w:rsidR="003F628A">
        <w:t xml:space="preserve">either directly to </w:t>
      </w:r>
      <w:r w:rsidR="002A2B9B">
        <w:t xml:space="preserve">an </w:t>
      </w:r>
      <w:r w:rsidR="003F628A">
        <w:t xml:space="preserve">external road or into </w:t>
      </w:r>
      <w:r w:rsidR="00BD5274" w:rsidRPr="00433461">
        <w:t>Haifa</w:t>
      </w:r>
      <w:r w:rsidR="00E75C7B" w:rsidRPr="00433461">
        <w:t xml:space="preserve"> Port</w:t>
      </w:r>
      <w:r w:rsidR="00486903" w:rsidRPr="00433461">
        <w:t xml:space="preserve"> Terminal's</w:t>
      </w:r>
      <w:r w:rsidR="003F628A">
        <w:t xml:space="preserve"> area (operated by </w:t>
      </w:r>
      <w:r w:rsidR="00B114A3">
        <w:t>Customs</w:t>
      </w:r>
      <w:r w:rsidR="003F628A">
        <w:t>).</w:t>
      </w:r>
    </w:p>
    <w:p w14:paraId="54B38255" w14:textId="77777777" w:rsidR="003D5588" w:rsidRDefault="003D5588" w:rsidP="007754A3">
      <w:pPr>
        <w:pStyle w:val="2"/>
        <w:spacing w:line="360" w:lineRule="auto"/>
        <w:ind w:right="-1"/>
      </w:pPr>
      <w:r>
        <w:t>The following sections define contents of this project referring to customs site</w:t>
      </w:r>
      <w:r w:rsidR="008B6F5F">
        <w:t xml:space="preserve"> located</w:t>
      </w:r>
      <w:r w:rsidR="006B4898">
        <w:t xml:space="preserve"> </w:t>
      </w:r>
      <w:r w:rsidR="005A2CF0">
        <w:t>inside the</w:t>
      </w:r>
      <w:r>
        <w:t xml:space="preserve"> </w:t>
      </w:r>
      <w:r w:rsidR="00BD5274" w:rsidRPr="00433461">
        <w:t xml:space="preserve">Haifa </w:t>
      </w:r>
      <w:r w:rsidR="00E75C7B" w:rsidRPr="00433461">
        <w:t>Port</w:t>
      </w:r>
      <w:r w:rsidR="00486903" w:rsidRPr="00433461">
        <w:t xml:space="preserve"> Terminal</w:t>
      </w:r>
      <w:r w:rsidR="005A2CF0" w:rsidRPr="00433461">
        <w:t>.</w:t>
      </w:r>
    </w:p>
    <w:p w14:paraId="059BD0B9" w14:textId="77777777" w:rsidR="005073DC" w:rsidRPr="00175121" w:rsidRDefault="005073DC" w:rsidP="007754A3">
      <w:pPr>
        <w:pStyle w:val="2"/>
        <w:spacing w:line="360" w:lineRule="auto"/>
        <w:ind w:right="-1"/>
      </w:pPr>
      <w:r w:rsidRPr="00175121">
        <w:t xml:space="preserve">Carriers </w:t>
      </w:r>
      <w:r w:rsidR="00AE3071" w:rsidRPr="00175121">
        <w:t xml:space="preserve">size </w:t>
      </w:r>
      <w:r w:rsidRPr="00175121">
        <w:t>to be inspected at Customs site</w:t>
      </w:r>
    </w:p>
    <w:p w14:paraId="45A2F484" w14:textId="77777777" w:rsidR="003C58DD" w:rsidRPr="001F2828" w:rsidRDefault="005073DC" w:rsidP="00B114A3">
      <w:pPr>
        <w:pStyle w:val="3"/>
        <w:spacing w:line="360" w:lineRule="auto"/>
        <w:ind w:right="-1"/>
      </w:pPr>
      <w:r w:rsidRPr="001F2828">
        <w:t>Site design</w:t>
      </w:r>
      <w:r w:rsidR="00AE3071" w:rsidRPr="001F2828">
        <w:t>:</w:t>
      </w:r>
      <w:r w:rsidR="003C58DD" w:rsidRPr="001F2828">
        <w:t xml:space="preserve"> entrance and exit lanes, as well as all traffic routes, radiography tunnel entrance, </w:t>
      </w:r>
      <w:r w:rsidRPr="001F2828">
        <w:t>must take into account the followi</w:t>
      </w:r>
      <w:r w:rsidR="003C58DD" w:rsidRPr="001F2828">
        <w:t xml:space="preserve">ng sizes of carriers </w:t>
      </w:r>
      <w:r w:rsidR="00AB2766" w:rsidRPr="001F2828">
        <w:t xml:space="preserve">that </w:t>
      </w:r>
      <w:r w:rsidR="00324FD9" w:rsidRPr="001F2828">
        <w:t>enter</w:t>
      </w:r>
      <w:r w:rsidRPr="001F2828">
        <w:t xml:space="preserve"> the site</w:t>
      </w:r>
      <w:r w:rsidR="00324FD9" w:rsidRPr="001F2828">
        <w:t>, according to the required examinations types:</w:t>
      </w:r>
      <w:r w:rsidR="00AB2766" w:rsidRPr="001F2828">
        <w:t xml:space="preserve"> </w:t>
      </w:r>
      <w:r w:rsidRPr="001F2828">
        <w:t xml:space="preserve"> </w:t>
      </w:r>
    </w:p>
    <w:p w14:paraId="178B4558" w14:textId="54C2D0EB" w:rsidR="003C58DD" w:rsidRPr="001F2828" w:rsidRDefault="003C58DD" w:rsidP="0093482E">
      <w:pPr>
        <w:pStyle w:val="4"/>
        <w:spacing w:line="360" w:lineRule="auto"/>
        <w:ind w:right="-1"/>
      </w:pPr>
      <w:r w:rsidRPr="001F2828">
        <w:t xml:space="preserve"> S</w:t>
      </w:r>
      <w:r w:rsidR="005073DC" w:rsidRPr="001F2828">
        <w:t>tandard contain</w:t>
      </w:r>
      <w:r w:rsidRPr="001F2828">
        <w:t xml:space="preserve">er </w:t>
      </w:r>
      <w:r w:rsidR="00AE3071" w:rsidRPr="001F2828">
        <w:t xml:space="preserve">/ pallets </w:t>
      </w:r>
      <w:r w:rsidRPr="001F2828">
        <w:t>trucks</w:t>
      </w:r>
      <w:r w:rsidR="00324FD9" w:rsidRPr="001F2828">
        <w:t xml:space="preserve"> – </w:t>
      </w:r>
      <w:r w:rsidR="00321114" w:rsidRPr="001F2828">
        <w:t>examination types</w:t>
      </w:r>
      <w:r w:rsidR="00314D5C" w:rsidRPr="001F2828">
        <w:t xml:space="preserve">: </w:t>
      </w:r>
      <w:r w:rsidR="00324FD9" w:rsidRPr="001F2828">
        <w:t xml:space="preserve">radiography, </w:t>
      </w:r>
      <w:r w:rsidR="00314D5C" w:rsidRPr="001F2828">
        <w:t xml:space="preserve">unloading for </w:t>
      </w:r>
      <w:r w:rsidR="00324FD9" w:rsidRPr="001F2828">
        <w:t>manual inspection</w:t>
      </w:r>
      <w:r w:rsidR="00314D5C" w:rsidRPr="001F2828">
        <w:t>s</w:t>
      </w:r>
      <w:r w:rsidR="00324FD9" w:rsidRPr="001F2828">
        <w:t>.</w:t>
      </w:r>
    </w:p>
    <w:p w14:paraId="54F00F31" w14:textId="77777777" w:rsidR="00324FD9" w:rsidRPr="001F2828" w:rsidRDefault="00AE3071" w:rsidP="00B114A3">
      <w:pPr>
        <w:pStyle w:val="4"/>
        <w:tabs>
          <w:tab w:val="left" w:pos="9638"/>
        </w:tabs>
        <w:spacing w:line="360" w:lineRule="auto"/>
        <w:ind w:right="-1"/>
      </w:pPr>
      <w:r w:rsidRPr="001F2828">
        <w:t>Extra wide: 370 cm –</w:t>
      </w:r>
      <w:r w:rsidR="00324FD9" w:rsidRPr="001F2828">
        <w:t xml:space="preserve"> </w:t>
      </w:r>
      <w:r w:rsidR="00321114" w:rsidRPr="001F2828">
        <w:t xml:space="preserve">examination type: </w:t>
      </w:r>
      <w:r w:rsidR="00761382" w:rsidRPr="001F2828">
        <w:t xml:space="preserve">unloading, </w:t>
      </w:r>
      <w:r w:rsidR="00324FD9" w:rsidRPr="001F2828">
        <w:t>manual inspection</w:t>
      </w:r>
      <w:r w:rsidR="00761382" w:rsidRPr="001F2828">
        <w:t>s</w:t>
      </w:r>
      <w:r w:rsidR="00324FD9" w:rsidRPr="001F2828">
        <w:t xml:space="preserve">. </w:t>
      </w:r>
    </w:p>
    <w:p w14:paraId="1883BCEB" w14:textId="02D542F3" w:rsidR="005073DC" w:rsidRPr="001F2828" w:rsidRDefault="00321114" w:rsidP="0024653C">
      <w:pPr>
        <w:pStyle w:val="4"/>
        <w:numPr>
          <w:ilvl w:val="0"/>
          <w:numId w:val="0"/>
        </w:numPr>
        <w:tabs>
          <w:tab w:val="left" w:pos="9498"/>
          <w:tab w:val="left" w:pos="9638"/>
        </w:tabs>
        <w:spacing w:line="360" w:lineRule="auto"/>
        <w:ind w:left="851" w:right="-1"/>
      </w:pPr>
      <w:r w:rsidRPr="001F2828">
        <w:lastRenderedPageBreak/>
        <w:t>Accordingly, r</w:t>
      </w:r>
      <w:r w:rsidR="00324FD9" w:rsidRPr="001F2828">
        <w:t xml:space="preserve">equires </w:t>
      </w:r>
      <w:r w:rsidRPr="001F2828">
        <w:t xml:space="preserve">traffic lanes adapted to </w:t>
      </w:r>
      <w:r w:rsidR="00E077D7" w:rsidRPr="001F2828">
        <w:t>carriers’</w:t>
      </w:r>
      <w:r w:rsidRPr="001F2828">
        <w:t xml:space="preserve"> size </w:t>
      </w:r>
      <w:r w:rsidR="00314D5C" w:rsidRPr="001F2828">
        <w:t>(</w:t>
      </w:r>
      <w:r w:rsidR="00AE3071" w:rsidRPr="001F2828">
        <w:t>check-in/out cabins</w:t>
      </w:r>
      <w:r w:rsidR="00314D5C" w:rsidRPr="001F2828">
        <w:t>)</w:t>
      </w:r>
      <w:r w:rsidR="00AB2766" w:rsidRPr="001F2828">
        <w:t>.</w:t>
      </w:r>
      <w:r w:rsidR="00AE3071" w:rsidRPr="001F2828">
        <w:t xml:space="preserve"> </w:t>
      </w:r>
    </w:p>
    <w:p w14:paraId="10F34F5A" w14:textId="0FF53FE7" w:rsidR="00314D5C" w:rsidRPr="001F2828" w:rsidRDefault="00567E8B" w:rsidP="007754A3">
      <w:pPr>
        <w:pStyle w:val="4"/>
        <w:spacing w:line="360" w:lineRule="auto"/>
        <w:ind w:right="-1"/>
      </w:pPr>
      <w:r w:rsidRPr="001F2828">
        <w:t>Extra-long</w:t>
      </w:r>
      <w:r w:rsidR="00AE3071" w:rsidRPr="001F2828">
        <w:t xml:space="preserve">: 2200 cm (full trailer) – </w:t>
      </w:r>
      <w:r w:rsidR="00321114" w:rsidRPr="001F2828">
        <w:t xml:space="preserve">examination types: </w:t>
      </w:r>
      <w:r w:rsidR="00314D5C" w:rsidRPr="001F2828">
        <w:t xml:space="preserve">radiography, </w:t>
      </w:r>
      <w:r w:rsidR="00761382" w:rsidRPr="001F2828">
        <w:t xml:space="preserve">unloading, </w:t>
      </w:r>
      <w:r w:rsidR="0024653C">
        <w:t>manual</w:t>
      </w:r>
      <w:r w:rsidR="00314D5C" w:rsidRPr="001F2828">
        <w:t xml:space="preserve"> inspections</w:t>
      </w:r>
      <w:r w:rsidR="00761382" w:rsidRPr="001F2828">
        <w:t>.</w:t>
      </w:r>
    </w:p>
    <w:p w14:paraId="6137EA36" w14:textId="77777777" w:rsidR="00AE3071" w:rsidRPr="001F2828" w:rsidRDefault="00314D5C" w:rsidP="0024653C">
      <w:pPr>
        <w:pStyle w:val="4"/>
        <w:numPr>
          <w:ilvl w:val="0"/>
          <w:numId w:val="0"/>
        </w:numPr>
        <w:spacing w:line="360" w:lineRule="auto"/>
        <w:ind w:left="851" w:right="-1"/>
      </w:pPr>
      <w:r w:rsidRPr="001F2828">
        <w:t xml:space="preserve">In this case, </w:t>
      </w:r>
      <w:r w:rsidR="00321114" w:rsidRPr="001F2828">
        <w:t>radiography</w:t>
      </w:r>
      <w:r w:rsidR="00AB2766" w:rsidRPr="001F2828">
        <w:t xml:space="preserve"> </w:t>
      </w:r>
      <w:r w:rsidRPr="001F2828">
        <w:t xml:space="preserve">shall include </w:t>
      </w:r>
      <w:r w:rsidR="00AB2766" w:rsidRPr="001F2828">
        <w:t xml:space="preserve">only </w:t>
      </w:r>
      <w:r w:rsidRPr="001F2828">
        <w:t>one carrier. U</w:t>
      </w:r>
      <w:r w:rsidR="00AB2766" w:rsidRPr="001F2828">
        <w:t>nloading area (at least 2500 cm long)</w:t>
      </w:r>
      <w:r w:rsidRPr="001F2828">
        <w:t xml:space="preserve"> should be planned accordingly.</w:t>
      </w:r>
    </w:p>
    <w:p w14:paraId="39211480" w14:textId="77777777" w:rsidR="00314D5C" w:rsidRPr="001F2828" w:rsidRDefault="00314D5C" w:rsidP="0024653C">
      <w:pPr>
        <w:pStyle w:val="4"/>
        <w:spacing w:line="360" w:lineRule="auto"/>
        <w:ind w:right="-1"/>
      </w:pPr>
      <w:r w:rsidRPr="001F2828">
        <w:t xml:space="preserve">Extra high: over 460 cm – </w:t>
      </w:r>
      <w:r w:rsidR="00761382" w:rsidRPr="001F2828">
        <w:t xml:space="preserve">unloading, </w:t>
      </w:r>
      <w:r w:rsidR="0024653C">
        <w:t>manual.</w:t>
      </w:r>
    </w:p>
    <w:p w14:paraId="451C4825" w14:textId="77777777" w:rsidR="00106F40" w:rsidRPr="00175121" w:rsidRDefault="00106F40" w:rsidP="007754A3">
      <w:pPr>
        <w:pStyle w:val="2"/>
        <w:spacing w:line="360" w:lineRule="auto"/>
        <w:ind w:right="-1"/>
      </w:pPr>
      <w:r w:rsidRPr="00175121">
        <w:t>Fence</w:t>
      </w:r>
    </w:p>
    <w:p w14:paraId="69087E84" w14:textId="15D7B4D8" w:rsidR="00106F40" w:rsidRDefault="007822BA" w:rsidP="002021BB">
      <w:pPr>
        <w:pStyle w:val="3"/>
        <w:spacing w:line="360" w:lineRule="auto"/>
        <w:ind w:right="-1"/>
      </w:pPr>
      <w:r>
        <w:t>A</w:t>
      </w:r>
      <w:r w:rsidR="005A2CF0" w:rsidRPr="00106F40">
        <w:t>long</w:t>
      </w:r>
      <w:r w:rsidR="005C0AE2" w:rsidRPr="00106F40">
        <w:t xml:space="preserve"> </w:t>
      </w:r>
      <w:r w:rsidR="005C0AE2">
        <w:t xml:space="preserve">the </w:t>
      </w:r>
      <w:r w:rsidR="001B5AC6">
        <w:t xml:space="preserve">internal </w:t>
      </w:r>
      <w:r w:rsidR="00F8652C">
        <w:t>border</w:t>
      </w:r>
      <w:r w:rsidR="00442837">
        <w:t xml:space="preserve"> between customs site and</w:t>
      </w:r>
      <w:r w:rsidR="00F8652C">
        <w:t xml:space="preserve"> the port</w:t>
      </w:r>
      <w:r w:rsidR="00442837">
        <w:rPr>
          <w:rFonts w:hint="cs"/>
          <w:rtl/>
        </w:rPr>
        <w:t>,</w:t>
      </w:r>
      <w:r>
        <w:t xml:space="preserve"> a </w:t>
      </w:r>
      <w:r w:rsidRPr="00106F40">
        <w:t>fence will be built</w:t>
      </w:r>
      <w:r>
        <w:t xml:space="preserve"> by Customs as part of this project</w:t>
      </w:r>
      <w:r w:rsidR="00B869B1">
        <w:t>.</w:t>
      </w:r>
      <w:r w:rsidR="00BB138E">
        <w:t xml:space="preserve"> </w:t>
      </w:r>
    </w:p>
    <w:p w14:paraId="05EA8E4F" w14:textId="4A670EB0" w:rsidR="001D4F26" w:rsidRDefault="00BB138E" w:rsidP="007754A3">
      <w:pPr>
        <w:pStyle w:val="3"/>
        <w:spacing w:line="360" w:lineRule="auto"/>
        <w:ind w:right="-1"/>
      </w:pPr>
      <w:r>
        <w:t xml:space="preserve">Along the external sides </w:t>
      </w:r>
      <w:r w:rsidR="001B5AC6">
        <w:t xml:space="preserve">of </w:t>
      </w:r>
      <w:r w:rsidR="001F2828">
        <w:t>Customs</w:t>
      </w:r>
      <w:r w:rsidR="001B5AC6">
        <w:t xml:space="preserve"> </w:t>
      </w:r>
      <w:r w:rsidR="00106F40">
        <w:t>facility</w:t>
      </w:r>
      <w:r w:rsidR="001B5AC6">
        <w:t xml:space="preserve"> Te</w:t>
      </w:r>
      <w:r w:rsidR="007965FC">
        <w:t>rminal's fence will be built</w:t>
      </w:r>
      <w:r w:rsidR="00B33E0C">
        <w:t xml:space="preserve"> by </w:t>
      </w:r>
      <w:r w:rsidR="00442837">
        <w:t>contractor</w:t>
      </w:r>
      <w:r w:rsidR="00B33E0C">
        <w:t xml:space="preserve"> as part of this proje</w:t>
      </w:r>
      <w:r w:rsidR="00175121">
        <w:t>ct (as per characterization</w:t>
      </w:r>
      <w:r w:rsidR="00B33E0C">
        <w:t>)</w:t>
      </w:r>
      <w:r w:rsidR="00106F40">
        <w:t>.</w:t>
      </w:r>
    </w:p>
    <w:p w14:paraId="126225F3" w14:textId="77777777" w:rsidR="00106F40" w:rsidRDefault="00A9347C" w:rsidP="002021BB">
      <w:pPr>
        <w:pStyle w:val="3"/>
        <w:spacing w:line="360" w:lineRule="auto"/>
        <w:ind w:right="-1"/>
      </w:pPr>
      <w:r>
        <w:t xml:space="preserve">Site plan will provide </w:t>
      </w:r>
      <w:r w:rsidR="00A43693">
        <w:t xml:space="preserve">access of </w:t>
      </w:r>
      <w:r w:rsidR="00E75C7B">
        <w:t>ISP</w:t>
      </w:r>
      <w:r w:rsidR="00A43693">
        <w:t xml:space="preserve"> </w:t>
      </w:r>
      <w:r>
        <w:t>s</w:t>
      </w:r>
      <w:r w:rsidR="00106F40">
        <w:t>ecurity vehicle</w:t>
      </w:r>
      <w:r w:rsidR="00B869B1">
        <w:t>s</w:t>
      </w:r>
      <w:r w:rsidR="00106F40">
        <w:t xml:space="preserve"> to the </w:t>
      </w:r>
      <w:r>
        <w:t>fence</w:t>
      </w:r>
      <w:r w:rsidR="00A43693">
        <w:t>,</w:t>
      </w:r>
      <w:r w:rsidR="00106F40">
        <w:t xml:space="preserve"> with no obstacles.</w:t>
      </w:r>
    </w:p>
    <w:p w14:paraId="5A56860F" w14:textId="3AC98F30" w:rsidR="00106F40" w:rsidRDefault="00BA6037" w:rsidP="007754A3">
      <w:pPr>
        <w:pStyle w:val="3"/>
        <w:spacing w:line="360" w:lineRule="auto"/>
        <w:ind w:right="-1"/>
      </w:pPr>
      <w:r>
        <w:t>Inside the facility, adjust to</w:t>
      </w:r>
      <w:r w:rsidR="00106F40">
        <w:t xml:space="preserve"> Terminal</w:t>
      </w:r>
      <w:r w:rsidR="007965FC">
        <w:t>'s</w:t>
      </w:r>
      <w:r w:rsidR="00106F40">
        <w:t xml:space="preserve"> fence </w:t>
      </w:r>
      <w:r w:rsidR="002021BB">
        <w:t>asphalt road will be built</w:t>
      </w:r>
      <w:r w:rsidR="00AD74FC">
        <w:t xml:space="preserve"> to serve as security patrol road.</w:t>
      </w:r>
      <w:r w:rsidR="002021BB">
        <w:t xml:space="preserve"> The road will be part of the traffic circle.</w:t>
      </w:r>
    </w:p>
    <w:p w14:paraId="4461E2C9" w14:textId="77777777" w:rsidR="00B13784" w:rsidRDefault="00100C3C" w:rsidP="007754A3">
      <w:pPr>
        <w:pStyle w:val="3"/>
        <w:spacing w:line="360" w:lineRule="auto"/>
        <w:ind w:right="-1"/>
      </w:pPr>
      <w:r>
        <w:t xml:space="preserve">As part of the project, </w:t>
      </w:r>
      <w:r w:rsidR="00B13784">
        <w:t>CCTV cameras will be installed on/near site's fences, targeted for operational supervision of vehicles traffic.</w:t>
      </w:r>
    </w:p>
    <w:bookmarkEnd w:id="2"/>
    <w:p w14:paraId="7A462417" w14:textId="77777777" w:rsidR="009A1309" w:rsidRDefault="009A1309" w:rsidP="002021BB">
      <w:pPr>
        <w:pStyle w:val="2"/>
        <w:spacing w:line="360" w:lineRule="auto"/>
        <w:ind w:right="-1"/>
      </w:pPr>
      <w:r>
        <w:t xml:space="preserve">In order to prevent delays each </w:t>
      </w:r>
      <w:r w:rsidR="001F2828">
        <w:t>site</w:t>
      </w:r>
      <w:r>
        <w:t xml:space="preserve"> gate (Entrance/Exit) will comprise of at least two lanes, each one wi</w:t>
      </w:r>
      <w:r w:rsidR="002021BB">
        <w:t>th space for vehicles in queue.</w:t>
      </w:r>
    </w:p>
    <w:p w14:paraId="6FE375D9" w14:textId="77777777" w:rsidR="009A1309" w:rsidRPr="00702C63" w:rsidRDefault="009A1309" w:rsidP="007754A3">
      <w:pPr>
        <w:pStyle w:val="2"/>
        <w:spacing w:line="360" w:lineRule="auto"/>
        <w:ind w:right="-1"/>
      </w:pPr>
      <w:r>
        <w:t>A separate, controlled entrance and exit will be used by p</w:t>
      </w:r>
      <w:r w:rsidRPr="00702C63">
        <w:t>rivate</w:t>
      </w:r>
      <w:r>
        <w:t xml:space="preserve"> cars, each comprising of one lane.</w:t>
      </w:r>
    </w:p>
    <w:p w14:paraId="042CEA77" w14:textId="77777777" w:rsidR="001D4F26" w:rsidRDefault="00DB2F84" w:rsidP="007754A3">
      <w:pPr>
        <w:pStyle w:val="2"/>
        <w:spacing w:line="360" w:lineRule="auto"/>
        <w:ind w:right="-1"/>
      </w:pPr>
      <w:r>
        <w:t>Pedestrian and vehicle t</w:t>
      </w:r>
      <w:r w:rsidR="001D4F26">
        <w:t>raffic will be controlled by one or more (</w:t>
      </w:r>
      <w:r>
        <w:t>as per site</w:t>
      </w:r>
      <w:r w:rsidR="00DE5863">
        <w:t>'s</w:t>
      </w:r>
      <w:r w:rsidR="007262C2">
        <w:t xml:space="preserve"> </w:t>
      </w:r>
      <w:r w:rsidR="00DE5863">
        <w:t xml:space="preserve">specific </w:t>
      </w:r>
      <w:r>
        <w:t>design</w:t>
      </w:r>
      <w:r w:rsidR="001D4F26">
        <w:t>) checkpoints in the fence:</w:t>
      </w:r>
    </w:p>
    <w:p w14:paraId="4A2B889C" w14:textId="77777777" w:rsidR="001D4F26" w:rsidRDefault="001D4F26" w:rsidP="007754A3">
      <w:pPr>
        <w:pStyle w:val="text-1"/>
        <w:tabs>
          <w:tab w:val="clear" w:pos="1418"/>
          <w:tab w:val="num" w:pos="1560"/>
        </w:tabs>
        <w:spacing w:line="360" w:lineRule="auto"/>
        <w:ind w:left="1560" w:right="0" w:hanging="426"/>
      </w:pPr>
      <w:r>
        <w:t xml:space="preserve">Controlled entry &amp; exit checkpoint for Customs employees entering the site by vehicles or </w:t>
      </w:r>
      <w:r w:rsidR="00702C63">
        <w:t>by foot. Location of these</w:t>
      </w:r>
      <w:r>
        <w:t xml:space="preserve"> gates /checkpoints / wickets will be designed according to operational needs</w:t>
      </w:r>
      <w:r w:rsidR="00584CC8">
        <w:t>, terminal plan</w:t>
      </w:r>
      <w:r>
        <w:t xml:space="preserve"> and Contractor’s </w:t>
      </w:r>
      <w:r w:rsidR="006949E9">
        <w:t xml:space="preserve">final </w:t>
      </w:r>
      <w:r>
        <w:t xml:space="preserve">plan of </w:t>
      </w:r>
      <w:r w:rsidR="00584CC8">
        <w:t>customs</w:t>
      </w:r>
      <w:r>
        <w:t xml:space="preserve"> site.</w:t>
      </w:r>
    </w:p>
    <w:p w14:paraId="0324970D" w14:textId="77777777" w:rsidR="001D4F26" w:rsidRDefault="00DD52D5" w:rsidP="007754A3">
      <w:pPr>
        <w:pStyle w:val="text-1"/>
        <w:tabs>
          <w:tab w:val="clear" w:pos="1418"/>
          <w:tab w:val="num" w:pos="1560"/>
        </w:tabs>
        <w:spacing w:line="360" w:lineRule="auto"/>
        <w:ind w:left="1560" w:right="0" w:hanging="426"/>
      </w:pPr>
      <w:r>
        <w:t>Entry &amp; E</w:t>
      </w:r>
      <w:r w:rsidR="001D4F26">
        <w:t>xit for visitors – vehicle and pedestrian</w:t>
      </w:r>
      <w:r w:rsidR="004945F4">
        <w:t xml:space="preserve"> (</w:t>
      </w:r>
      <w:r w:rsidR="00702C63">
        <w:t xml:space="preserve">specific </w:t>
      </w:r>
      <w:r w:rsidR="004945F4">
        <w:t>location to be defined according to final plan of the site)</w:t>
      </w:r>
    </w:p>
    <w:p w14:paraId="2DC3810D" w14:textId="77777777" w:rsidR="001D4F26" w:rsidRDefault="00DD52D5" w:rsidP="00CA181C">
      <w:pPr>
        <w:pStyle w:val="text-1"/>
        <w:tabs>
          <w:tab w:val="clear" w:pos="1418"/>
          <w:tab w:val="num" w:pos="1560"/>
        </w:tabs>
        <w:spacing w:line="360" w:lineRule="auto"/>
        <w:ind w:left="1560" w:right="0" w:hanging="426"/>
      </w:pPr>
      <w:r>
        <w:t>Entry &amp; E</w:t>
      </w:r>
      <w:r w:rsidR="001D4F26">
        <w:t xml:space="preserve">xit for carriers for inspection </w:t>
      </w:r>
      <w:r w:rsidR="004945F4">
        <w:t>–automatically /</w:t>
      </w:r>
      <w:r w:rsidR="002515B5">
        <w:t xml:space="preserve">operators </w:t>
      </w:r>
      <w:r w:rsidR="004945F4">
        <w:t>controlled</w:t>
      </w:r>
      <w:r w:rsidR="001D4F26">
        <w:t xml:space="preserve">. </w:t>
      </w:r>
    </w:p>
    <w:p w14:paraId="403A9376" w14:textId="77777777" w:rsidR="001D4F26" w:rsidRDefault="009D520E" w:rsidP="007754A3">
      <w:pPr>
        <w:pStyle w:val="2"/>
        <w:spacing w:line="360" w:lineRule="auto"/>
        <w:ind w:right="-1"/>
      </w:pPr>
      <w:r>
        <w:lastRenderedPageBreak/>
        <w:t xml:space="preserve">In order to perform the tasks described in Section 3, each checkpoint </w:t>
      </w:r>
      <w:r w:rsidR="001D4F26">
        <w:t>will comprise</w:t>
      </w:r>
      <w:r>
        <w:t xml:space="preserve"> </w:t>
      </w:r>
      <w:r w:rsidR="008925FE">
        <w:t xml:space="preserve">at least </w:t>
      </w:r>
      <w:r>
        <w:t>of</w:t>
      </w:r>
      <w:r w:rsidR="008925FE">
        <w:t xml:space="preserve"> the following</w:t>
      </w:r>
      <w:r w:rsidR="001D4F26">
        <w:t>:</w:t>
      </w:r>
    </w:p>
    <w:p w14:paraId="5B4396F3" w14:textId="6323301D" w:rsidR="00327EA2" w:rsidRDefault="00327EA2" w:rsidP="007754A3">
      <w:pPr>
        <w:pStyle w:val="3"/>
        <w:spacing w:line="360" w:lineRule="auto"/>
        <w:ind w:right="0"/>
      </w:pPr>
      <w:r>
        <w:t>A gate</w:t>
      </w:r>
      <w:r w:rsidR="001D4F26">
        <w:t xml:space="preserve"> </w:t>
      </w:r>
      <w:r w:rsidR="00774430">
        <w:t>as d</w:t>
      </w:r>
      <w:r>
        <w:t>efined in Section 6- J para. 5.1.a.</w:t>
      </w:r>
    </w:p>
    <w:p w14:paraId="3D1BDC33" w14:textId="31A21676" w:rsidR="001D4F26" w:rsidRPr="007214C9" w:rsidRDefault="008B6AC2" w:rsidP="007754A3">
      <w:pPr>
        <w:pStyle w:val="3"/>
        <w:spacing w:line="360" w:lineRule="atLeast"/>
        <w:ind w:right="0"/>
      </w:pPr>
      <w:r>
        <w:t>Electrically operated barrier of the lifting horizontal bar type</w:t>
      </w:r>
      <w:r w:rsidR="00ED7FED">
        <w:t xml:space="preserve"> as defined in section 6-J</w:t>
      </w:r>
      <w:r w:rsidR="00ED7FED">
        <w:rPr>
          <w:rFonts w:hint="cs"/>
          <w:rtl/>
        </w:rPr>
        <w:t>,</w:t>
      </w:r>
      <w:r w:rsidR="00ED7FED">
        <w:t xml:space="preserve"> para. 5.12.6.</w:t>
      </w:r>
    </w:p>
    <w:p w14:paraId="07DFFA15" w14:textId="44E2E34C" w:rsidR="001D4F26" w:rsidRDefault="00F03E07" w:rsidP="007754A3">
      <w:pPr>
        <w:pStyle w:val="3"/>
        <w:spacing w:line="360" w:lineRule="atLeast"/>
        <w:ind w:right="0"/>
      </w:pPr>
      <w:r>
        <w:t>Entrance</w:t>
      </w:r>
      <w:r w:rsidR="00820955">
        <w:t xml:space="preserve"> </w:t>
      </w:r>
      <w:r w:rsidR="000F4320">
        <w:t>carrousel</w:t>
      </w:r>
      <w:r>
        <w:t xml:space="preserve"> wicket for pedestrians</w:t>
      </w:r>
      <w:r w:rsidR="00ED7FED">
        <w:t xml:space="preserve"> as defined in section 6-J para 5.12.c.</w:t>
      </w:r>
    </w:p>
    <w:p w14:paraId="51E6FF4E" w14:textId="77777777" w:rsidR="00E74CDF" w:rsidRDefault="00E74CDF">
      <w:pPr>
        <w:bidi w:val="0"/>
        <w:rPr>
          <w:rFonts w:ascii="Arial" w:hAnsi="Arial" w:cs="Arial"/>
          <w:spacing w:val="-5"/>
          <w:sz w:val="24"/>
          <w:szCs w:val="24"/>
          <w:lang w:eastAsia="en-US" w:bidi="ar-SA"/>
        </w:rPr>
      </w:pPr>
    </w:p>
    <w:p w14:paraId="25DD3FAF" w14:textId="77777777" w:rsidR="00E74CDF" w:rsidRPr="00E74CDF" w:rsidRDefault="00E74CDF" w:rsidP="00E74CDF">
      <w:pPr>
        <w:pStyle w:val="2"/>
        <w:spacing w:line="360" w:lineRule="auto"/>
        <w:ind w:right="-1"/>
        <w:rPr>
          <w:rFonts w:asciiTheme="minorBidi" w:hAnsiTheme="minorBidi" w:cstheme="minorBidi"/>
          <w:u w:val="single"/>
        </w:rPr>
      </w:pPr>
      <w:r w:rsidRPr="00E74CDF">
        <w:rPr>
          <w:u w:val="single"/>
        </w:rPr>
        <w:t>Sheltering</w:t>
      </w:r>
      <w:r w:rsidRPr="00E74CDF">
        <w:rPr>
          <w:rFonts w:asciiTheme="minorBidi" w:hAnsiTheme="minorBidi" w:cstheme="minorBidi"/>
          <w:u w:val="single"/>
        </w:rPr>
        <w:t xml:space="preserve"> </w:t>
      </w:r>
    </w:p>
    <w:p w14:paraId="33E0E914" w14:textId="77777777" w:rsidR="00E74CDF" w:rsidRPr="00E74CDF" w:rsidRDefault="00E74CDF" w:rsidP="0035611C">
      <w:pPr>
        <w:bidi w:val="0"/>
        <w:ind w:left="1560"/>
        <w:rPr>
          <w:rFonts w:asciiTheme="minorBidi" w:hAnsiTheme="minorBidi" w:cstheme="minorBidi"/>
          <w:sz w:val="24"/>
          <w:szCs w:val="24"/>
        </w:rPr>
      </w:pPr>
      <w:r w:rsidRPr="00E74CDF">
        <w:rPr>
          <w:rFonts w:asciiTheme="minorBidi" w:hAnsiTheme="minorBidi" w:cstheme="minorBidi"/>
          <w:sz w:val="24"/>
          <w:szCs w:val="24"/>
        </w:rPr>
        <w:t>The inspection complex is defined as an essential national utility, and is required to operate and function also under defensive threats.</w:t>
      </w:r>
    </w:p>
    <w:p w14:paraId="565A6933" w14:textId="77777777" w:rsidR="00E74CDF" w:rsidRPr="00E74CDF" w:rsidRDefault="00E74CDF" w:rsidP="0035611C">
      <w:pPr>
        <w:bidi w:val="0"/>
        <w:ind w:left="1560"/>
        <w:rPr>
          <w:rFonts w:asciiTheme="minorBidi" w:hAnsiTheme="minorBidi" w:cstheme="minorBidi"/>
          <w:sz w:val="24"/>
          <w:szCs w:val="24"/>
        </w:rPr>
      </w:pPr>
      <w:r w:rsidRPr="00E74CDF">
        <w:rPr>
          <w:rFonts w:asciiTheme="minorBidi" w:hAnsiTheme="minorBidi" w:cstheme="minorBidi"/>
          <w:sz w:val="24"/>
          <w:szCs w:val="24"/>
        </w:rPr>
        <w:t xml:space="preserve">In order to enable this, shelters will be designed and built in accordance with the relevant local authorities (PAK'AR) regulations and </w:t>
      </w:r>
      <w:r>
        <w:rPr>
          <w:rFonts w:asciiTheme="minorBidi" w:hAnsiTheme="minorBidi" w:cstheme="minorBidi"/>
          <w:sz w:val="24"/>
          <w:szCs w:val="24"/>
        </w:rPr>
        <w:t>with</w:t>
      </w:r>
      <w:r w:rsidRPr="00E74CDF">
        <w:rPr>
          <w:rFonts w:asciiTheme="minorBidi" w:hAnsiTheme="minorBidi" w:cstheme="minorBidi"/>
          <w:sz w:val="24"/>
          <w:szCs w:val="24"/>
        </w:rPr>
        <w:t xml:space="preserve"> customs additional definitions.</w:t>
      </w:r>
    </w:p>
    <w:p w14:paraId="6582A78F" w14:textId="77777777" w:rsidR="00E74CDF" w:rsidRPr="00E74CDF" w:rsidRDefault="00E74CDF" w:rsidP="0035611C">
      <w:pPr>
        <w:bidi w:val="0"/>
        <w:ind w:left="1560"/>
        <w:rPr>
          <w:rFonts w:asciiTheme="minorBidi" w:hAnsiTheme="minorBidi" w:cstheme="minorBidi"/>
          <w:sz w:val="24"/>
          <w:szCs w:val="24"/>
        </w:rPr>
      </w:pPr>
      <w:r w:rsidRPr="00E74CDF">
        <w:rPr>
          <w:rFonts w:asciiTheme="minorBidi" w:hAnsiTheme="minorBidi" w:cstheme="minorBidi"/>
          <w:sz w:val="24"/>
          <w:szCs w:val="24"/>
        </w:rPr>
        <w:t>Distribution of shelters will provide safe access within 45 seconds of alarming sirens from every point of the compound, and to every person on site.</w:t>
      </w:r>
    </w:p>
    <w:p w14:paraId="60631794" w14:textId="6AF0943D" w:rsidR="00E74CDF" w:rsidRPr="00E74CDF" w:rsidRDefault="00E74CDF" w:rsidP="0035611C">
      <w:pPr>
        <w:bidi w:val="0"/>
        <w:ind w:left="1560"/>
        <w:rPr>
          <w:rFonts w:asciiTheme="minorBidi" w:hAnsiTheme="minorBidi" w:cstheme="minorBidi"/>
          <w:sz w:val="24"/>
          <w:szCs w:val="24"/>
        </w:rPr>
      </w:pPr>
      <w:r w:rsidRPr="00E74CDF">
        <w:rPr>
          <w:rFonts w:asciiTheme="minorBidi" w:hAnsiTheme="minorBidi" w:cstheme="minorBidi"/>
          <w:sz w:val="24"/>
          <w:szCs w:val="24"/>
        </w:rPr>
        <w:t xml:space="preserve">In general, and whenever possible, shelters will house functions from the </w:t>
      </w:r>
      <w:proofErr w:type="spellStart"/>
      <w:r w:rsidRPr="00E74CDF">
        <w:rPr>
          <w:rFonts w:asciiTheme="minorBidi" w:hAnsiTheme="minorBidi" w:cstheme="minorBidi"/>
          <w:sz w:val="24"/>
          <w:szCs w:val="24"/>
        </w:rPr>
        <w:t>programme</w:t>
      </w:r>
      <w:proofErr w:type="spellEnd"/>
      <w:r w:rsidRPr="00E74CDF">
        <w:rPr>
          <w:rFonts w:asciiTheme="minorBidi" w:hAnsiTheme="minorBidi" w:cstheme="minorBidi"/>
          <w:sz w:val="24"/>
          <w:szCs w:val="24"/>
        </w:rPr>
        <w:t xml:space="preserve">. Under this prime guideline, there will be kept a separation between shelters designated for customs personnel and those designated to assisting or occasional workers (porters, </w:t>
      </w:r>
      <w:r w:rsidR="00AC7F41" w:rsidRPr="00E74CDF">
        <w:rPr>
          <w:rFonts w:asciiTheme="minorBidi" w:hAnsiTheme="minorBidi" w:cstheme="minorBidi"/>
          <w:sz w:val="24"/>
          <w:szCs w:val="24"/>
        </w:rPr>
        <w:t>drivers)</w:t>
      </w:r>
      <w:r w:rsidRPr="00E74CDF">
        <w:rPr>
          <w:rFonts w:asciiTheme="minorBidi" w:hAnsiTheme="minorBidi" w:cstheme="minorBidi"/>
          <w:sz w:val="24"/>
          <w:szCs w:val="24"/>
        </w:rPr>
        <w:t xml:space="preserve"> etc., at times in the expense of duplications.</w:t>
      </w:r>
    </w:p>
    <w:p w14:paraId="548C618E" w14:textId="77777777" w:rsidR="00E74CDF" w:rsidRPr="00E74CDF" w:rsidRDefault="00E74CDF" w:rsidP="0035611C">
      <w:pPr>
        <w:bidi w:val="0"/>
        <w:ind w:left="1560"/>
        <w:rPr>
          <w:rFonts w:asciiTheme="minorBidi" w:hAnsiTheme="minorBidi" w:cstheme="minorBidi"/>
          <w:sz w:val="24"/>
          <w:szCs w:val="24"/>
        </w:rPr>
      </w:pPr>
      <w:r w:rsidRPr="00E74CDF">
        <w:rPr>
          <w:rFonts w:asciiTheme="minorBidi" w:hAnsiTheme="minorBidi" w:cstheme="minorBidi"/>
          <w:sz w:val="24"/>
          <w:szCs w:val="24"/>
        </w:rPr>
        <w:t xml:space="preserve">In addition to local regulations, specific instructions for the inspection site will be as followed (all in accordance with appendix of Customs Services Functionality </w:t>
      </w:r>
      <w:proofErr w:type="spellStart"/>
      <w:r w:rsidR="0042680B" w:rsidRPr="00E74CDF">
        <w:rPr>
          <w:rFonts w:asciiTheme="minorBidi" w:hAnsiTheme="minorBidi" w:cstheme="minorBidi"/>
          <w:sz w:val="24"/>
          <w:szCs w:val="24"/>
        </w:rPr>
        <w:t>Programme</w:t>
      </w:r>
      <w:proofErr w:type="spellEnd"/>
      <w:r w:rsidRPr="00E74CDF">
        <w:rPr>
          <w:rFonts w:asciiTheme="minorBidi" w:hAnsiTheme="minorBidi" w:cstheme="minorBidi"/>
          <w:sz w:val="24"/>
          <w:szCs w:val="24"/>
        </w:rPr>
        <w:t>)</w:t>
      </w:r>
      <w:r w:rsidR="0042680B">
        <w:rPr>
          <w:rFonts w:asciiTheme="minorBidi" w:hAnsiTheme="minorBidi" w:cstheme="minorBidi"/>
          <w:sz w:val="24"/>
          <w:szCs w:val="24"/>
        </w:rPr>
        <w:t>.</w:t>
      </w:r>
    </w:p>
    <w:p w14:paraId="288767CB" w14:textId="77777777" w:rsidR="0042680B" w:rsidRDefault="0042680B" w:rsidP="0042680B">
      <w:pPr>
        <w:tabs>
          <w:tab w:val="left" w:pos="1890"/>
        </w:tabs>
        <w:bidi w:val="0"/>
        <w:spacing w:after="160" w:line="259" w:lineRule="auto"/>
        <w:ind w:left="1560" w:hanging="1200"/>
        <w:rPr>
          <w:rFonts w:asciiTheme="minorBidi" w:hAnsiTheme="minorBidi" w:cstheme="minorBidi"/>
          <w:sz w:val="24"/>
          <w:szCs w:val="24"/>
        </w:rPr>
      </w:pPr>
      <w:r>
        <w:rPr>
          <w:rFonts w:asciiTheme="minorBidi" w:hAnsiTheme="minorBidi" w:cstheme="minorBidi"/>
          <w:sz w:val="24"/>
          <w:szCs w:val="24"/>
        </w:rPr>
        <w:tab/>
      </w:r>
    </w:p>
    <w:p w14:paraId="6DA59D1A" w14:textId="77777777" w:rsidR="0042680B" w:rsidRPr="0042680B" w:rsidRDefault="0042680B" w:rsidP="009E008B">
      <w:pPr>
        <w:tabs>
          <w:tab w:val="left" w:pos="1890"/>
        </w:tabs>
        <w:bidi w:val="0"/>
        <w:spacing w:after="160" w:line="259" w:lineRule="auto"/>
        <w:ind w:left="1560" w:hanging="142"/>
        <w:rPr>
          <w:rFonts w:asciiTheme="minorBidi" w:hAnsiTheme="minorBidi" w:cstheme="minorBidi"/>
          <w:sz w:val="24"/>
          <w:szCs w:val="24"/>
        </w:rPr>
      </w:pPr>
      <w:r>
        <w:rPr>
          <w:rFonts w:asciiTheme="minorBidi" w:hAnsiTheme="minorBidi" w:cstheme="minorBidi"/>
          <w:sz w:val="24"/>
          <w:szCs w:val="24"/>
        </w:rPr>
        <w:t>Location for the differ</w:t>
      </w:r>
      <w:r w:rsidR="009E008B">
        <w:rPr>
          <w:rFonts w:asciiTheme="minorBidi" w:hAnsiTheme="minorBidi" w:cstheme="minorBidi"/>
          <w:sz w:val="24"/>
          <w:szCs w:val="24"/>
        </w:rPr>
        <w:t xml:space="preserve">ent shelters see attached plan 143-02-01-012  </w:t>
      </w:r>
    </w:p>
    <w:p w14:paraId="0588DDCB" w14:textId="77777777" w:rsidR="00E74CDF" w:rsidRPr="0042680B" w:rsidRDefault="00E74CDF" w:rsidP="0042680B">
      <w:pPr>
        <w:bidi w:val="0"/>
        <w:spacing w:after="160" w:line="259" w:lineRule="auto"/>
        <w:ind w:left="360"/>
        <w:rPr>
          <w:rFonts w:asciiTheme="minorBidi" w:hAnsiTheme="minorBidi" w:cstheme="minorBidi"/>
          <w:sz w:val="24"/>
          <w:szCs w:val="24"/>
        </w:rPr>
      </w:pPr>
      <w:r w:rsidRPr="0042680B">
        <w:rPr>
          <w:rFonts w:asciiTheme="minorBidi" w:hAnsiTheme="minorBidi" w:cstheme="minorBidi"/>
          <w:sz w:val="24"/>
          <w:szCs w:val="24"/>
        </w:rPr>
        <w:t xml:space="preserve"> </w:t>
      </w:r>
    </w:p>
    <w:p w14:paraId="6EB16539" w14:textId="77777777" w:rsidR="00E74CDF" w:rsidRPr="00E74CDF" w:rsidRDefault="00E74CDF" w:rsidP="009E008B">
      <w:pPr>
        <w:pStyle w:val="aa"/>
        <w:bidi w:val="0"/>
        <w:ind w:left="1418"/>
        <w:rPr>
          <w:rFonts w:asciiTheme="minorBidi" w:hAnsiTheme="minorBidi" w:cstheme="minorBidi"/>
          <w:sz w:val="24"/>
          <w:szCs w:val="24"/>
        </w:rPr>
      </w:pPr>
      <w:r w:rsidRPr="00E74CDF">
        <w:rPr>
          <w:rFonts w:asciiTheme="minorBidi" w:hAnsiTheme="minorBidi" w:cstheme="minorBidi"/>
          <w:sz w:val="24"/>
          <w:szCs w:val="24"/>
        </w:rPr>
        <w:t>Regular shelter – according to local regulations.</w:t>
      </w:r>
    </w:p>
    <w:p w14:paraId="2685298E" w14:textId="77777777" w:rsidR="00E74CDF" w:rsidRPr="00E74CDF" w:rsidRDefault="00E74CDF" w:rsidP="0035611C">
      <w:pPr>
        <w:bidi w:val="0"/>
        <w:ind w:left="1440"/>
        <w:rPr>
          <w:rFonts w:asciiTheme="minorBidi" w:hAnsiTheme="minorBidi" w:cstheme="minorBidi"/>
          <w:sz w:val="24"/>
          <w:szCs w:val="24"/>
        </w:rPr>
      </w:pPr>
      <w:r w:rsidRPr="00E74CDF">
        <w:rPr>
          <w:rFonts w:asciiTheme="minorBidi" w:hAnsiTheme="minorBidi" w:cstheme="minorBidi"/>
          <w:sz w:val="24"/>
          <w:szCs w:val="24"/>
        </w:rPr>
        <w:t>An electric generator will provide the entire new site during electrical breakdown. The generator will be located within a designated enclosed structure with a peripheral sheltering belt. Within the sheltering belt will be a fuel tank for 7 operational days. In accordance, computer systems will be protected by a UPS System.</w:t>
      </w:r>
    </w:p>
    <w:p w14:paraId="5D97EB26" w14:textId="77777777" w:rsidR="00E74CDF" w:rsidRPr="00E74CDF" w:rsidRDefault="00E74CDF" w:rsidP="0035611C">
      <w:pPr>
        <w:bidi w:val="0"/>
        <w:ind w:left="720" w:firstLine="720"/>
        <w:rPr>
          <w:rFonts w:asciiTheme="minorBidi" w:hAnsiTheme="minorBidi" w:cstheme="minorBidi"/>
          <w:sz w:val="24"/>
          <w:szCs w:val="24"/>
        </w:rPr>
      </w:pPr>
      <w:r w:rsidRPr="00E74CDF">
        <w:rPr>
          <w:rFonts w:asciiTheme="minorBidi" w:hAnsiTheme="minorBidi" w:cstheme="minorBidi"/>
          <w:sz w:val="24"/>
          <w:szCs w:val="24"/>
        </w:rPr>
        <w:t>Roof of buildings will hold water tanks in accordance to building occupancy.</w:t>
      </w:r>
    </w:p>
    <w:p w14:paraId="28250459" w14:textId="77777777" w:rsidR="00E74CDF" w:rsidRPr="00E74CDF" w:rsidRDefault="00E74CDF" w:rsidP="0035611C">
      <w:pPr>
        <w:bidi w:val="0"/>
        <w:ind w:left="1440"/>
        <w:rPr>
          <w:rFonts w:asciiTheme="minorBidi" w:hAnsiTheme="minorBidi" w:cstheme="minorBidi"/>
          <w:sz w:val="24"/>
          <w:szCs w:val="24"/>
        </w:rPr>
      </w:pPr>
      <w:r w:rsidRPr="00E74CDF">
        <w:rPr>
          <w:rFonts w:asciiTheme="minorBidi" w:hAnsiTheme="minorBidi" w:cstheme="minorBidi"/>
          <w:sz w:val="24"/>
          <w:szCs w:val="24"/>
        </w:rPr>
        <w:t>Control center in times of emergency will be located in advance in one of the above shelters.</w:t>
      </w:r>
    </w:p>
    <w:p w14:paraId="2F248141" w14:textId="77777777" w:rsidR="00E74CDF" w:rsidRDefault="00E74CDF">
      <w:pPr>
        <w:bidi w:val="0"/>
        <w:rPr>
          <w:rFonts w:ascii="Arial" w:hAnsi="Arial" w:cs="Arial"/>
          <w:spacing w:val="-5"/>
          <w:sz w:val="24"/>
          <w:szCs w:val="24"/>
          <w:lang w:eastAsia="en-US" w:bidi="ar-SA"/>
        </w:rPr>
      </w:pPr>
      <w:r>
        <w:br w:type="page"/>
      </w:r>
    </w:p>
    <w:p w14:paraId="267F79ED" w14:textId="77777777" w:rsidR="00E74CDF" w:rsidRDefault="00E74CDF" w:rsidP="007754A3">
      <w:pPr>
        <w:pStyle w:val="a7"/>
        <w:numPr>
          <w:ilvl w:val="0"/>
          <w:numId w:val="70"/>
        </w:numPr>
        <w:spacing w:line="360" w:lineRule="atLeast"/>
        <w:ind w:right="284"/>
        <w:jc w:val="left"/>
      </w:pPr>
    </w:p>
    <w:p w14:paraId="03752E60" w14:textId="77777777" w:rsidR="001D4F26" w:rsidRDefault="00B96AE8">
      <w:pPr>
        <w:pStyle w:val="1"/>
        <w:bidi w:val="0"/>
        <w:spacing w:line="360" w:lineRule="auto"/>
      </w:pPr>
      <w:r>
        <w:t xml:space="preserve">Check-In </w:t>
      </w:r>
      <w:r w:rsidR="000F6AF4">
        <w:t>and check-out cabins</w:t>
      </w:r>
    </w:p>
    <w:p w14:paraId="4180D1F8" w14:textId="77777777" w:rsidR="008C22DB" w:rsidRDefault="008C22DB" w:rsidP="007754A3">
      <w:pPr>
        <w:pStyle w:val="2"/>
        <w:spacing w:line="360" w:lineRule="auto"/>
        <w:ind w:right="284"/>
      </w:pPr>
      <w:r>
        <w:t>General</w:t>
      </w:r>
    </w:p>
    <w:p w14:paraId="060400AC" w14:textId="77777777" w:rsidR="005A2D39" w:rsidRDefault="005A2D39" w:rsidP="007754A3">
      <w:pPr>
        <w:pStyle w:val="3"/>
        <w:spacing w:line="360" w:lineRule="auto"/>
        <w:ind w:right="0"/>
      </w:pPr>
      <w:r>
        <w:t>The cabins shall be designed to perform the operations described in Section 3</w:t>
      </w:r>
    </w:p>
    <w:p w14:paraId="629A7756" w14:textId="77777777" w:rsidR="008312D1" w:rsidRPr="0064120A" w:rsidRDefault="00B6071A" w:rsidP="0064120A">
      <w:pPr>
        <w:pStyle w:val="3"/>
        <w:spacing w:line="360" w:lineRule="auto"/>
        <w:ind w:right="284"/>
      </w:pPr>
      <w:r w:rsidRPr="00433461">
        <w:t>Entry to</w:t>
      </w:r>
      <w:r>
        <w:t xml:space="preserve"> the site will be conducted via 2 lanes in the check-in from port </w:t>
      </w:r>
      <w:r w:rsidRPr="0064120A">
        <w:t xml:space="preserve">terminal (CI) </w:t>
      </w:r>
      <w:r w:rsidR="00A51F70" w:rsidRPr="0064120A">
        <w:t xml:space="preserve">and via </w:t>
      </w:r>
      <w:r w:rsidR="00D2621C" w:rsidRPr="0064120A">
        <w:t>2</w:t>
      </w:r>
      <w:r w:rsidR="00A51F70" w:rsidRPr="0064120A">
        <w:t xml:space="preserve"> lanes in the check in from route </w:t>
      </w:r>
      <w:r w:rsidR="0064120A" w:rsidRPr="0064120A">
        <w:t>22</w:t>
      </w:r>
      <w:r w:rsidR="00A51F70" w:rsidRPr="0064120A">
        <w:t xml:space="preserve"> (CI).</w:t>
      </w:r>
    </w:p>
    <w:p w14:paraId="5AE10890" w14:textId="77777777" w:rsidR="006C47F0" w:rsidRPr="009D61BC" w:rsidRDefault="006C47F0" w:rsidP="007754A3">
      <w:pPr>
        <w:pStyle w:val="2"/>
        <w:spacing w:line="360" w:lineRule="auto"/>
        <w:ind w:right="284"/>
        <w:rPr>
          <w:u w:val="single"/>
        </w:rPr>
      </w:pPr>
      <w:r w:rsidRPr="009D61BC">
        <w:rPr>
          <w:u w:val="single"/>
        </w:rPr>
        <w:t>Check-In Cabins</w:t>
      </w:r>
    </w:p>
    <w:p w14:paraId="061272DA" w14:textId="77777777" w:rsidR="001D4F26" w:rsidRDefault="00C81D98" w:rsidP="007754A3">
      <w:pPr>
        <w:pStyle w:val="3"/>
        <w:spacing w:line="360" w:lineRule="auto"/>
        <w:ind w:right="0"/>
      </w:pPr>
      <w:r>
        <w:t>One</w:t>
      </w:r>
      <w:r w:rsidR="001D4F26">
        <w:t xml:space="preserve"> (</w:t>
      </w:r>
      <w:r>
        <w:t>1) check-in cabin</w:t>
      </w:r>
      <w:r w:rsidR="001D4F26">
        <w:t xml:space="preserve"> will be lo</w:t>
      </w:r>
      <w:r w:rsidR="005D3E30">
        <w:t xml:space="preserve">cated </w:t>
      </w:r>
      <w:r>
        <w:t>between</w:t>
      </w:r>
      <w:r w:rsidR="005D3E30">
        <w:t xml:space="preserve"> the two entry lanes</w:t>
      </w:r>
      <w:r w:rsidR="001D4F26">
        <w:t xml:space="preserve"> and will be designed for the following:</w:t>
      </w:r>
    </w:p>
    <w:p w14:paraId="0CCCD650" w14:textId="77777777" w:rsidR="001D4F26" w:rsidRDefault="001D4F26" w:rsidP="007754A3">
      <w:pPr>
        <w:pStyle w:val="a7"/>
        <w:numPr>
          <w:ilvl w:val="0"/>
          <w:numId w:val="2"/>
        </w:numPr>
        <w:spacing w:line="360" w:lineRule="auto"/>
        <w:ind w:right="284" w:hanging="425"/>
        <w:jc w:val="left"/>
      </w:pPr>
      <w:r>
        <w:t>Reception of the shipment;</w:t>
      </w:r>
    </w:p>
    <w:p w14:paraId="2946689F" w14:textId="77777777" w:rsidR="001D4F26" w:rsidRDefault="00F26420" w:rsidP="007754A3">
      <w:pPr>
        <w:pStyle w:val="a7"/>
        <w:numPr>
          <w:ilvl w:val="0"/>
          <w:numId w:val="2"/>
        </w:numPr>
        <w:spacing w:line="360" w:lineRule="auto"/>
        <w:ind w:right="284" w:hanging="425"/>
        <w:jc w:val="left"/>
      </w:pPr>
      <w:r>
        <w:t>Verification of the shipment (documents)</w:t>
      </w:r>
    </w:p>
    <w:p w14:paraId="0D286006" w14:textId="77777777" w:rsidR="001B0F0F" w:rsidRDefault="001B0F0F" w:rsidP="007754A3">
      <w:pPr>
        <w:pStyle w:val="a7"/>
        <w:numPr>
          <w:ilvl w:val="0"/>
          <w:numId w:val="2"/>
        </w:numPr>
        <w:spacing w:line="360" w:lineRule="auto"/>
        <w:ind w:right="284" w:hanging="425"/>
        <w:jc w:val="left"/>
      </w:pPr>
      <w:r>
        <w:rPr>
          <w:rFonts w:hint="cs"/>
        </w:rPr>
        <w:t>C</w:t>
      </w:r>
      <w:r>
        <w:t xml:space="preserve">ompletion of data </w:t>
      </w:r>
    </w:p>
    <w:p w14:paraId="60F88BDC" w14:textId="77777777" w:rsidR="002B1436" w:rsidRDefault="002B1436" w:rsidP="007754A3">
      <w:pPr>
        <w:pStyle w:val="a7"/>
        <w:numPr>
          <w:ilvl w:val="0"/>
          <w:numId w:val="2"/>
        </w:numPr>
        <w:spacing w:line="360" w:lineRule="auto"/>
        <w:ind w:right="284" w:hanging="425"/>
        <w:jc w:val="left"/>
      </w:pPr>
      <w:r>
        <w:t xml:space="preserve">Reading and Recording Truck’s License Number (using LPR) </w:t>
      </w:r>
      <w:r w:rsidR="00F26420">
        <w:t>– Vehicle ID</w:t>
      </w:r>
    </w:p>
    <w:p w14:paraId="3A1A7447" w14:textId="77777777" w:rsidR="001D4F26" w:rsidRDefault="002B1436" w:rsidP="007754A3">
      <w:pPr>
        <w:pStyle w:val="a7"/>
        <w:numPr>
          <w:ilvl w:val="0"/>
          <w:numId w:val="2"/>
        </w:numPr>
        <w:spacing w:line="360" w:lineRule="auto"/>
        <w:ind w:right="284" w:hanging="425"/>
        <w:jc w:val="left"/>
      </w:pPr>
      <w:r>
        <w:t>Issue of Driver’s Identification t</w:t>
      </w:r>
      <w:r w:rsidR="00D73C6E">
        <w:t>icket</w:t>
      </w:r>
      <w:r w:rsidR="001D4F26">
        <w:t>;</w:t>
      </w:r>
    </w:p>
    <w:p w14:paraId="23EB9D37" w14:textId="77777777" w:rsidR="001D4F26" w:rsidRDefault="001B0F0F" w:rsidP="007754A3">
      <w:pPr>
        <w:pStyle w:val="a7"/>
        <w:numPr>
          <w:ilvl w:val="0"/>
          <w:numId w:val="2"/>
        </w:numPr>
        <w:spacing w:line="360" w:lineRule="auto"/>
        <w:ind w:right="284" w:hanging="425"/>
        <w:jc w:val="left"/>
      </w:pPr>
      <w:r>
        <w:t>Directing</w:t>
      </w:r>
      <w:r w:rsidR="001D4F26">
        <w:t xml:space="preserve"> the driver to the </w:t>
      </w:r>
      <w:r w:rsidR="009A2C58">
        <w:t>designated</w:t>
      </w:r>
      <w:r w:rsidR="001D4F26">
        <w:t xml:space="preserve"> route in the site;</w:t>
      </w:r>
    </w:p>
    <w:p w14:paraId="20FAFD28" w14:textId="77777777" w:rsidR="001D4F26" w:rsidRDefault="00EC0467">
      <w:pPr>
        <w:pStyle w:val="3"/>
        <w:spacing w:line="360" w:lineRule="auto"/>
      </w:pPr>
      <w:r>
        <w:t>Each cabin is</w:t>
      </w:r>
      <w:r w:rsidR="001D4F26">
        <w:t xml:space="preserve"> intended for occupancy by one or two persons;</w:t>
      </w:r>
    </w:p>
    <w:p w14:paraId="57CEA785" w14:textId="77777777" w:rsidR="001D4F26" w:rsidRDefault="001D4F26">
      <w:pPr>
        <w:pStyle w:val="3"/>
        <w:spacing w:line="360" w:lineRule="auto"/>
      </w:pPr>
      <w:r>
        <w:t xml:space="preserve">The entire cabin will be air-conditioned; </w:t>
      </w:r>
    </w:p>
    <w:p w14:paraId="2DFD77CD" w14:textId="77777777" w:rsidR="001D4F26" w:rsidRDefault="001D4F26" w:rsidP="007754A3">
      <w:pPr>
        <w:pStyle w:val="3"/>
        <w:spacing w:line="360" w:lineRule="auto"/>
        <w:ind w:right="-1"/>
      </w:pPr>
      <w:r>
        <w:t xml:space="preserve">The Check-in </w:t>
      </w:r>
      <w:r w:rsidR="00F26420">
        <w:t>operator (CIO)</w:t>
      </w:r>
      <w:r>
        <w:t xml:space="preserve">, in a seating position will perform the reception procedure while facing the truck driver (who will stay in the truck) through a designated reception window. </w:t>
      </w:r>
    </w:p>
    <w:p w14:paraId="6FE9CF2F" w14:textId="77777777" w:rsidR="00BF1811" w:rsidRDefault="001D4F26" w:rsidP="007754A3">
      <w:pPr>
        <w:pStyle w:val="3"/>
        <w:spacing w:line="360" w:lineRule="auto"/>
        <w:ind w:right="-1"/>
      </w:pPr>
      <w:r>
        <w:t xml:space="preserve">The cabin design will </w:t>
      </w:r>
      <w:r w:rsidR="00E34D3A">
        <w:t>offer the check-in officer</w:t>
      </w:r>
      <w:r w:rsidR="00BF1811">
        <w:t>:</w:t>
      </w:r>
    </w:p>
    <w:p w14:paraId="77BE2480" w14:textId="77777777" w:rsidR="00BF1811" w:rsidRDefault="00BF1811" w:rsidP="007754A3">
      <w:pPr>
        <w:pStyle w:val="3"/>
        <w:numPr>
          <w:ilvl w:val="0"/>
          <w:numId w:val="98"/>
        </w:numPr>
        <w:spacing w:line="360" w:lineRule="auto"/>
      </w:pPr>
      <w:r>
        <w:t xml:space="preserve"> C</w:t>
      </w:r>
      <w:r w:rsidR="00E34D3A">
        <w:t xml:space="preserve">omfortable working environment </w:t>
      </w:r>
    </w:p>
    <w:p w14:paraId="548B2807" w14:textId="77777777" w:rsidR="00BF1811" w:rsidRDefault="00BF1811" w:rsidP="007754A3">
      <w:pPr>
        <w:pStyle w:val="3"/>
        <w:numPr>
          <w:ilvl w:val="0"/>
          <w:numId w:val="98"/>
        </w:numPr>
        <w:spacing w:line="360" w:lineRule="auto"/>
      </w:pPr>
      <w:r>
        <w:t>360</w:t>
      </w:r>
      <w:r w:rsidRPr="00BF1811">
        <w:rPr>
          <w:vertAlign w:val="superscript"/>
        </w:rPr>
        <w:t>0</w:t>
      </w:r>
      <w:r>
        <w:t xml:space="preserve"> </w:t>
      </w:r>
      <w:r w:rsidR="008F6781">
        <w:t xml:space="preserve">free </w:t>
      </w:r>
      <w:r>
        <w:t>view</w:t>
      </w:r>
      <w:r w:rsidR="008F6781">
        <w:t xml:space="preserve"> (without obstacles)</w:t>
      </w:r>
    </w:p>
    <w:p w14:paraId="798B732D" w14:textId="77777777" w:rsidR="001D4F26" w:rsidRDefault="00BF1811" w:rsidP="007754A3">
      <w:pPr>
        <w:pStyle w:val="3"/>
        <w:numPr>
          <w:ilvl w:val="0"/>
          <w:numId w:val="98"/>
        </w:numPr>
        <w:spacing w:line="360" w:lineRule="auto"/>
        <w:ind w:right="-1"/>
      </w:pPr>
      <w:r>
        <w:t>A</w:t>
      </w:r>
      <w:r w:rsidR="001D4F26">
        <w:t>cces</w:t>
      </w:r>
      <w:r w:rsidR="008F6781">
        <w:t>s to the back of the container (</w:t>
      </w:r>
      <w:r w:rsidR="001B0F0F">
        <w:t>if required</w:t>
      </w:r>
      <w:r w:rsidR="008F6781">
        <w:t xml:space="preserve"> to check the container)</w:t>
      </w:r>
    </w:p>
    <w:p w14:paraId="75CE6EFE" w14:textId="77777777" w:rsidR="001D4F26" w:rsidRDefault="001D4F26">
      <w:pPr>
        <w:pStyle w:val="3"/>
        <w:spacing w:line="360" w:lineRule="auto"/>
        <w:ind w:right="-1"/>
      </w:pPr>
      <w:r>
        <w:t xml:space="preserve">Cabin furniture will comprise of </w:t>
      </w:r>
      <w:r w:rsidR="00500777">
        <w:t>custom-built</w:t>
      </w:r>
      <w:r>
        <w:t xml:space="preserve"> desks, chairs, accessories.</w:t>
      </w:r>
    </w:p>
    <w:p w14:paraId="0B850AFA" w14:textId="77777777" w:rsidR="00850257" w:rsidRDefault="00850257" w:rsidP="007754A3">
      <w:pPr>
        <w:pStyle w:val="3"/>
        <w:spacing w:line="360" w:lineRule="auto"/>
        <w:ind w:right="-1"/>
      </w:pPr>
      <w:r>
        <w:t>Cabin</w:t>
      </w:r>
      <w:r w:rsidR="00A10DAD">
        <w:t>'s</w:t>
      </w:r>
      <w:r w:rsidR="00E65519">
        <w:t xml:space="preserve"> </w:t>
      </w:r>
      <w:r w:rsidR="00754E97">
        <w:t xml:space="preserve">interior </w:t>
      </w:r>
      <w:r>
        <w:t xml:space="preserve">design shall take into account all equipment </w:t>
      </w:r>
      <w:r w:rsidR="00754E97">
        <w:t>designated to</w:t>
      </w:r>
      <w:r>
        <w:t xml:space="preserve"> be installed</w:t>
      </w:r>
      <w:r w:rsidR="00754E97">
        <w:t xml:space="preserve"> in it</w:t>
      </w:r>
      <w:r w:rsidR="00787CB4">
        <w:t xml:space="preserve"> together with human engineering aspects.</w:t>
      </w:r>
    </w:p>
    <w:p w14:paraId="0A02C050" w14:textId="77777777" w:rsidR="001D4F26" w:rsidRDefault="00850257">
      <w:pPr>
        <w:pStyle w:val="3"/>
        <w:spacing w:line="340" w:lineRule="atLeast"/>
        <w:ind w:right="-1"/>
      </w:pPr>
      <w:r>
        <w:lastRenderedPageBreak/>
        <w:t>At least, t</w:t>
      </w:r>
      <w:r w:rsidR="001D4F26">
        <w:t xml:space="preserve">he following devices will be installed on / within </w:t>
      </w:r>
      <w:r>
        <w:t>operator's</w:t>
      </w:r>
      <w:r w:rsidR="001D4F26">
        <w:t xml:space="preserve"> desk:</w:t>
      </w:r>
    </w:p>
    <w:p w14:paraId="269865FA" w14:textId="77777777" w:rsidR="001D4F26" w:rsidRDefault="001D4F26" w:rsidP="007754A3">
      <w:pPr>
        <w:pStyle w:val="a7"/>
        <w:numPr>
          <w:ilvl w:val="0"/>
          <w:numId w:val="68"/>
        </w:numPr>
        <w:spacing w:line="340" w:lineRule="atLeast"/>
        <w:ind w:right="-1" w:hanging="425"/>
        <w:jc w:val="left"/>
      </w:pPr>
      <w:r>
        <w:t>Lighting unit</w:t>
      </w:r>
      <w:r w:rsidR="004318E6">
        <w:t>,</w:t>
      </w:r>
      <w:r>
        <w:t xml:space="preserve"> spot type</w:t>
      </w:r>
      <w:r w:rsidR="004318E6">
        <w:t>,</w:t>
      </w:r>
      <w:r>
        <w:t xml:space="preserve"> to enable floodlighting the vehicle and the driver’s cabin</w:t>
      </w:r>
    </w:p>
    <w:p w14:paraId="3F8CE20A" w14:textId="77777777" w:rsidR="001D4F26" w:rsidRDefault="001D4F26" w:rsidP="007754A3">
      <w:pPr>
        <w:pStyle w:val="a7"/>
        <w:numPr>
          <w:ilvl w:val="0"/>
          <w:numId w:val="68"/>
        </w:numPr>
        <w:spacing w:line="340" w:lineRule="atLeast"/>
        <w:ind w:right="-1" w:hanging="425"/>
        <w:jc w:val="left"/>
      </w:pPr>
      <w:r>
        <w:t>Work surface for office operations</w:t>
      </w:r>
    </w:p>
    <w:p w14:paraId="1AC878A5" w14:textId="77777777" w:rsidR="001D4F26" w:rsidRDefault="001D4F26" w:rsidP="007754A3">
      <w:pPr>
        <w:pStyle w:val="a7"/>
        <w:numPr>
          <w:ilvl w:val="0"/>
          <w:numId w:val="68"/>
        </w:numPr>
        <w:spacing w:line="340" w:lineRule="atLeast"/>
        <w:ind w:right="-1" w:hanging="425"/>
        <w:jc w:val="left"/>
      </w:pPr>
      <w:r>
        <w:t>Telephone set</w:t>
      </w:r>
    </w:p>
    <w:p w14:paraId="17C911B5" w14:textId="77777777" w:rsidR="001D4F26" w:rsidRDefault="001D4F26" w:rsidP="007754A3">
      <w:pPr>
        <w:pStyle w:val="a7"/>
        <w:numPr>
          <w:ilvl w:val="0"/>
          <w:numId w:val="68"/>
        </w:numPr>
        <w:spacing w:line="340" w:lineRule="atLeast"/>
        <w:ind w:right="-1" w:hanging="425"/>
        <w:jc w:val="left"/>
      </w:pPr>
      <w:r>
        <w:t xml:space="preserve">Announcing post for PA system </w:t>
      </w:r>
    </w:p>
    <w:p w14:paraId="17B91656" w14:textId="00BB3132" w:rsidR="001D4F26" w:rsidRDefault="001B0F0F" w:rsidP="007754A3">
      <w:pPr>
        <w:pStyle w:val="a7"/>
        <w:numPr>
          <w:ilvl w:val="0"/>
          <w:numId w:val="68"/>
        </w:numPr>
        <w:spacing w:line="340" w:lineRule="atLeast"/>
        <w:ind w:right="-1" w:hanging="425"/>
        <w:jc w:val="left"/>
      </w:pPr>
      <w:r>
        <w:t>Control panel for the gate</w:t>
      </w:r>
      <w:r w:rsidR="001D4F26">
        <w:t>, operating:</w:t>
      </w:r>
    </w:p>
    <w:p w14:paraId="285AF5F3" w14:textId="54BB41C0" w:rsidR="00ED7FED" w:rsidRDefault="00ED7FED" w:rsidP="00ED7FED">
      <w:pPr>
        <w:pStyle w:val="a7"/>
        <w:numPr>
          <w:ilvl w:val="0"/>
          <w:numId w:val="68"/>
        </w:numPr>
        <w:spacing w:line="340" w:lineRule="atLeast"/>
        <w:ind w:left="1843" w:right="-1" w:hanging="142"/>
        <w:jc w:val="left"/>
      </w:pPr>
      <w:r>
        <w:t xml:space="preserve">     The automatic main gates. </w:t>
      </w:r>
    </w:p>
    <w:p w14:paraId="329AA2F5" w14:textId="77777777" w:rsidR="001D4F26" w:rsidRDefault="001D4F26" w:rsidP="007754A3">
      <w:pPr>
        <w:pStyle w:val="Style1"/>
        <w:numPr>
          <w:ilvl w:val="0"/>
          <w:numId w:val="31"/>
        </w:numPr>
        <w:spacing w:line="340" w:lineRule="atLeast"/>
        <w:ind w:right="284"/>
      </w:pPr>
      <w:r>
        <w:t>The electric barrier.</w:t>
      </w:r>
    </w:p>
    <w:p w14:paraId="716A4FF1" w14:textId="77777777" w:rsidR="001D4F26" w:rsidRDefault="001D4F26" w:rsidP="007754A3">
      <w:pPr>
        <w:pStyle w:val="Style1"/>
        <w:numPr>
          <w:ilvl w:val="0"/>
          <w:numId w:val="31"/>
        </w:numPr>
        <w:spacing w:line="340" w:lineRule="atLeast"/>
        <w:ind w:right="284"/>
      </w:pPr>
      <w:r>
        <w:t>The lock of the pedestrian’s wicket.</w:t>
      </w:r>
    </w:p>
    <w:p w14:paraId="1689C092" w14:textId="77777777" w:rsidR="001D4F26" w:rsidRDefault="001D4F26">
      <w:pPr>
        <w:pStyle w:val="3"/>
        <w:spacing w:line="340" w:lineRule="atLeast"/>
        <w:ind w:right="-1"/>
      </w:pPr>
      <w:r>
        <w:t xml:space="preserve">At the check-in cabin the following additional equipment </w:t>
      </w:r>
      <w:r w:rsidR="00A37187">
        <w:t>will be installed</w:t>
      </w:r>
      <w:r>
        <w:t>:</w:t>
      </w:r>
    </w:p>
    <w:p w14:paraId="3DAD69CB" w14:textId="77777777" w:rsidR="001D4F26" w:rsidRDefault="00850257" w:rsidP="007754A3">
      <w:pPr>
        <w:pStyle w:val="a7"/>
        <w:numPr>
          <w:ilvl w:val="0"/>
          <w:numId w:val="40"/>
        </w:numPr>
        <w:spacing w:line="340" w:lineRule="atLeast"/>
        <w:ind w:right="0" w:hanging="425"/>
        <w:jc w:val="left"/>
      </w:pPr>
      <w:r>
        <w:t>Command and Control WS (</w:t>
      </w:r>
      <w:r w:rsidR="001D4F26">
        <w:t xml:space="preserve">Terminal </w:t>
      </w:r>
      <w:r>
        <w:t xml:space="preserve">to the Facility control system </w:t>
      </w:r>
      <w:r w:rsidR="001D4F26">
        <w:t>FCS – SDMS and Radiography Data Base</w:t>
      </w:r>
      <w:r>
        <w:t>)</w:t>
      </w:r>
      <w:r w:rsidR="000B3C9D">
        <w:t>. T</w:t>
      </w:r>
      <w:r w:rsidR="001D4F26">
        <w:t>he software and communic</w:t>
      </w:r>
      <w:r w:rsidR="000B3C9D">
        <w:t>ation infrastructure</w:t>
      </w:r>
      <w:r w:rsidR="00CD4EA5">
        <w:t xml:space="preserve"> </w:t>
      </w:r>
      <w:r w:rsidR="003C003F">
        <w:t xml:space="preserve">to be used by the devices required for </w:t>
      </w:r>
      <w:r w:rsidR="00493BA2">
        <w:t>the operational procedures as defined in Section 3</w:t>
      </w:r>
      <w:r w:rsidR="000B3C9D">
        <w:t xml:space="preserve"> are Contractor’s responsibility </w:t>
      </w:r>
    </w:p>
    <w:p w14:paraId="40C078E6" w14:textId="77777777" w:rsidR="00B971E7" w:rsidRDefault="00B971E7" w:rsidP="007754A3">
      <w:pPr>
        <w:pStyle w:val="a7"/>
        <w:numPr>
          <w:ilvl w:val="0"/>
          <w:numId w:val="40"/>
        </w:numPr>
        <w:spacing w:line="340" w:lineRule="atLeast"/>
        <w:ind w:right="0" w:hanging="425"/>
        <w:jc w:val="left"/>
      </w:pPr>
      <w:r>
        <w:t>Customs computer WS</w:t>
      </w:r>
      <w:r w:rsidR="00850257">
        <w:t xml:space="preserve"> (supplied by Customs)</w:t>
      </w:r>
    </w:p>
    <w:p w14:paraId="32EAD577" w14:textId="77777777" w:rsidR="002B1436" w:rsidRDefault="002B1436" w:rsidP="007754A3">
      <w:pPr>
        <w:pStyle w:val="a7"/>
        <w:numPr>
          <w:ilvl w:val="0"/>
          <w:numId w:val="40"/>
        </w:numPr>
        <w:spacing w:line="340" w:lineRule="atLeast"/>
        <w:ind w:right="0" w:hanging="425"/>
        <w:jc w:val="left"/>
      </w:pPr>
      <w:r>
        <w:t>LPR devices</w:t>
      </w:r>
    </w:p>
    <w:p w14:paraId="760BFBC3" w14:textId="77777777" w:rsidR="001D4F26" w:rsidRDefault="001D4F26" w:rsidP="007754A3">
      <w:pPr>
        <w:pStyle w:val="a7"/>
        <w:numPr>
          <w:ilvl w:val="0"/>
          <w:numId w:val="40"/>
        </w:numPr>
        <w:spacing w:line="340" w:lineRule="atLeast"/>
        <w:ind w:right="0" w:hanging="425"/>
        <w:jc w:val="left"/>
      </w:pPr>
      <w:r>
        <w:t>Devices</w:t>
      </w:r>
      <w:r w:rsidR="00B971E7">
        <w:t xml:space="preserve"> for issuing identification ticket for </w:t>
      </w:r>
      <w:r>
        <w:t>the driver’s ID.</w:t>
      </w:r>
    </w:p>
    <w:p w14:paraId="44C65742" w14:textId="77777777" w:rsidR="001D4F26" w:rsidRDefault="001D4F26" w:rsidP="007754A3">
      <w:pPr>
        <w:pStyle w:val="a7"/>
        <w:numPr>
          <w:ilvl w:val="0"/>
          <w:numId w:val="40"/>
        </w:numPr>
        <w:spacing w:line="340" w:lineRule="atLeast"/>
        <w:ind w:right="0" w:hanging="425"/>
        <w:jc w:val="left"/>
      </w:pPr>
      <w:r>
        <w:t xml:space="preserve">Electronic scanner (A3 flatbed) for scanning documents </w:t>
      </w:r>
    </w:p>
    <w:p w14:paraId="080E5CB7" w14:textId="77777777" w:rsidR="001D4F26" w:rsidRDefault="001D4F26" w:rsidP="007754A3">
      <w:pPr>
        <w:pStyle w:val="a7"/>
        <w:numPr>
          <w:ilvl w:val="0"/>
          <w:numId w:val="40"/>
        </w:numPr>
        <w:spacing w:line="340" w:lineRule="atLeast"/>
        <w:ind w:right="0" w:hanging="425"/>
        <w:jc w:val="left"/>
      </w:pPr>
      <w:r>
        <w:t>Fax machine</w:t>
      </w:r>
    </w:p>
    <w:p w14:paraId="2A0794E0" w14:textId="77777777" w:rsidR="001D4F26" w:rsidRDefault="001D4F26" w:rsidP="007754A3">
      <w:pPr>
        <w:pStyle w:val="a7"/>
        <w:numPr>
          <w:ilvl w:val="0"/>
          <w:numId w:val="40"/>
        </w:numPr>
        <w:spacing w:line="340" w:lineRule="atLeast"/>
        <w:ind w:right="0" w:hanging="425"/>
        <w:jc w:val="left"/>
      </w:pPr>
      <w:r>
        <w:t>Color Printer</w:t>
      </w:r>
    </w:p>
    <w:p w14:paraId="7FE71848" w14:textId="77777777" w:rsidR="001D4F26" w:rsidRDefault="001D4F26">
      <w:pPr>
        <w:pStyle w:val="3"/>
        <w:spacing w:line="340" w:lineRule="atLeast"/>
        <w:ind w:right="-1"/>
      </w:pPr>
      <w:r>
        <w:t>The desk will comply with the following requirements:</w:t>
      </w:r>
    </w:p>
    <w:p w14:paraId="5F9B8A39" w14:textId="77777777" w:rsidR="001D4F26" w:rsidRDefault="001D4F26" w:rsidP="007754A3">
      <w:pPr>
        <w:pStyle w:val="a7"/>
        <w:numPr>
          <w:ilvl w:val="0"/>
          <w:numId w:val="32"/>
        </w:numPr>
        <w:spacing w:line="340" w:lineRule="atLeast"/>
        <w:ind w:right="0" w:hanging="425"/>
        <w:jc w:val="left"/>
      </w:pPr>
      <w:r>
        <w:t xml:space="preserve">Built of wood </w:t>
      </w:r>
      <w:r w:rsidR="00CA56F1">
        <w:t>(</w:t>
      </w:r>
      <w:r w:rsidR="008B6AC2" w:rsidRPr="0064120A">
        <w:t>plywood</w:t>
      </w:r>
      <w:r w:rsidR="00CA56F1">
        <w:t xml:space="preserve">) </w:t>
      </w:r>
      <w:r>
        <w:t>with Formica surface and foot rest</w:t>
      </w:r>
      <w:r w:rsidR="00CA56F1">
        <w:t xml:space="preserve"> </w:t>
      </w:r>
    </w:p>
    <w:p w14:paraId="6D12A783" w14:textId="77777777" w:rsidR="001D4F26" w:rsidRDefault="001D4F26" w:rsidP="007754A3">
      <w:pPr>
        <w:pStyle w:val="a7"/>
        <w:numPr>
          <w:ilvl w:val="0"/>
          <w:numId w:val="32"/>
        </w:numPr>
        <w:spacing w:line="340" w:lineRule="atLeast"/>
        <w:ind w:right="0" w:hanging="425"/>
        <w:jc w:val="left"/>
      </w:pPr>
      <w:r>
        <w:t>Comfortable position for operating the equipment and devices.</w:t>
      </w:r>
    </w:p>
    <w:p w14:paraId="7FB141A0" w14:textId="77777777" w:rsidR="001D4F26" w:rsidRDefault="001D4F26" w:rsidP="007754A3">
      <w:pPr>
        <w:pStyle w:val="a7"/>
        <w:numPr>
          <w:ilvl w:val="0"/>
          <w:numId w:val="32"/>
        </w:numPr>
        <w:spacing w:line="340" w:lineRule="atLeast"/>
        <w:ind w:right="0" w:hanging="425"/>
        <w:jc w:val="left"/>
      </w:pPr>
      <w:r>
        <w:t>Surface for writing and document handling.</w:t>
      </w:r>
    </w:p>
    <w:p w14:paraId="4E2F8CD6" w14:textId="77777777" w:rsidR="001D4F26" w:rsidRDefault="001D4F26" w:rsidP="007754A3">
      <w:pPr>
        <w:pStyle w:val="a7"/>
        <w:numPr>
          <w:ilvl w:val="0"/>
          <w:numId w:val="32"/>
        </w:numPr>
        <w:spacing w:line="340" w:lineRule="atLeast"/>
        <w:ind w:right="0" w:hanging="425"/>
        <w:jc w:val="left"/>
      </w:pPr>
      <w:r>
        <w:t>Drawers, Compartments and accessories for forms and storage compartments closed with doors.</w:t>
      </w:r>
    </w:p>
    <w:p w14:paraId="113AD55F" w14:textId="77777777" w:rsidR="00493BA2" w:rsidRDefault="00493BA2" w:rsidP="007754A3">
      <w:pPr>
        <w:pStyle w:val="a7"/>
        <w:numPr>
          <w:ilvl w:val="0"/>
          <w:numId w:val="32"/>
        </w:numPr>
        <w:spacing w:line="340" w:lineRule="atLeast"/>
        <w:ind w:right="0" w:hanging="425"/>
        <w:jc w:val="left"/>
      </w:pPr>
      <w:r>
        <w:t xml:space="preserve">Additional </w:t>
      </w:r>
      <w:r w:rsidR="00064D39">
        <w:t>power</w:t>
      </w:r>
      <w:r>
        <w:t xml:space="preserve"> sockets </w:t>
      </w:r>
      <w:r w:rsidR="00584388">
        <w:t>(for small electrical appliances)</w:t>
      </w:r>
    </w:p>
    <w:p w14:paraId="19185902" w14:textId="00BE6860" w:rsidR="00682D41" w:rsidRPr="00A63932" w:rsidRDefault="00682D41" w:rsidP="007754A3">
      <w:pPr>
        <w:pStyle w:val="text-2"/>
        <w:numPr>
          <w:ilvl w:val="0"/>
          <w:numId w:val="32"/>
        </w:numPr>
        <w:spacing w:line="340" w:lineRule="atLeast"/>
        <w:ind w:hanging="425"/>
      </w:pPr>
      <w:r>
        <w:t xml:space="preserve">Hot and </w:t>
      </w:r>
      <w:r w:rsidR="001E332A">
        <w:t>cold-water</w:t>
      </w:r>
      <w:r>
        <w:t xml:space="preserve"> bar (ex. Tami 4) </w:t>
      </w:r>
    </w:p>
    <w:p w14:paraId="561B5DBE" w14:textId="77777777" w:rsidR="00546A23" w:rsidRDefault="009D61BC">
      <w:pPr>
        <w:pStyle w:val="2"/>
        <w:spacing w:line="340" w:lineRule="atLeast"/>
      </w:pPr>
      <w:bookmarkStart w:id="3" w:name="_Toc381092848"/>
      <w:r>
        <w:t xml:space="preserve">Devices at </w:t>
      </w:r>
      <w:r w:rsidR="00546A23">
        <w:t>Cabins vicinity</w:t>
      </w:r>
    </w:p>
    <w:p w14:paraId="72E82ED1" w14:textId="77777777" w:rsidR="001D4F26" w:rsidRDefault="001F5046" w:rsidP="004748A8">
      <w:pPr>
        <w:pStyle w:val="2"/>
        <w:numPr>
          <w:ilvl w:val="0"/>
          <w:numId w:val="0"/>
        </w:numPr>
        <w:spacing w:line="340" w:lineRule="atLeast"/>
        <w:ind w:left="851" w:right="-1" w:hanging="851"/>
      </w:pPr>
      <w:r>
        <w:tab/>
      </w:r>
      <w:r w:rsidR="001D4F26">
        <w:t>Parking lots</w:t>
      </w:r>
      <w:bookmarkEnd w:id="3"/>
    </w:p>
    <w:p w14:paraId="5058FE3D" w14:textId="77777777" w:rsidR="001D4F26" w:rsidRDefault="001D4F26" w:rsidP="007754A3">
      <w:pPr>
        <w:pStyle w:val="2"/>
        <w:spacing w:line="360" w:lineRule="auto"/>
        <w:ind w:right="-1"/>
      </w:pPr>
      <w:r>
        <w:lastRenderedPageBreak/>
        <w:t xml:space="preserve">Within the </w:t>
      </w:r>
      <w:r w:rsidR="002B1436">
        <w:t>facility’s</w:t>
      </w:r>
      <w:r>
        <w:t xml:space="preserve"> area, encl</w:t>
      </w:r>
      <w:r w:rsidR="006C5796">
        <w:t xml:space="preserve">osed by </w:t>
      </w:r>
      <w:r w:rsidR="00BE6C22">
        <w:t>site's</w:t>
      </w:r>
      <w:r w:rsidR="006C5796">
        <w:t xml:space="preserve"> perimeter fence,</w:t>
      </w:r>
      <w:r>
        <w:t xml:space="preserve"> parking lots for </w:t>
      </w:r>
      <w:r w:rsidR="006C5796">
        <w:t>cargo</w:t>
      </w:r>
      <w:r>
        <w:t xml:space="preserve"> carriers and for </w:t>
      </w:r>
      <w:r w:rsidR="006C5796">
        <w:t xml:space="preserve">private cars </w:t>
      </w:r>
      <w:r>
        <w:t>will be built</w:t>
      </w:r>
      <w:r w:rsidR="00AB3CFB">
        <w:t xml:space="preserve"> (</w:t>
      </w:r>
      <w:r w:rsidR="002D5D22">
        <w:t xml:space="preserve">relevant </w:t>
      </w:r>
      <w:r w:rsidR="00AB3CFB">
        <w:t>specifications in Section</w:t>
      </w:r>
      <w:r w:rsidR="0026431B">
        <w:t xml:space="preserve"> 6</w:t>
      </w:r>
      <w:r w:rsidR="00884177">
        <w:t>).</w:t>
      </w:r>
    </w:p>
    <w:p w14:paraId="011E3CCF" w14:textId="77777777" w:rsidR="001D4F26" w:rsidRDefault="001D4F26" w:rsidP="007754A3">
      <w:pPr>
        <w:pStyle w:val="2"/>
        <w:spacing w:line="360" w:lineRule="auto"/>
        <w:ind w:right="-1"/>
      </w:pPr>
      <w:r>
        <w:t xml:space="preserve">The parking lots </w:t>
      </w:r>
      <w:r w:rsidR="006C5796">
        <w:t xml:space="preserve">designated for cargo carriers are: </w:t>
      </w:r>
    </w:p>
    <w:p w14:paraId="000F9217" w14:textId="77777777" w:rsidR="001D4F26" w:rsidRDefault="001D4F26" w:rsidP="007754A3">
      <w:pPr>
        <w:pStyle w:val="3"/>
        <w:spacing w:line="360" w:lineRule="auto"/>
        <w:ind w:right="-1"/>
      </w:pPr>
      <w:r>
        <w:t xml:space="preserve">Pre-Inspection parking lot - in front </w:t>
      </w:r>
      <w:r w:rsidR="00AF1079">
        <w:t>of the Radiography installation;</w:t>
      </w:r>
    </w:p>
    <w:p w14:paraId="70643B5E" w14:textId="77777777" w:rsidR="004B458C" w:rsidRDefault="001D4F26" w:rsidP="007754A3">
      <w:pPr>
        <w:pStyle w:val="3"/>
        <w:spacing w:line="360" w:lineRule="auto"/>
        <w:ind w:right="-1"/>
      </w:pPr>
      <w:r>
        <w:t xml:space="preserve">Pre-Clearance parking lot, designated for </w:t>
      </w:r>
      <w:r w:rsidR="00680679">
        <w:t xml:space="preserve">carriers </w:t>
      </w:r>
      <w:r>
        <w:t>waiting until a decision regarding the shipment is made, directing it to ne</w:t>
      </w:r>
      <w:r w:rsidR="00AF1079">
        <w:t>xt stage. (Exit / Manual/Other);</w:t>
      </w:r>
    </w:p>
    <w:p w14:paraId="504687A2" w14:textId="77777777" w:rsidR="001D4F26" w:rsidRDefault="004B458C" w:rsidP="007754A3">
      <w:pPr>
        <w:pStyle w:val="3"/>
        <w:spacing w:line="360" w:lineRule="auto"/>
        <w:ind w:right="-1"/>
      </w:pPr>
      <w:r>
        <w:t>Manual inspection area, designated for carriers unloading cargo t</w:t>
      </w:r>
      <w:r w:rsidR="00C85E55">
        <w:t>hat require manual examination (containers and pallets)</w:t>
      </w:r>
    </w:p>
    <w:p w14:paraId="3CCE36A1" w14:textId="77777777" w:rsidR="00680679" w:rsidRDefault="00680679" w:rsidP="007754A3">
      <w:pPr>
        <w:pStyle w:val="2"/>
        <w:spacing w:line="360" w:lineRule="auto"/>
        <w:ind w:right="-1"/>
      </w:pPr>
      <w:r>
        <w:t xml:space="preserve">The parking lots designated for cars are: </w:t>
      </w:r>
    </w:p>
    <w:p w14:paraId="4E12A417" w14:textId="77777777" w:rsidR="002579E7" w:rsidRDefault="00AA4A95" w:rsidP="007754A3">
      <w:pPr>
        <w:pStyle w:val="3"/>
        <w:spacing w:line="360" w:lineRule="auto"/>
        <w:ind w:right="0"/>
      </w:pPr>
      <w:r>
        <w:t>Employees'</w:t>
      </w:r>
      <w:r w:rsidR="001D4F26">
        <w:t xml:space="preserve"> parking lot</w:t>
      </w:r>
      <w:r w:rsidR="009556CD">
        <w:t>s</w:t>
      </w:r>
      <w:r w:rsidR="001D4F26">
        <w:t xml:space="preserve"> – </w:t>
      </w:r>
      <w:r w:rsidR="00B96AE4">
        <w:t xml:space="preserve">designated </w:t>
      </w:r>
      <w:r w:rsidR="001D4F26">
        <w:t xml:space="preserve">for </w:t>
      </w:r>
      <w:r w:rsidR="00B96AE4">
        <w:t xml:space="preserve">employees and office's </w:t>
      </w:r>
      <w:r w:rsidR="001D4F26">
        <w:t>private cars</w:t>
      </w:r>
      <w:r w:rsidR="00B96AE4">
        <w:t>. The lots will be</w:t>
      </w:r>
      <w:r w:rsidR="003F34BB">
        <w:t xml:space="preserve"> </w:t>
      </w:r>
      <w:r w:rsidR="009556CD">
        <w:t xml:space="preserve">adjacent to </w:t>
      </w:r>
      <w:r w:rsidR="0026431B">
        <w:t xml:space="preserve">the </w:t>
      </w:r>
      <w:r w:rsidR="004D273B">
        <w:t xml:space="preserve">main </w:t>
      </w:r>
      <w:r w:rsidR="009556CD">
        <w:t xml:space="preserve">working areas: </w:t>
      </w:r>
    </w:p>
    <w:p w14:paraId="3C2DEBE2" w14:textId="77777777" w:rsidR="002579E7" w:rsidRDefault="00D14112" w:rsidP="007754A3">
      <w:pPr>
        <w:pStyle w:val="3"/>
        <w:numPr>
          <w:ilvl w:val="0"/>
          <w:numId w:val="69"/>
        </w:numPr>
        <w:spacing w:line="360" w:lineRule="auto"/>
        <w:ind w:firstLine="556"/>
      </w:pPr>
      <w:r>
        <w:t xml:space="preserve">  </w:t>
      </w:r>
      <w:r w:rsidR="0026431B">
        <w:t xml:space="preserve">Customs House </w:t>
      </w:r>
      <w:r w:rsidR="002579E7">
        <w:t>Office building</w:t>
      </w:r>
    </w:p>
    <w:p w14:paraId="48BF1BA9" w14:textId="77777777" w:rsidR="001D4F26" w:rsidRDefault="009556CD" w:rsidP="007754A3">
      <w:pPr>
        <w:pStyle w:val="3"/>
        <w:spacing w:line="360" w:lineRule="auto"/>
        <w:ind w:right="0"/>
      </w:pPr>
      <w:r>
        <w:t xml:space="preserve">Visitor parking lot - </w:t>
      </w:r>
      <w:r w:rsidRPr="009556CD">
        <w:t>close to site’s entrance</w:t>
      </w:r>
      <w:r>
        <w:t xml:space="preserve"> and office building</w:t>
      </w:r>
    </w:p>
    <w:p w14:paraId="66950513" w14:textId="77777777" w:rsidR="001D4F26" w:rsidRDefault="00133BD1" w:rsidP="007754A3">
      <w:pPr>
        <w:pStyle w:val="2"/>
        <w:spacing w:line="360" w:lineRule="auto"/>
        <w:ind w:right="-1"/>
      </w:pPr>
      <w:r>
        <w:t>All</w:t>
      </w:r>
      <w:r w:rsidR="001D4F26">
        <w:t xml:space="preserve"> parking lot</w:t>
      </w:r>
      <w:r w:rsidR="00FE5789">
        <w:t>s</w:t>
      </w:r>
      <w:r w:rsidR="001D4F26">
        <w:t xml:space="preserve"> surfaces will be covered with asphalt.</w:t>
      </w:r>
    </w:p>
    <w:p w14:paraId="7DF08C34" w14:textId="77777777" w:rsidR="001D4F26" w:rsidRDefault="001D4F26" w:rsidP="007754A3">
      <w:pPr>
        <w:pStyle w:val="2"/>
        <w:spacing w:line="360" w:lineRule="auto"/>
        <w:ind w:right="-1"/>
      </w:pPr>
      <w:r>
        <w:t xml:space="preserve">Appropriate gradients and drainage means will be provided. </w:t>
      </w:r>
    </w:p>
    <w:p w14:paraId="103FB316" w14:textId="77777777" w:rsidR="001D4F26" w:rsidRDefault="001D4F26" w:rsidP="007754A3">
      <w:pPr>
        <w:pStyle w:val="2"/>
        <w:spacing w:line="360" w:lineRule="auto"/>
        <w:ind w:right="-1"/>
      </w:pPr>
      <w:r>
        <w:t xml:space="preserve">The parking lots will be lighted with floodlights </w:t>
      </w:r>
      <w:r w:rsidR="0089611B">
        <w:t xml:space="preserve">sufficient </w:t>
      </w:r>
      <w:r>
        <w:t xml:space="preserve">for </w:t>
      </w:r>
      <w:r w:rsidR="0089611B">
        <w:t xml:space="preserve">human </w:t>
      </w:r>
      <w:r>
        <w:t xml:space="preserve">orientation, </w:t>
      </w:r>
      <w:r w:rsidR="00AA4A95">
        <w:t xml:space="preserve">as well as for </w:t>
      </w:r>
      <w:r>
        <w:t xml:space="preserve">CCTV coverage and in accordance with safety regulations. </w:t>
      </w:r>
    </w:p>
    <w:p w14:paraId="76C600C5" w14:textId="77777777" w:rsidR="001D4F26" w:rsidRDefault="001D4F26" w:rsidP="007754A3">
      <w:pPr>
        <w:pStyle w:val="2"/>
        <w:tabs>
          <w:tab w:val="right" w:pos="9638"/>
        </w:tabs>
        <w:spacing w:line="360" w:lineRule="auto"/>
        <w:ind w:right="-1"/>
      </w:pPr>
      <w:r>
        <w:t>The parking lots will be painted with marking lines</w:t>
      </w:r>
      <w:r w:rsidR="007B4504">
        <w:t>, clear numbers</w:t>
      </w:r>
      <w:r>
        <w:t xml:space="preserve"> and directions </w:t>
      </w:r>
      <w:r w:rsidR="007B4504">
        <w:t xml:space="preserve">marks </w:t>
      </w:r>
      <w:r>
        <w:t xml:space="preserve">to the numbered </w:t>
      </w:r>
      <w:r w:rsidR="007B4504">
        <w:t>lanes/bays</w:t>
      </w:r>
      <w:r>
        <w:t>.</w:t>
      </w:r>
    </w:p>
    <w:p w14:paraId="25188519" w14:textId="77777777" w:rsidR="0089611B" w:rsidRPr="00D75544" w:rsidRDefault="00D75544" w:rsidP="007754A3">
      <w:pPr>
        <w:pStyle w:val="2"/>
        <w:tabs>
          <w:tab w:val="right" w:pos="9638"/>
        </w:tabs>
        <w:spacing w:line="360" w:lineRule="auto"/>
        <w:ind w:right="-1"/>
      </w:pPr>
      <w:r w:rsidRPr="00D75544">
        <w:t>Design of the parking will provide easy access of t</w:t>
      </w:r>
      <w:r w:rsidR="002A1FF7" w:rsidRPr="00D75544">
        <w:t xml:space="preserve">ruck's </w:t>
      </w:r>
      <w:r w:rsidRPr="00D75544">
        <w:t>driving</w:t>
      </w:r>
      <w:r w:rsidR="005011D0">
        <w:t xml:space="preserve"> </w:t>
      </w:r>
      <w:r w:rsidR="002A1FF7" w:rsidRPr="00D75544">
        <w:t>in</w:t>
      </w:r>
      <w:r w:rsidRPr="00D75544">
        <w:t>to</w:t>
      </w:r>
      <w:r w:rsidR="002A1FF7" w:rsidRPr="00D75544">
        <w:t xml:space="preserve">/out </w:t>
      </w:r>
      <w:r w:rsidR="0089611B" w:rsidRPr="00D75544">
        <w:t xml:space="preserve">of the parking and will not require </w:t>
      </w:r>
      <w:r w:rsidR="00221465">
        <w:t xml:space="preserve">long </w:t>
      </w:r>
      <w:r w:rsidR="00221465" w:rsidRPr="00D75544">
        <w:t xml:space="preserve">backwards </w:t>
      </w:r>
      <w:r w:rsidR="00221465">
        <w:t>driving</w:t>
      </w:r>
      <w:r w:rsidR="0089611B" w:rsidRPr="00D75544">
        <w:t>.</w:t>
      </w:r>
    </w:p>
    <w:p w14:paraId="38B6C98E" w14:textId="77777777" w:rsidR="001D4F26" w:rsidRDefault="001D4F26" w:rsidP="007754A3">
      <w:pPr>
        <w:pStyle w:val="2"/>
        <w:tabs>
          <w:tab w:val="right" w:pos="9638"/>
        </w:tabs>
        <w:spacing w:line="360" w:lineRule="auto"/>
        <w:ind w:right="-1"/>
      </w:pPr>
      <w:r>
        <w:t>The following equipment will be installed in the parking lots:</w:t>
      </w:r>
    </w:p>
    <w:p w14:paraId="575F0C46" w14:textId="77777777" w:rsidR="001D4F26" w:rsidRDefault="001D4F26" w:rsidP="007754A3">
      <w:pPr>
        <w:pStyle w:val="3"/>
        <w:tabs>
          <w:tab w:val="right" w:pos="9638"/>
        </w:tabs>
        <w:spacing w:line="360" w:lineRule="auto"/>
        <w:ind w:right="-1"/>
      </w:pPr>
      <w:r>
        <w:t xml:space="preserve">Loudspeakers for the public announcement </w:t>
      </w:r>
      <w:r w:rsidR="002A1FF7">
        <w:t xml:space="preserve">(PA) </w:t>
      </w:r>
      <w:r>
        <w:t>system and the Traffic control system (SDMS).</w:t>
      </w:r>
    </w:p>
    <w:p w14:paraId="7466C267" w14:textId="77777777" w:rsidR="001D4F26" w:rsidRDefault="001D4F26" w:rsidP="007754A3">
      <w:pPr>
        <w:pStyle w:val="3"/>
        <w:tabs>
          <w:tab w:val="right" w:pos="9638"/>
        </w:tabs>
        <w:spacing w:line="360" w:lineRule="auto"/>
        <w:ind w:right="-1"/>
      </w:pPr>
      <w:r>
        <w:t xml:space="preserve">Dynamic traffic directing system signs, </w:t>
      </w:r>
      <w:r w:rsidR="00280007">
        <w:t xml:space="preserve">lights and/or VMS signs, visible in daylight and </w:t>
      </w:r>
      <w:r>
        <w:t>illu</w:t>
      </w:r>
      <w:r w:rsidR="002468FD">
        <w:t>minated, controlled by the SDMS</w:t>
      </w:r>
    </w:p>
    <w:p w14:paraId="253CD59E" w14:textId="77777777" w:rsidR="001D4F26" w:rsidRDefault="001D4F26" w:rsidP="007754A3">
      <w:pPr>
        <w:pStyle w:val="3"/>
        <w:spacing w:line="360" w:lineRule="auto"/>
        <w:ind w:right="-1"/>
      </w:pPr>
      <w:r>
        <w:lastRenderedPageBreak/>
        <w:t>TV cameras surveying the parking lots;</w:t>
      </w:r>
      <w:r w:rsidR="00993BC3">
        <w:t xml:space="preserve"> part of safety and security CCTV system</w:t>
      </w:r>
    </w:p>
    <w:p w14:paraId="29DBCCF7" w14:textId="338A9838" w:rsidR="001D4F26" w:rsidRDefault="001D4F26" w:rsidP="00CA7DC7">
      <w:pPr>
        <w:pStyle w:val="3"/>
        <w:spacing w:line="360" w:lineRule="auto"/>
        <w:ind w:right="-1"/>
      </w:pPr>
      <w:r>
        <w:t xml:space="preserve">Fire-fighting </w:t>
      </w:r>
      <w:r w:rsidR="00CA7DC7">
        <w:t xml:space="preserve">cabinets </w:t>
      </w:r>
      <w:r>
        <w:t xml:space="preserve">will be installed in each parking lot, including fire extinguishers, hydrants and water hoses and all the other implements </w:t>
      </w:r>
      <w:r w:rsidR="009740CE">
        <w:t>as required by the local Israeli authorities</w:t>
      </w:r>
      <w:r>
        <w:t>.</w:t>
      </w:r>
    </w:p>
    <w:p w14:paraId="7052ECE7" w14:textId="77777777" w:rsidR="001D4F26" w:rsidRDefault="001D4F26" w:rsidP="007754A3">
      <w:pPr>
        <w:pStyle w:val="2"/>
        <w:spacing w:line="360" w:lineRule="auto"/>
        <w:ind w:right="-1"/>
      </w:pPr>
      <w:r w:rsidRPr="002D4542">
        <w:t>Emergency passages will be designated in order to let emergency vehicles enter and exit from each area in case of emergency or when traffic is blocked.</w:t>
      </w:r>
    </w:p>
    <w:p w14:paraId="38575D91" w14:textId="77777777" w:rsidR="00263820" w:rsidRDefault="000F6AF4" w:rsidP="007754A3">
      <w:pPr>
        <w:pStyle w:val="2"/>
        <w:spacing w:line="360" w:lineRule="auto"/>
        <w:ind w:right="-1"/>
      </w:pPr>
      <w:r>
        <w:t xml:space="preserve">As an in integrated part of the cabin a shelter should be </w:t>
      </w:r>
      <w:r w:rsidR="00263820">
        <w:t>built bellow.</w:t>
      </w:r>
    </w:p>
    <w:p w14:paraId="0AAD6310" w14:textId="77777777" w:rsidR="00263820" w:rsidRDefault="00263820" w:rsidP="00F5027C">
      <w:pPr>
        <w:pStyle w:val="2"/>
        <w:numPr>
          <w:ilvl w:val="0"/>
          <w:numId w:val="0"/>
        </w:numPr>
        <w:spacing w:line="360" w:lineRule="auto"/>
        <w:ind w:left="1844"/>
      </w:pPr>
      <w:r>
        <w:t xml:space="preserve">The shelter will be </w:t>
      </w:r>
      <w:proofErr w:type="spellStart"/>
      <w:r>
        <w:t>full</w:t>
      </w:r>
      <w:proofErr w:type="spellEnd"/>
      <w:r>
        <w:t xml:space="preserve"> equipped according to Israeli regulations.</w:t>
      </w:r>
    </w:p>
    <w:p w14:paraId="38BE190E" w14:textId="3AF77C22" w:rsidR="00263820" w:rsidRDefault="00263820" w:rsidP="00F5027C">
      <w:pPr>
        <w:pStyle w:val="2"/>
        <w:numPr>
          <w:ilvl w:val="0"/>
          <w:numId w:val="0"/>
        </w:numPr>
        <w:spacing w:line="360" w:lineRule="auto"/>
        <w:ind w:left="1844"/>
      </w:pPr>
      <w:r>
        <w:t xml:space="preserve">In </w:t>
      </w:r>
      <w:r w:rsidR="001E332A">
        <w:t>addition,</w:t>
      </w:r>
      <w:r>
        <w:t xml:space="preserve"> the </w:t>
      </w:r>
      <w:r w:rsidR="00E03AB5">
        <w:t xml:space="preserve">shelter will be used for </w:t>
      </w:r>
      <w:proofErr w:type="gramStart"/>
      <w:r w:rsidR="00E03AB5">
        <w:t>it</w:t>
      </w:r>
      <w:proofErr w:type="gramEnd"/>
      <w:r w:rsidR="00E03AB5">
        <w:t xml:space="preserve"> equipment</w:t>
      </w:r>
      <w:r w:rsidR="00E03AB5">
        <w:rPr>
          <w:rFonts w:hint="cs"/>
          <w:rtl/>
        </w:rPr>
        <w:t>,</w:t>
      </w:r>
      <w:r w:rsidR="00E03AB5">
        <w:rPr>
          <w:rFonts w:hint="cs"/>
        </w:rPr>
        <w:t xml:space="preserve"> </w:t>
      </w:r>
      <w:r w:rsidR="00E03AB5">
        <w:t>including</w:t>
      </w:r>
      <w:r w:rsidR="001530EF">
        <w:t xml:space="preserve"> Air</w:t>
      </w:r>
      <w:r w:rsidR="00E03AB5">
        <w:t xml:space="preserve"> condition and suitable electricity and It </w:t>
      </w:r>
      <w:r w:rsidR="001530EF" w:rsidRPr="001530EF">
        <w:t>Infrastructure</w:t>
      </w:r>
      <w:r w:rsidR="001530EF">
        <w:t>.</w:t>
      </w:r>
      <w:r w:rsidR="00E03AB5">
        <w:t xml:space="preserve"> </w:t>
      </w:r>
      <w:r>
        <w:t xml:space="preserve">    </w:t>
      </w:r>
    </w:p>
    <w:p w14:paraId="6FD4096C" w14:textId="77777777" w:rsidR="000F6AF4" w:rsidRPr="002D4542" w:rsidRDefault="000F6AF4" w:rsidP="00F5027C">
      <w:pPr>
        <w:pStyle w:val="1"/>
        <w:numPr>
          <w:ilvl w:val="0"/>
          <w:numId w:val="0"/>
        </w:numPr>
        <w:bidi w:val="0"/>
        <w:ind w:left="1418"/>
      </w:pPr>
      <w:r>
        <w:t xml:space="preserve">  </w:t>
      </w:r>
    </w:p>
    <w:p w14:paraId="347A5E2F" w14:textId="77777777" w:rsidR="001D4F26" w:rsidRDefault="001D4F26" w:rsidP="007754A3">
      <w:pPr>
        <w:pStyle w:val="1"/>
        <w:bidi w:val="0"/>
        <w:spacing w:line="360" w:lineRule="auto"/>
        <w:ind w:right="-1"/>
      </w:pPr>
      <w:bookmarkStart w:id="4" w:name="_Toc381092849"/>
      <w:r>
        <w:t>Radiography facility</w:t>
      </w:r>
      <w:bookmarkEnd w:id="4"/>
      <w:r w:rsidR="00132B66">
        <w:t xml:space="preserve"> (</w:t>
      </w:r>
      <w:r w:rsidR="00423409">
        <w:t>R</w:t>
      </w:r>
      <w:r w:rsidR="00132B66">
        <w:t>)</w:t>
      </w:r>
    </w:p>
    <w:p w14:paraId="557C04EB" w14:textId="77777777" w:rsidR="007D72C4" w:rsidRPr="001303FD" w:rsidRDefault="001303FD">
      <w:pPr>
        <w:pStyle w:val="2"/>
        <w:spacing w:line="360" w:lineRule="auto"/>
        <w:rPr>
          <w:u w:val="single"/>
        </w:rPr>
      </w:pPr>
      <w:r w:rsidRPr="001303FD">
        <w:rPr>
          <w:u w:val="single"/>
        </w:rPr>
        <w:t>General</w:t>
      </w:r>
    </w:p>
    <w:p w14:paraId="11D58F07" w14:textId="77777777" w:rsidR="001D4F26" w:rsidRDefault="001D4F26" w:rsidP="003F5431">
      <w:pPr>
        <w:pStyle w:val="2"/>
        <w:numPr>
          <w:ilvl w:val="0"/>
          <w:numId w:val="0"/>
        </w:numPr>
        <w:tabs>
          <w:tab w:val="right" w:pos="9638"/>
        </w:tabs>
        <w:spacing w:line="360" w:lineRule="auto"/>
        <w:ind w:left="851" w:right="-1"/>
      </w:pPr>
      <w:r>
        <w:t>The Radiography (R</w:t>
      </w:r>
      <w:r w:rsidR="003F5431">
        <w:t>A</w:t>
      </w:r>
      <w:r>
        <w:t xml:space="preserve">) </w:t>
      </w:r>
      <w:r w:rsidR="003F5431">
        <w:t>site</w:t>
      </w:r>
      <w:r w:rsidR="007C2140" w:rsidRPr="007C2140">
        <w:t xml:space="preserve"> </w:t>
      </w:r>
      <w:r>
        <w:t xml:space="preserve">will comprise of the following </w:t>
      </w:r>
      <w:r w:rsidR="0033645D">
        <w:t>par</w:t>
      </w:r>
      <w:r>
        <w:t>ts</w:t>
      </w:r>
      <w:r w:rsidR="001303FD">
        <w:t>, each de</w:t>
      </w:r>
      <w:r w:rsidR="00A31A3B">
        <w:t>scribed</w:t>
      </w:r>
      <w:r w:rsidR="001303FD">
        <w:t xml:space="preserve"> here and after</w:t>
      </w:r>
      <w:r>
        <w:t>:</w:t>
      </w:r>
    </w:p>
    <w:p w14:paraId="48DCC959" w14:textId="77777777" w:rsidR="001D4F26" w:rsidRDefault="00BA2817">
      <w:pPr>
        <w:pStyle w:val="3"/>
        <w:spacing w:line="360" w:lineRule="auto"/>
      </w:pPr>
      <w:r>
        <w:t>1</w:t>
      </w:r>
      <w:r w:rsidR="00423409">
        <w:t xml:space="preserve"> </w:t>
      </w:r>
      <w:r w:rsidR="001D4F26">
        <w:t>Radiography tunnel;</w:t>
      </w:r>
    </w:p>
    <w:p w14:paraId="592531F3" w14:textId="77777777" w:rsidR="001D4F26" w:rsidRDefault="003F5431" w:rsidP="007754A3">
      <w:pPr>
        <w:pStyle w:val="3"/>
        <w:tabs>
          <w:tab w:val="clear" w:pos="1702"/>
          <w:tab w:val="right" w:pos="1701"/>
        </w:tabs>
        <w:spacing w:line="360" w:lineRule="auto"/>
        <w:ind w:right="0"/>
      </w:pPr>
      <w:r>
        <w:t xml:space="preserve">1 </w:t>
      </w:r>
      <w:r w:rsidR="001D4F26">
        <w:t xml:space="preserve">Radiography system, including </w:t>
      </w:r>
      <w:r w:rsidR="0079268F">
        <w:t>system operation,</w:t>
      </w:r>
      <w:r w:rsidR="001D4F26">
        <w:t xml:space="preserve"> service and storage rooms;</w:t>
      </w:r>
    </w:p>
    <w:p w14:paraId="02FA1039" w14:textId="77777777" w:rsidR="001D4F26" w:rsidRDefault="0079268F">
      <w:pPr>
        <w:pStyle w:val="3"/>
        <w:spacing w:line="360" w:lineRule="auto"/>
      </w:pPr>
      <w:r>
        <w:t xml:space="preserve"> T</w:t>
      </w:r>
      <w:r w:rsidR="00A31A3B">
        <w:t>echnical rooms and</w:t>
      </w:r>
      <w:r w:rsidR="001D4F26">
        <w:t xml:space="preserve"> electronic equipment section;</w:t>
      </w:r>
    </w:p>
    <w:p w14:paraId="4E4CFF1F" w14:textId="77777777" w:rsidR="001D4F26" w:rsidRDefault="001D4F26">
      <w:pPr>
        <w:pStyle w:val="3"/>
        <w:spacing w:line="360" w:lineRule="auto"/>
      </w:pPr>
      <w:r>
        <w:t xml:space="preserve">Offices, including team room and </w:t>
      </w:r>
      <w:r w:rsidR="002468FD">
        <w:t xml:space="preserve">drivers </w:t>
      </w:r>
      <w:r>
        <w:t>waiting area;</w:t>
      </w:r>
    </w:p>
    <w:p w14:paraId="7AE42CBD" w14:textId="77777777" w:rsidR="001D4F26" w:rsidRDefault="001D4F26">
      <w:pPr>
        <w:pStyle w:val="3"/>
        <w:spacing w:line="360" w:lineRule="auto"/>
      </w:pPr>
      <w:r>
        <w:t>Service rooms: Toilets, showers and kitchenette;</w:t>
      </w:r>
    </w:p>
    <w:p w14:paraId="1E9555C2" w14:textId="77777777" w:rsidR="002B433D" w:rsidRDefault="002B433D">
      <w:pPr>
        <w:pStyle w:val="3"/>
        <w:spacing w:line="360" w:lineRule="auto"/>
      </w:pPr>
      <w:r>
        <w:t xml:space="preserve">Shelter for custom personnel and additional for drivers. </w:t>
      </w:r>
    </w:p>
    <w:p w14:paraId="6207BA22" w14:textId="77777777" w:rsidR="004E7567" w:rsidRDefault="004E7567">
      <w:pPr>
        <w:pStyle w:val="3"/>
        <w:spacing w:line="360" w:lineRule="auto"/>
        <w:ind w:right="-1"/>
      </w:pPr>
      <w:r>
        <w:t xml:space="preserve">It should be noted that </w:t>
      </w:r>
      <w:proofErr w:type="gramStart"/>
      <w:r>
        <w:t>units</w:t>
      </w:r>
      <w:proofErr w:type="gramEnd"/>
      <w:r>
        <w:t xml:space="preserve"> sizes (office area, etc.) described in the following sections are estimated net areas only </w:t>
      </w:r>
      <w:r w:rsidR="009250B6">
        <w:t>– the actual</w:t>
      </w:r>
      <w:r>
        <w:t xml:space="preserve"> final area may be larger</w:t>
      </w:r>
      <w:r w:rsidR="002B433D">
        <w:t xml:space="preserve"> according to detailed </w:t>
      </w:r>
      <w:r w:rsidR="00F6756F">
        <w:t>designed.</w:t>
      </w:r>
    </w:p>
    <w:p w14:paraId="5D7C8F34" w14:textId="77777777" w:rsidR="001D4F26" w:rsidRPr="006A4E70" w:rsidRDefault="001D4F26">
      <w:pPr>
        <w:pStyle w:val="2"/>
        <w:spacing w:line="360" w:lineRule="auto"/>
        <w:rPr>
          <w:u w:val="single"/>
        </w:rPr>
      </w:pPr>
      <w:r w:rsidRPr="006A4E70">
        <w:rPr>
          <w:u w:val="single"/>
        </w:rPr>
        <w:t xml:space="preserve">Radiography Tunnel </w:t>
      </w:r>
    </w:p>
    <w:p w14:paraId="0E8EAA77" w14:textId="77777777" w:rsidR="00273F66" w:rsidRDefault="001D4F26" w:rsidP="007754A3">
      <w:pPr>
        <w:pStyle w:val="3"/>
        <w:tabs>
          <w:tab w:val="clear" w:pos="1702"/>
          <w:tab w:val="right" w:pos="1701"/>
        </w:tabs>
        <w:spacing w:line="360" w:lineRule="auto"/>
        <w:ind w:right="0"/>
      </w:pPr>
      <w:r>
        <w:lastRenderedPageBreak/>
        <w:t xml:space="preserve">The fixed radiography tunnel </w:t>
      </w:r>
      <w:r w:rsidR="00AB7A31">
        <w:t>(~850m</w:t>
      </w:r>
      <w:r w:rsidR="00AB7A31" w:rsidRPr="005705ED">
        <w:rPr>
          <w:vertAlign w:val="superscript"/>
        </w:rPr>
        <w:t>2</w:t>
      </w:r>
      <w:r w:rsidR="00AB7A31">
        <w:t>)</w:t>
      </w:r>
      <w:r w:rsidR="00F6756F">
        <w:t xml:space="preserve"> or according to instructions from the technology supplier  </w:t>
      </w:r>
      <w:r w:rsidR="00AB7A31">
        <w:t xml:space="preserve"> </w:t>
      </w:r>
      <w:r>
        <w:t xml:space="preserve">will be built according to </w:t>
      </w:r>
      <w:r w:rsidR="00193FA1">
        <w:t xml:space="preserve">safety </w:t>
      </w:r>
      <w:r>
        <w:t>standa</w:t>
      </w:r>
      <w:r w:rsidR="001303FD">
        <w:t xml:space="preserve">rds and will include radiation </w:t>
      </w:r>
      <w:r>
        <w:t xml:space="preserve">shielding doors on each side. </w:t>
      </w:r>
    </w:p>
    <w:p w14:paraId="122E5247" w14:textId="77777777" w:rsidR="00EA4B7C" w:rsidRDefault="00EA4B7C" w:rsidP="007754A3">
      <w:pPr>
        <w:pStyle w:val="3"/>
        <w:tabs>
          <w:tab w:val="clear" w:pos="1702"/>
          <w:tab w:val="right" w:pos="1701"/>
        </w:tabs>
        <w:spacing w:line="360" w:lineRule="auto"/>
        <w:ind w:right="0"/>
      </w:pPr>
      <w:r>
        <w:t>Additional security door to be used in emergency situations only (routinely closed)</w:t>
      </w:r>
    </w:p>
    <w:p w14:paraId="1617265E" w14:textId="77777777" w:rsidR="001D4F26" w:rsidRDefault="001303FD" w:rsidP="007754A3">
      <w:pPr>
        <w:pStyle w:val="3"/>
        <w:tabs>
          <w:tab w:val="clear" w:pos="1702"/>
          <w:tab w:val="right" w:pos="1701"/>
        </w:tabs>
        <w:spacing w:line="360" w:lineRule="auto"/>
        <w:ind w:right="0"/>
      </w:pPr>
      <w:r>
        <w:t>Within the</w:t>
      </w:r>
      <w:r w:rsidR="00BA6037">
        <w:t xml:space="preserve"> </w:t>
      </w:r>
      <w:r w:rsidR="00273F66">
        <w:t>tunnel the</w:t>
      </w:r>
      <w:r w:rsidR="001D4F26">
        <w:t xml:space="preserve"> required safety accessories will be installed, </w:t>
      </w:r>
      <w:r w:rsidR="00273F66">
        <w:t>including cameras and video equipment as well as</w:t>
      </w:r>
      <w:r w:rsidR="001D4F26">
        <w:t xml:space="preserve"> diverse sensors </w:t>
      </w:r>
      <w:r w:rsidR="00273F66">
        <w:t>in order to as</w:t>
      </w:r>
      <w:r w:rsidR="001D4F26">
        <w:t>sure safe operation at all times.</w:t>
      </w:r>
    </w:p>
    <w:p w14:paraId="11279CF3" w14:textId="77777777" w:rsidR="001D4F26" w:rsidRDefault="001D4F26" w:rsidP="007754A3">
      <w:pPr>
        <w:pStyle w:val="3"/>
        <w:tabs>
          <w:tab w:val="clear" w:pos="1702"/>
          <w:tab w:val="right" w:pos="1701"/>
        </w:tabs>
        <w:spacing w:line="360" w:lineRule="auto"/>
        <w:ind w:right="0"/>
      </w:pPr>
      <w:r>
        <w:t>The tunnel will be ventilated, in order to remove gases from truck mufflers and</w:t>
      </w:r>
      <w:r w:rsidR="005E0846">
        <w:t xml:space="preserve"> to</w:t>
      </w:r>
      <w:r>
        <w:t xml:space="preserve"> avoid smoke.</w:t>
      </w:r>
    </w:p>
    <w:p w14:paraId="37BCBD9E" w14:textId="77777777" w:rsidR="006F2F5F" w:rsidRDefault="00D6675E" w:rsidP="007754A3">
      <w:pPr>
        <w:pStyle w:val="3"/>
        <w:tabs>
          <w:tab w:val="clear" w:pos="1702"/>
          <w:tab w:val="right" w:pos="1701"/>
        </w:tabs>
        <w:spacing w:line="360" w:lineRule="auto"/>
        <w:ind w:right="0"/>
      </w:pPr>
      <w:r>
        <w:t>Equipment</w:t>
      </w:r>
    </w:p>
    <w:p w14:paraId="5EC317BC" w14:textId="77777777" w:rsidR="001D4F26" w:rsidRDefault="005B1DC3" w:rsidP="007754A3">
      <w:pPr>
        <w:pStyle w:val="3"/>
        <w:numPr>
          <w:ilvl w:val="0"/>
          <w:numId w:val="0"/>
        </w:numPr>
        <w:tabs>
          <w:tab w:val="right" w:pos="9638"/>
        </w:tabs>
        <w:spacing w:line="360" w:lineRule="auto"/>
        <w:ind w:left="851" w:right="0" w:hanging="851"/>
      </w:pPr>
      <w:r>
        <w:t xml:space="preserve">              </w:t>
      </w:r>
      <w:r w:rsidR="001D4F26">
        <w:t xml:space="preserve">The following will be installed </w:t>
      </w:r>
      <w:r w:rsidR="00495A20">
        <w:t xml:space="preserve">at the entrance </w:t>
      </w:r>
      <w:r w:rsidR="00F6419C">
        <w:t>and</w:t>
      </w:r>
      <w:r>
        <w:t xml:space="preserve"> inside (as per final plans) the</w:t>
      </w:r>
      <w:r w:rsidR="001D4F26">
        <w:t xml:space="preserve"> tunnel: </w:t>
      </w:r>
    </w:p>
    <w:p w14:paraId="7D72701E" w14:textId="77777777" w:rsidR="000B50CD" w:rsidRDefault="000B50CD">
      <w:pPr>
        <w:pStyle w:val="4"/>
        <w:tabs>
          <w:tab w:val="num" w:pos="851"/>
        </w:tabs>
        <w:spacing w:line="360" w:lineRule="auto"/>
      </w:pPr>
      <w:r>
        <w:t>Readers:</w:t>
      </w:r>
    </w:p>
    <w:p w14:paraId="2A443386" w14:textId="77777777" w:rsidR="005B1DC3" w:rsidRDefault="005B1DC3" w:rsidP="007754A3">
      <w:pPr>
        <w:pStyle w:val="a7"/>
        <w:numPr>
          <w:ilvl w:val="0"/>
          <w:numId w:val="4"/>
        </w:numPr>
        <w:tabs>
          <w:tab w:val="clear" w:pos="1418"/>
          <w:tab w:val="num" w:pos="1560"/>
        </w:tabs>
        <w:spacing w:line="360" w:lineRule="auto"/>
        <w:ind w:right="284" w:hanging="284"/>
        <w:jc w:val="left"/>
      </w:pPr>
      <w:r>
        <w:t>Vehicle ID (LPR)</w:t>
      </w:r>
    </w:p>
    <w:p w14:paraId="157962A4" w14:textId="77777777" w:rsidR="001D4F26" w:rsidRDefault="001D4F26" w:rsidP="007754A3">
      <w:pPr>
        <w:pStyle w:val="a7"/>
        <w:numPr>
          <w:ilvl w:val="0"/>
          <w:numId w:val="4"/>
        </w:numPr>
        <w:tabs>
          <w:tab w:val="clear" w:pos="1418"/>
          <w:tab w:val="num" w:pos="1560"/>
        </w:tabs>
        <w:spacing w:line="360" w:lineRule="auto"/>
        <w:ind w:right="284" w:hanging="284"/>
        <w:jc w:val="left"/>
      </w:pPr>
      <w:r>
        <w:t>Driver's ID</w:t>
      </w:r>
      <w:r w:rsidR="00495A20">
        <w:t xml:space="preserve"> ticket</w:t>
      </w:r>
      <w:r w:rsidR="005B1DC3">
        <w:t xml:space="preserve"> (inside</w:t>
      </w:r>
      <w:r w:rsidR="00E74AF2">
        <w:t xml:space="preserve"> – operator WS</w:t>
      </w:r>
      <w:r w:rsidR="005B1DC3">
        <w:t>)</w:t>
      </w:r>
    </w:p>
    <w:p w14:paraId="6CC9E193" w14:textId="77777777" w:rsidR="00200AC1" w:rsidRDefault="000B50CD">
      <w:pPr>
        <w:pStyle w:val="4"/>
        <w:tabs>
          <w:tab w:val="num" w:pos="851"/>
        </w:tabs>
        <w:spacing w:line="360" w:lineRule="auto"/>
      </w:pPr>
      <w:r>
        <w:t>Sensors</w:t>
      </w:r>
      <w:r w:rsidR="00E151E6">
        <w:t xml:space="preserve"> and devices</w:t>
      </w:r>
      <w:r>
        <w:t xml:space="preserve">: </w:t>
      </w:r>
    </w:p>
    <w:p w14:paraId="17DFC6DB" w14:textId="77777777" w:rsidR="000877FD" w:rsidRDefault="000877FD">
      <w:pPr>
        <w:pStyle w:val="4"/>
        <w:numPr>
          <w:ilvl w:val="0"/>
          <w:numId w:val="71"/>
        </w:numPr>
        <w:spacing w:line="360" w:lineRule="auto"/>
        <w:ind w:left="1418" w:right="-1" w:hanging="567"/>
      </w:pPr>
      <w:r>
        <w:t>Radiation safety devices</w:t>
      </w:r>
      <w:r w:rsidR="00B2445D">
        <w:t xml:space="preserve"> and interlocks</w:t>
      </w:r>
      <w:r>
        <w:t xml:space="preserve"> as de</w:t>
      </w:r>
      <w:r w:rsidR="00E74AF2">
        <w:t>scribed</w:t>
      </w:r>
      <w:r>
        <w:t xml:space="preserve"> </w:t>
      </w:r>
      <w:r w:rsidR="00B2445D">
        <w:t xml:space="preserve">in this document </w:t>
      </w:r>
      <w:r>
        <w:t xml:space="preserve">and </w:t>
      </w:r>
      <w:r w:rsidR="00B2445D">
        <w:t xml:space="preserve">as </w:t>
      </w:r>
      <w:r>
        <w:t>required by the Israeli Authorities</w:t>
      </w:r>
    </w:p>
    <w:p w14:paraId="7EDC7C2C" w14:textId="2332FE7E" w:rsidR="00E151E6" w:rsidRDefault="00E151E6">
      <w:pPr>
        <w:pStyle w:val="4"/>
        <w:numPr>
          <w:ilvl w:val="0"/>
          <w:numId w:val="71"/>
        </w:numPr>
        <w:spacing w:line="360" w:lineRule="auto"/>
        <w:ind w:firstLine="131"/>
      </w:pPr>
      <w:r>
        <w:t>Safety devices (</w:t>
      </w:r>
      <w:r w:rsidR="00CA0A25">
        <w:t xml:space="preserve">cameras, </w:t>
      </w:r>
      <w:r>
        <w:t>fire detectors,</w:t>
      </w:r>
      <w:r w:rsidR="008F609E">
        <w:t xml:space="preserve"> </w:t>
      </w:r>
      <w:proofErr w:type="spellStart"/>
      <w:r w:rsidR="00AC7F41">
        <w:t>etc</w:t>
      </w:r>
      <w:proofErr w:type="spellEnd"/>
      <w:r>
        <w:t>)</w:t>
      </w:r>
    </w:p>
    <w:p w14:paraId="6B94A229" w14:textId="77777777" w:rsidR="000B50CD" w:rsidRDefault="000B50CD">
      <w:pPr>
        <w:pStyle w:val="4"/>
        <w:numPr>
          <w:ilvl w:val="0"/>
          <w:numId w:val="71"/>
        </w:numPr>
        <w:spacing w:line="360" w:lineRule="auto"/>
        <w:ind w:firstLine="131"/>
      </w:pPr>
      <w:r>
        <w:t>Height detection sensor (safety means)</w:t>
      </w:r>
    </w:p>
    <w:p w14:paraId="401DFA9A" w14:textId="77777777" w:rsidR="00E151E6" w:rsidRPr="00E151E6" w:rsidRDefault="00E151E6">
      <w:pPr>
        <w:pStyle w:val="4"/>
        <w:numPr>
          <w:ilvl w:val="0"/>
          <w:numId w:val="71"/>
        </w:numPr>
        <w:spacing w:line="360" w:lineRule="auto"/>
        <w:ind w:firstLine="131"/>
      </w:pPr>
      <w:r>
        <w:t>PA – for system operator's instruction</w:t>
      </w:r>
      <w:r w:rsidR="005B1DC3">
        <w:t>s</w:t>
      </w:r>
      <w:r>
        <w:t xml:space="preserve"> to truck drivers</w:t>
      </w:r>
    </w:p>
    <w:p w14:paraId="5923BB96" w14:textId="77777777" w:rsidR="000B50CD" w:rsidRPr="000B50CD" w:rsidRDefault="000B50CD" w:rsidP="00F410BB">
      <w:pPr>
        <w:spacing w:line="360" w:lineRule="auto"/>
      </w:pPr>
    </w:p>
    <w:p w14:paraId="4AE05AEF" w14:textId="77777777" w:rsidR="001D4F26" w:rsidRPr="0024501B" w:rsidRDefault="001D4F26">
      <w:pPr>
        <w:pStyle w:val="2"/>
        <w:spacing w:line="360" w:lineRule="auto"/>
        <w:rPr>
          <w:b/>
          <w:bCs w:val="0"/>
          <w:u w:val="single"/>
        </w:rPr>
      </w:pPr>
      <w:r w:rsidRPr="0024501B">
        <w:rPr>
          <w:b/>
          <w:bCs w:val="0"/>
          <w:u w:val="single"/>
        </w:rPr>
        <w:t>Radiography System</w:t>
      </w:r>
      <w:r w:rsidR="001303FD" w:rsidRPr="0024501B">
        <w:rPr>
          <w:b/>
          <w:bCs w:val="0"/>
          <w:u w:val="single"/>
        </w:rPr>
        <w:t xml:space="preserve"> Area</w:t>
      </w:r>
      <w:r w:rsidR="0024501B">
        <w:rPr>
          <w:b/>
          <w:bCs w:val="0"/>
          <w:u w:val="single"/>
        </w:rPr>
        <w:t xml:space="preserve"> – Technical area</w:t>
      </w:r>
    </w:p>
    <w:p w14:paraId="1C0D5CD1" w14:textId="77777777" w:rsidR="001D4F26" w:rsidRDefault="001D4F26" w:rsidP="007754A3">
      <w:pPr>
        <w:pStyle w:val="3"/>
        <w:tabs>
          <w:tab w:val="clear" w:pos="1702"/>
          <w:tab w:val="right" w:pos="1701"/>
        </w:tabs>
        <w:spacing w:line="360" w:lineRule="auto"/>
        <w:ind w:right="0"/>
      </w:pPr>
      <w:r>
        <w:t>The radiography</w:t>
      </w:r>
      <w:r w:rsidR="00B04FEC">
        <w:t xml:space="preserve"> facility will include</w:t>
      </w:r>
      <w:r>
        <w:t xml:space="preserve"> the rooms and areas </w:t>
      </w:r>
      <w:r w:rsidR="00C8633B">
        <w:t>essential</w:t>
      </w:r>
      <w:r>
        <w:t xml:space="preserve"> for the equipment comprising the system. </w:t>
      </w:r>
    </w:p>
    <w:p w14:paraId="47AE772C" w14:textId="77777777" w:rsidR="001D4F26" w:rsidRDefault="001D4F26" w:rsidP="007754A3">
      <w:pPr>
        <w:pStyle w:val="3"/>
        <w:tabs>
          <w:tab w:val="clear" w:pos="1702"/>
          <w:tab w:val="right" w:pos="1701"/>
        </w:tabs>
        <w:spacing w:line="360" w:lineRule="auto"/>
        <w:ind w:right="0"/>
      </w:pPr>
      <w:r w:rsidRPr="001E7293">
        <w:t>This includes rooms for the dedicated screening equipment (source, detector array, etc.) and all additional systems</w:t>
      </w:r>
      <w:r w:rsidR="0045557E" w:rsidRPr="001E7293">
        <w:t>,</w:t>
      </w:r>
      <w:r w:rsidRPr="001E7293">
        <w:t xml:space="preserve"> as well as storage</w:t>
      </w:r>
      <w:r w:rsidR="000E6EA9">
        <w:t>, maintenance</w:t>
      </w:r>
      <w:r w:rsidRPr="001E7293">
        <w:t xml:space="preserve"> and service rooms</w:t>
      </w:r>
      <w:r>
        <w:t xml:space="preserve"> as defined by the Contractor and needed </w:t>
      </w:r>
      <w:r>
        <w:lastRenderedPageBreak/>
        <w:t xml:space="preserve">for a steady and efficient </w:t>
      </w:r>
      <w:r w:rsidR="0045557E">
        <w:t xml:space="preserve">routine </w:t>
      </w:r>
      <w:r>
        <w:t xml:space="preserve">operation and </w:t>
      </w:r>
      <w:r w:rsidR="0045557E">
        <w:t xml:space="preserve">service and </w:t>
      </w:r>
      <w:r>
        <w:t xml:space="preserve">maintenance of the whole system. </w:t>
      </w:r>
    </w:p>
    <w:p w14:paraId="0B1EA423" w14:textId="77777777" w:rsidR="00645F39" w:rsidRDefault="005B1DC3" w:rsidP="007754A3">
      <w:pPr>
        <w:pStyle w:val="3"/>
        <w:tabs>
          <w:tab w:val="clear" w:pos="1702"/>
          <w:tab w:val="right" w:pos="1701"/>
        </w:tabs>
        <w:spacing w:line="360" w:lineRule="auto"/>
        <w:ind w:right="0"/>
      </w:pPr>
      <w:r>
        <w:t xml:space="preserve">Technical rooms – this includes all </w:t>
      </w:r>
      <w:r w:rsidR="00BA2817">
        <w:t>rooms with electrical equipment</w:t>
      </w:r>
      <w:r>
        <w:t xml:space="preserve">, as per </w:t>
      </w:r>
      <w:proofErr w:type="gramStart"/>
      <w:r>
        <w:t>contractors</w:t>
      </w:r>
      <w:proofErr w:type="gramEnd"/>
      <w:r>
        <w:t xml:space="preserve"> plan</w:t>
      </w:r>
      <w:r w:rsidR="00645F39">
        <w:t>.</w:t>
      </w:r>
    </w:p>
    <w:p w14:paraId="318B7B54" w14:textId="77777777" w:rsidR="0079268F" w:rsidRDefault="0079268F" w:rsidP="007754A3">
      <w:pPr>
        <w:pStyle w:val="3"/>
        <w:numPr>
          <w:ilvl w:val="0"/>
          <w:numId w:val="0"/>
        </w:numPr>
        <w:tabs>
          <w:tab w:val="right" w:pos="9638"/>
        </w:tabs>
        <w:spacing w:line="360" w:lineRule="auto"/>
        <w:ind w:firstLine="851"/>
      </w:pPr>
      <w:r>
        <w:t xml:space="preserve">These include: </w:t>
      </w:r>
    </w:p>
    <w:p w14:paraId="4F070A39" w14:textId="77777777" w:rsidR="0079268F" w:rsidRDefault="00595ADA">
      <w:pPr>
        <w:pStyle w:val="4"/>
        <w:tabs>
          <w:tab w:val="num" w:pos="851"/>
        </w:tabs>
        <w:spacing w:line="360" w:lineRule="auto"/>
      </w:pPr>
      <w:r>
        <w:t>Power/ Electrical</w:t>
      </w:r>
      <w:r w:rsidR="0079268F">
        <w:t xml:space="preserve"> </w:t>
      </w:r>
      <w:r w:rsidR="00527BC9">
        <w:t xml:space="preserve">/Transformation </w:t>
      </w:r>
      <w:r w:rsidR="0079268F">
        <w:t>room</w:t>
      </w:r>
      <w:r w:rsidR="00527BC9">
        <w:t>s</w:t>
      </w:r>
      <w:r w:rsidR="00A61AAC">
        <w:t xml:space="preserve"> – </w:t>
      </w:r>
      <w:r w:rsidR="00645F39">
        <w:t xml:space="preserve">as per </w:t>
      </w:r>
      <w:r w:rsidR="00A61AAC">
        <w:t>contractor’s design</w:t>
      </w:r>
    </w:p>
    <w:p w14:paraId="5C201C33" w14:textId="77777777" w:rsidR="0079268F" w:rsidRDefault="0079268F">
      <w:pPr>
        <w:pStyle w:val="4"/>
        <w:tabs>
          <w:tab w:val="num" w:pos="851"/>
        </w:tabs>
        <w:spacing w:line="360" w:lineRule="auto"/>
      </w:pPr>
      <w:r>
        <w:t>G</w:t>
      </w:r>
      <w:r w:rsidR="005B1DC3">
        <w:t>enerator</w:t>
      </w:r>
      <w:r>
        <w:t xml:space="preserve"> room</w:t>
      </w:r>
      <w:r w:rsidR="00A61AAC">
        <w:t xml:space="preserve"> -</w:t>
      </w:r>
      <w:r w:rsidR="00A61AAC" w:rsidRPr="00A61AAC">
        <w:t xml:space="preserve"> </w:t>
      </w:r>
      <w:r w:rsidR="00A61AAC">
        <w:t>contractor’s design</w:t>
      </w:r>
    </w:p>
    <w:p w14:paraId="56E6B528" w14:textId="77777777" w:rsidR="0048519B" w:rsidRDefault="00645F39">
      <w:pPr>
        <w:pStyle w:val="4"/>
        <w:tabs>
          <w:tab w:val="num" w:pos="851"/>
        </w:tabs>
        <w:spacing w:line="360" w:lineRule="auto"/>
        <w:ind w:right="-143"/>
      </w:pPr>
      <w:r>
        <w:t xml:space="preserve">Two </w:t>
      </w:r>
      <w:r w:rsidR="0079268F">
        <w:t>C</w:t>
      </w:r>
      <w:r w:rsidR="005B1DC3">
        <w:t>ommunication</w:t>
      </w:r>
      <w:r w:rsidR="00FD6AF4">
        <w:t xml:space="preserve"> room</w:t>
      </w:r>
      <w:r w:rsidR="0048519B">
        <w:t>s</w:t>
      </w:r>
      <w:r w:rsidR="00A61AAC">
        <w:t xml:space="preserve"> (area at least 7.5 m</w:t>
      </w:r>
      <w:r w:rsidR="00A61AAC" w:rsidRPr="00A61AAC">
        <w:rPr>
          <w:vertAlign w:val="superscript"/>
        </w:rPr>
        <w:t>2</w:t>
      </w:r>
      <w:r w:rsidR="00444217">
        <w:rPr>
          <w:vertAlign w:val="superscript"/>
        </w:rPr>
        <w:t xml:space="preserve"> </w:t>
      </w:r>
      <w:r w:rsidR="00444217" w:rsidRPr="00444217">
        <w:t>/</w:t>
      </w:r>
      <w:r w:rsidR="00444217">
        <w:t>contractor plan</w:t>
      </w:r>
      <w:r w:rsidR="00A61AAC">
        <w:t xml:space="preserve">) </w:t>
      </w:r>
      <w:r w:rsidR="0048519B">
        <w:t xml:space="preserve">- contractor’s design, </w:t>
      </w:r>
      <w:r w:rsidR="00A61AAC">
        <w:t>for</w:t>
      </w:r>
      <w:r w:rsidR="0048519B">
        <w:t>:</w:t>
      </w:r>
    </w:p>
    <w:p w14:paraId="6BC09732" w14:textId="77DFBDD6" w:rsidR="0048519B" w:rsidRDefault="000E6EA9">
      <w:pPr>
        <w:pStyle w:val="4"/>
        <w:numPr>
          <w:ilvl w:val="0"/>
          <w:numId w:val="99"/>
        </w:numPr>
        <w:spacing w:line="360" w:lineRule="auto"/>
      </w:pPr>
      <w:r>
        <w:t xml:space="preserve">Customs </w:t>
      </w:r>
      <w:r w:rsidR="00AC7F41">
        <w:t>use,</w:t>
      </w:r>
      <w:r w:rsidR="0048519B">
        <w:t xml:space="preserve"> including biometric access control system</w:t>
      </w:r>
    </w:p>
    <w:p w14:paraId="567546EF" w14:textId="77777777" w:rsidR="0079268F" w:rsidRDefault="000E6EA9">
      <w:pPr>
        <w:pStyle w:val="4"/>
        <w:numPr>
          <w:ilvl w:val="0"/>
          <w:numId w:val="99"/>
        </w:numPr>
        <w:spacing w:line="360" w:lineRule="auto"/>
      </w:pPr>
      <w:r>
        <w:t xml:space="preserve"> S</w:t>
      </w:r>
      <w:r w:rsidR="004D029F">
        <w:t>ystem’s use</w:t>
      </w:r>
      <w:r w:rsidR="0048519B">
        <w:t>,</w:t>
      </w:r>
      <w:r w:rsidR="004D029F">
        <w:t xml:space="preserve"> including b</w:t>
      </w:r>
      <w:r w:rsidR="0048519B">
        <w:t xml:space="preserve">iometric access control system </w:t>
      </w:r>
    </w:p>
    <w:p w14:paraId="6C2F1CB5" w14:textId="77777777" w:rsidR="001D4F26" w:rsidRPr="0024501B" w:rsidRDefault="006A4E70" w:rsidP="007754A3">
      <w:pPr>
        <w:pStyle w:val="2"/>
        <w:spacing w:line="360" w:lineRule="auto"/>
        <w:ind w:right="282"/>
        <w:rPr>
          <w:b/>
          <w:bCs w:val="0"/>
          <w:u w:val="single"/>
        </w:rPr>
      </w:pPr>
      <w:r w:rsidRPr="0024501B">
        <w:rPr>
          <w:b/>
          <w:bCs w:val="0"/>
          <w:u w:val="single"/>
        </w:rPr>
        <w:t xml:space="preserve">Operational </w:t>
      </w:r>
      <w:r w:rsidR="00236652" w:rsidRPr="0024501B">
        <w:rPr>
          <w:b/>
          <w:bCs w:val="0"/>
          <w:u w:val="single"/>
        </w:rPr>
        <w:t>area</w:t>
      </w:r>
      <w:r w:rsidR="00837B0E" w:rsidRPr="0024501B">
        <w:rPr>
          <w:b/>
          <w:bCs w:val="0"/>
          <w:u w:val="single"/>
        </w:rPr>
        <w:t xml:space="preserve"> </w:t>
      </w:r>
    </w:p>
    <w:p w14:paraId="666D3C72" w14:textId="77777777" w:rsidR="001D4F26" w:rsidRPr="00837B0E" w:rsidRDefault="00837B0E" w:rsidP="007754A3">
      <w:pPr>
        <w:pStyle w:val="3"/>
        <w:spacing w:line="360" w:lineRule="auto"/>
        <w:ind w:right="282"/>
      </w:pPr>
      <w:r w:rsidRPr="00837B0E">
        <w:t xml:space="preserve"> Components</w:t>
      </w:r>
    </w:p>
    <w:p w14:paraId="07B4C273" w14:textId="77777777" w:rsidR="00543D2D" w:rsidRDefault="001D4F26" w:rsidP="007754A3">
      <w:pPr>
        <w:pStyle w:val="10"/>
        <w:bidi w:val="0"/>
        <w:spacing w:line="360" w:lineRule="auto"/>
        <w:jc w:val="left"/>
      </w:pPr>
      <w:r>
        <w:t xml:space="preserve">The Radiography </w:t>
      </w:r>
      <w:r w:rsidR="002B455D">
        <w:t xml:space="preserve">area designated for screening </w:t>
      </w:r>
      <w:r>
        <w:t xml:space="preserve">operation and control </w:t>
      </w:r>
      <w:r w:rsidR="00D70770">
        <w:t>is shown in the schematic drawing</w:t>
      </w:r>
      <w:r w:rsidR="00C15C34">
        <w:t xml:space="preserve"> of that part</w:t>
      </w:r>
      <w:r w:rsidR="00D70770">
        <w:t xml:space="preserve">. </w:t>
      </w:r>
    </w:p>
    <w:p w14:paraId="3C9471DF" w14:textId="77777777" w:rsidR="002E16A5" w:rsidRDefault="002E16A5" w:rsidP="007754A3">
      <w:pPr>
        <w:pStyle w:val="10"/>
        <w:bidi w:val="0"/>
        <w:spacing w:line="360" w:lineRule="auto"/>
        <w:jc w:val="left"/>
      </w:pPr>
      <w:r w:rsidRPr="002E16A5">
        <w:rPr>
          <w:noProof/>
          <w:lang w:eastAsia="en-US"/>
        </w:rPr>
        <w:lastRenderedPageBreak/>
        <mc:AlternateContent>
          <mc:Choice Requires="wpg">
            <w:drawing>
              <wp:inline distT="0" distB="0" distL="0" distR="0" wp14:anchorId="686C30E7" wp14:editId="199D0881">
                <wp:extent cx="6464300" cy="4349750"/>
                <wp:effectExtent l="0" t="0" r="12700" b="0"/>
                <wp:docPr id="1" name="קבוצה 1"/>
                <wp:cNvGraphicFramePr/>
                <a:graphic xmlns:a="http://schemas.openxmlformats.org/drawingml/2006/main">
                  <a:graphicData uri="http://schemas.microsoft.com/office/word/2010/wordprocessingGroup">
                    <wpg:wgp>
                      <wpg:cNvGrpSpPr/>
                      <wpg:grpSpPr>
                        <a:xfrm>
                          <a:off x="0" y="0"/>
                          <a:ext cx="6464300" cy="4349750"/>
                          <a:chOff x="2143108" y="238432"/>
                          <a:chExt cx="6357950" cy="4524385"/>
                        </a:xfrm>
                      </wpg:grpSpPr>
                      <wps:wsp>
                        <wps:cNvPr id="3" name="מלבן 3"/>
                        <wps:cNvSpPr/>
                        <wps:spPr>
                          <a:xfrm>
                            <a:off x="5000628" y="2571744"/>
                            <a:ext cx="642942" cy="1643074"/>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4" name="מלבן 4"/>
                        <wps:cNvSpPr/>
                        <wps:spPr>
                          <a:xfrm>
                            <a:off x="2428860" y="1857364"/>
                            <a:ext cx="4643470" cy="257176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5F03D5" w14:textId="77777777" w:rsidR="00BC34FA" w:rsidRDefault="00BC34FA" w:rsidP="00F410BB">
                              <w:pPr>
                                <w:pStyle w:val="NormalWeb"/>
                                <w:bidi/>
                                <w:spacing w:before="0" w:beforeAutospacing="0" w:after="0" w:afterAutospacing="0"/>
                                <w:jc w:val="center"/>
                              </w:pPr>
                              <w:r>
                                <w:rPr>
                                  <w:rFonts w:asciiTheme="minorHAnsi" w:hAnsi="Calibri" w:cstheme="minorBidi"/>
                                  <w:color w:val="FFFFFF" w:themeColor="light1"/>
                                  <w:kern w:val="24"/>
                                  <w:sz w:val="36"/>
                                  <w:szCs w:val="36"/>
                                </w:rPr>
                                <w:t>D</w:t>
                              </w:r>
                            </w:p>
                          </w:txbxContent>
                        </wps:txbx>
                        <wps:bodyPr rtlCol="1" anchor="ctr"/>
                      </wps:wsp>
                      <wps:wsp>
                        <wps:cNvPr id="5" name="מלבן 5"/>
                        <wps:cNvSpPr/>
                        <wps:spPr>
                          <a:xfrm>
                            <a:off x="2143108" y="500042"/>
                            <a:ext cx="6357950" cy="85725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6" name="מחבר ישר 6"/>
                        <wps:cNvCnPr/>
                        <wps:spPr>
                          <a:xfrm rot="16200000" flipH="1">
                            <a:off x="4501356" y="3142454"/>
                            <a:ext cx="2571768" cy="1588"/>
                          </a:xfrm>
                          <a:prstGeom prst="line">
                            <a:avLst/>
                          </a:prstGeom>
                          <a:ln w="57150">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wps:wsp>
                      <wps:wsp>
                        <wps:cNvPr id="7" name="מחבר מרפקי 7"/>
                        <wps:cNvCnPr/>
                        <wps:spPr>
                          <a:xfrm rot="16200000" flipH="1">
                            <a:off x="6179355" y="1535893"/>
                            <a:ext cx="571504" cy="214314"/>
                          </a:xfrm>
                          <a:prstGeom prst="bentConnector3">
                            <a:avLst>
                              <a:gd name="adj1" fmla="val 50000"/>
                            </a:avLst>
                          </a:prstGeom>
                          <a:ln>
                            <a:solidFill>
                              <a:schemeClr val="tx1">
                                <a:lumMod val="95000"/>
                                <a:lumOff val="5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8" name="מחבר מרפקי 8"/>
                        <wps:cNvCnPr/>
                        <wps:spPr>
                          <a:xfrm rot="16200000" flipH="1">
                            <a:off x="6000760" y="1500174"/>
                            <a:ext cx="500066" cy="214314"/>
                          </a:xfrm>
                          <a:prstGeom prst="bentConnector3">
                            <a:avLst>
                              <a:gd name="adj1" fmla="val 78640"/>
                            </a:avLst>
                          </a:prstGeom>
                          <a:ln>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wps:wsp>
                      <wps:wsp>
                        <wps:cNvPr id="9" name="TextBox 22"/>
                        <wps:cNvSpPr txBox="1"/>
                        <wps:spPr>
                          <a:xfrm>
                            <a:off x="4714876" y="928670"/>
                            <a:ext cx="807085" cy="370205"/>
                          </a:xfrm>
                          <a:prstGeom prst="rect">
                            <a:avLst/>
                          </a:prstGeom>
                          <a:noFill/>
                        </wps:spPr>
                        <wps:txbx>
                          <w:txbxContent>
                            <w:p w14:paraId="1F2B89C7"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36"/>
                                  <w:szCs w:val="36"/>
                                </w:rPr>
                                <w:t>Tunnel</w:t>
                              </w:r>
                            </w:p>
                          </w:txbxContent>
                        </wps:txbx>
                        <wps:bodyPr wrap="square" rtlCol="1">
                          <a:noAutofit/>
                        </wps:bodyPr>
                      </wps:wsp>
                      <wps:wsp>
                        <wps:cNvPr id="10" name="TextBox 23"/>
                        <wps:cNvSpPr txBox="1"/>
                        <wps:spPr>
                          <a:xfrm>
                            <a:off x="5857884" y="2428868"/>
                            <a:ext cx="1000132" cy="646331"/>
                          </a:xfrm>
                          <a:prstGeom prst="rect">
                            <a:avLst/>
                          </a:prstGeom>
                          <a:noFill/>
                        </wps:spPr>
                        <wps:txbx>
                          <w:txbxContent>
                            <w:p w14:paraId="1F1E28B0"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36"/>
                                  <w:szCs w:val="36"/>
                                </w:rPr>
                                <w:t>Drivers room</w:t>
                              </w:r>
                            </w:p>
                          </w:txbxContent>
                        </wps:txbx>
                        <wps:bodyPr wrap="square" rtlCol="1">
                          <a:noAutofit/>
                        </wps:bodyPr>
                      </wps:wsp>
                      <wps:wsp>
                        <wps:cNvPr id="11" name="TextBox 24"/>
                        <wps:cNvSpPr txBox="1"/>
                        <wps:spPr>
                          <a:xfrm>
                            <a:off x="3412643" y="2000237"/>
                            <a:ext cx="1713865" cy="370205"/>
                          </a:xfrm>
                          <a:prstGeom prst="rect">
                            <a:avLst/>
                          </a:prstGeom>
                          <a:noFill/>
                        </wps:spPr>
                        <wps:txbx>
                          <w:txbxContent>
                            <w:p w14:paraId="50B4B367"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36"/>
                                  <w:szCs w:val="36"/>
                                </w:rPr>
                                <w:t xml:space="preserve"> Operators room</w:t>
                              </w:r>
                            </w:p>
                          </w:txbxContent>
                        </wps:txbx>
                        <wps:bodyPr wrap="square" rtlCol="1">
                          <a:noAutofit/>
                        </wps:bodyPr>
                      </wps:wsp>
                      <wps:wsp>
                        <wps:cNvPr id="12" name="TextBox 25"/>
                        <wps:cNvSpPr txBox="1"/>
                        <wps:spPr>
                          <a:xfrm rot="16200000">
                            <a:off x="4654128" y="3212748"/>
                            <a:ext cx="1559009" cy="276999"/>
                          </a:xfrm>
                          <a:prstGeom prst="rect">
                            <a:avLst/>
                          </a:prstGeom>
                          <a:noFill/>
                        </wps:spPr>
                        <wps:txbx>
                          <w:txbxContent>
                            <w:p w14:paraId="798E4D68" w14:textId="77777777" w:rsidR="00BC34FA" w:rsidRDefault="00BC34FA" w:rsidP="00F410BB">
                              <w:pPr>
                                <w:pStyle w:val="NormalWeb"/>
                                <w:bidi/>
                                <w:spacing w:before="0" w:beforeAutospacing="0" w:after="0" w:afterAutospacing="0"/>
                                <w:jc w:val="center"/>
                              </w:pPr>
                              <w:r>
                                <w:rPr>
                                  <w:rFonts w:asciiTheme="minorHAnsi" w:hAnsi="Calibri" w:cstheme="minorBidi"/>
                                  <w:color w:val="000000" w:themeColor="text1"/>
                                  <w:kern w:val="24"/>
                                </w:rPr>
                                <w:t>System Operator WS</w:t>
                              </w:r>
                            </w:p>
                          </w:txbxContent>
                        </wps:txbx>
                        <wps:bodyPr wrap="square" rtlCol="1">
                          <a:noAutofit/>
                        </wps:bodyPr>
                      </wps:wsp>
                      <wps:wsp>
                        <wps:cNvPr id="13" name="מחבר ישר 13"/>
                        <wps:cNvCnPr/>
                        <wps:spPr>
                          <a:xfrm>
                            <a:off x="6215074" y="4429132"/>
                            <a:ext cx="428628" cy="1588"/>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4" name="מחבר ישר 14"/>
                        <wps:cNvCnPr/>
                        <wps:spPr>
                          <a:xfrm rot="5400000">
                            <a:off x="5428462" y="3143248"/>
                            <a:ext cx="715174" cy="794"/>
                          </a:xfrm>
                          <a:prstGeom prst="line">
                            <a:avLst/>
                          </a:prstGeom>
                          <a:ln w="76200">
                            <a:solidFill>
                              <a:srgbClr val="0070C0"/>
                            </a:solidFill>
                          </a:ln>
                        </wps:spPr>
                        <wps:style>
                          <a:lnRef idx="1">
                            <a:schemeClr val="accent1"/>
                          </a:lnRef>
                          <a:fillRef idx="0">
                            <a:schemeClr val="accent1"/>
                          </a:fillRef>
                          <a:effectRef idx="0">
                            <a:schemeClr val="accent1"/>
                          </a:effectRef>
                          <a:fontRef idx="minor">
                            <a:schemeClr val="tx1"/>
                          </a:fontRef>
                        </wps:style>
                        <wps:bodyPr/>
                      </wps:wsp>
                      <wps:wsp>
                        <wps:cNvPr id="15" name="חץ למעלה-למטה 15"/>
                        <wps:cNvSpPr/>
                        <wps:spPr>
                          <a:xfrm>
                            <a:off x="6357950" y="1928802"/>
                            <a:ext cx="142876" cy="285752"/>
                          </a:xfrm>
                          <a:prstGeom prst="upDownArrow">
                            <a:avLst/>
                          </a:prstGeom>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16" name="מחבר ישר 16"/>
                        <wps:cNvCnPr/>
                        <wps:spPr>
                          <a:xfrm>
                            <a:off x="6357950" y="1857364"/>
                            <a:ext cx="214314" cy="1588"/>
                          </a:xfrm>
                          <a:prstGeom prst="line">
                            <a:avLst/>
                          </a:prstGeom>
                          <a:ln w="38100">
                            <a:solidFill>
                              <a:srgbClr val="C00000"/>
                            </a:solidFill>
                          </a:ln>
                        </wps:spPr>
                        <wps:style>
                          <a:lnRef idx="1">
                            <a:schemeClr val="accent1"/>
                          </a:lnRef>
                          <a:fillRef idx="0">
                            <a:schemeClr val="accent1"/>
                          </a:fillRef>
                          <a:effectRef idx="0">
                            <a:schemeClr val="accent1"/>
                          </a:effectRef>
                          <a:fontRef idx="minor">
                            <a:schemeClr val="tx1"/>
                          </a:fontRef>
                        </wps:style>
                        <wps:bodyPr/>
                      </wps:wsp>
                      <wps:wsp>
                        <wps:cNvPr id="17" name="מלבן 17"/>
                        <wps:cNvSpPr/>
                        <wps:spPr>
                          <a:xfrm>
                            <a:off x="5286380" y="2285992"/>
                            <a:ext cx="285752" cy="185738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18" name="TextBox 35"/>
                        <wps:cNvSpPr txBox="1"/>
                        <wps:spPr>
                          <a:xfrm>
                            <a:off x="5929125" y="4500562"/>
                            <a:ext cx="941070" cy="262255"/>
                          </a:xfrm>
                          <a:prstGeom prst="rect">
                            <a:avLst/>
                          </a:prstGeom>
                          <a:noFill/>
                        </wps:spPr>
                        <wps:txbx>
                          <w:txbxContent>
                            <w:p w14:paraId="220490CD"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22"/>
                                  <w:szCs w:val="22"/>
                                </w:rPr>
                                <w:t>Security door</w:t>
                              </w:r>
                            </w:p>
                          </w:txbxContent>
                        </wps:txbx>
                        <wps:bodyPr wrap="square" rtlCol="1">
                          <a:noAutofit/>
                        </wps:bodyPr>
                      </wps:wsp>
                      <wps:wsp>
                        <wps:cNvPr id="19" name="TextBox 36"/>
                        <wps:cNvSpPr txBox="1"/>
                        <wps:spPr>
                          <a:xfrm>
                            <a:off x="2857451" y="2571739"/>
                            <a:ext cx="802005" cy="277495"/>
                          </a:xfrm>
                          <a:prstGeom prst="rect">
                            <a:avLst/>
                          </a:prstGeom>
                          <a:noFill/>
                        </wps:spPr>
                        <wps:txbx>
                          <w:txbxContent>
                            <w:p w14:paraId="7198759C"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Image WS</w:t>
                              </w:r>
                            </w:p>
                          </w:txbxContent>
                        </wps:txbx>
                        <wps:bodyPr wrap="square" rtlCol="1">
                          <a:noAutofit/>
                        </wps:bodyPr>
                      </wps:wsp>
                      <wps:wsp>
                        <wps:cNvPr id="20" name="מלבן 20"/>
                        <wps:cNvSpPr/>
                        <wps:spPr>
                          <a:xfrm>
                            <a:off x="2857488" y="2500306"/>
                            <a:ext cx="785818" cy="42862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21" name="מלבן 21"/>
                        <wps:cNvSpPr/>
                        <wps:spPr>
                          <a:xfrm>
                            <a:off x="2571736" y="2928934"/>
                            <a:ext cx="714380" cy="42862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22" name="מלבן 22"/>
                        <wps:cNvSpPr/>
                        <wps:spPr>
                          <a:xfrm>
                            <a:off x="3286116" y="2928934"/>
                            <a:ext cx="714380" cy="42862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23" name="מלבן מעוגל 23"/>
                        <wps:cNvSpPr/>
                        <wps:spPr>
                          <a:xfrm>
                            <a:off x="2571736" y="3714752"/>
                            <a:ext cx="1071570" cy="642942"/>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tlCol="1" anchor="ctr"/>
                      </wps:wsp>
                      <wps:wsp>
                        <wps:cNvPr id="24" name="TextBox 28"/>
                        <wps:cNvSpPr txBox="1"/>
                        <wps:spPr>
                          <a:xfrm>
                            <a:off x="2718681" y="3857620"/>
                            <a:ext cx="840740" cy="463550"/>
                          </a:xfrm>
                          <a:prstGeom prst="rect">
                            <a:avLst/>
                          </a:prstGeom>
                          <a:noFill/>
                        </wps:spPr>
                        <wps:txbx>
                          <w:txbxContent>
                            <w:p w14:paraId="637E70F3"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 xml:space="preserve">Shift </w:t>
                              </w:r>
                            </w:p>
                            <w:p w14:paraId="04C014B7" w14:textId="77777777" w:rsidR="00BC34FA" w:rsidRDefault="00BC34FA" w:rsidP="00F410BB">
                              <w:pPr>
                                <w:pStyle w:val="NormalWeb"/>
                                <w:bidi/>
                                <w:spacing w:before="0" w:beforeAutospacing="0" w:after="0" w:afterAutospacing="0"/>
                                <w:rPr>
                                  <w:rtl/>
                                </w:rPr>
                              </w:pPr>
                              <w:r>
                                <w:rPr>
                                  <w:rFonts w:asciiTheme="minorHAnsi" w:hAnsi="Calibri" w:cstheme="minorBidi"/>
                                  <w:color w:val="000000" w:themeColor="text1"/>
                                  <w:kern w:val="24"/>
                                </w:rPr>
                                <w:t>Supervisor</w:t>
                              </w:r>
                            </w:p>
                          </w:txbxContent>
                        </wps:txbx>
                        <wps:bodyPr wrap="square" rtlCol="1">
                          <a:noAutofit/>
                        </wps:bodyPr>
                      </wps:wsp>
                      <wps:wsp>
                        <wps:cNvPr id="25" name="מחבר ישר 25"/>
                        <wps:cNvCnPr/>
                        <wps:spPr>
                          <a:xfrm>
                            <a:off x="6367474" y="500042"/>
                            <a:ext cx="428628" cy="1588"/>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26" name="TextBox 42"/>
                        <wps:cNvSpPr txBox="1"/>
                        <wps:spPr>
                          <a:xfrm>
                            <a:off x="6081518" y="238432"/>
                            <a:ext cx="941070" cy="262255"/>
                          </a:xfrm>
                          <a:prstGeom prst="rect">
                            <a:avLst/>
                          </a:prstGeom>
                          <a:noFill/>
                        </wps:spPr>
                        <wps:txbx>
                          <w:txbxContent>
                            <w:p w14:paraId="63851914"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22"/>
                                  <w:szCs w:val="22"/>
                                </w:rPr>
                                <w:t>Security door</w:t>
                              </w:r>
                            </w:p>
                          </w:txbxContent>
                        </wps:txbx>
                        <wps:bodyPr wrap="square" rtlCol="1">
                          <a:noAutofit/>
                        </wps:bodyPr>
                      </wps:wsp>
                      <wps:wsp>
                        <wps:cNvPr id="27" name="TextBox 43"/>
                        <wps:cNvSpPr txBox="1"/>
                        <wps:spPr>
                          <a:xfrm>
                            <a:off x="2500279" y="3000366"/>
                            <a:ext cx="802005" cy="277495"/>
                          </a:xfrm>
                          <a:prstGeom prst="rect">
                            <a:avLst/>
                          </a:prstGeom>
                          <a:noFill/>
                        </wps:spPr>
                        <wps:txbx>
                          <w:txbxContent>
                            <w:p w14:paraId="5AEC91BA"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Image WS</w:t>
                              </w:r>
                            </w:p>
                          </w:txbxContent>
                        </wps:txbx>
                        <wps:bodyPr wrap="square" rtlCol="1">
                          <a:noAutofit/>
                        </wps:bodyPr>
                      </wps:wsp>
                      <wps:wsp>
                        <wps:cNvPr id="28" name="TextBox 44"/>
                        <wps:cNvSpPr txBox="1"/>
                        <wps:spPr>
                          <a:xfrm>
                            <a:off x="3262487" y="3009119"/>
                            <a:ext cx="802005" cy="277495"/>
                          </a:xfrm>
                          <a:prstGeom prst="rect">
                            <a:avLst/>
                          </a:prstGeom>
                          <a:noFill/>
                        </wps:spPr>
                        <wps:txbx>
                          <w:txbxContent>
                            <w:p w14:paraId="3DE0BF0D"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Image WS</w:t>
                              </w:r>
                            </w:p>
                          </w:txbxContent>
                        </wps:txbx>
                        <wps:bodyPr wrap="square" rtlCol="1">
                          <a:noAutofit/>
                        </wps:bodyPr>
                      </wps:wsp>
                    </wpg:wgp>
                  </a:graphicData>
                </a:graphic>
              </wp:inline>
            </w:drawing>
          </mc:Choice>
          <mc:Fallback>
            <w:pict>
              <v:group w14:anchorId="686C30E7" id="קבוצה 1" o:spid="_x0000_s1026" style="width:509pt;height:342.5pt;mso-position-horizontal-relative:char;mso-position-vertical-relative:line" coordorigin="21431,2384" coordsize="63579,45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">
                <v:rect id="מלבן 3" o:spid="_x0000_s1027" style="position:absolute;left:50006;top:25717;width:6429;height:16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" fillcolor="white [3212]" strokecolor="#243f60 [1604]" strokeweight="2pt"/>
                <v:rect id="מלבן 4" o:spid="_x0000_s1028" style="position:absolute;left:24288;top:18573;width:46435;height:25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" fillcolor="white [3212]" strokecolor="black [3213]" strokeweight="2pt">
                  <v:textbox>
                    <w:txbxContent>
                      <w:p w14:paraId="1F5F03D5" w14:textId="77777777" w:rsidR="00BC34FA" w:rsidRDefault="00BC34FA" w:rsidP="00F410BB">
                        <w:pPr>
                          <w:pStyle w:val="NormalWeb"/>
                          <w:bidi/>
                          <w:spacing w:before="0" w:beforeAutospacing="0" w:after="0" w:afterAutospacing="0"/>
                          <w:jc w:val="center"/>
                        </w:pPr>
                        <w:r>
                          <w:rPr>
                            <w:rFonts w:asciiTheme="minorHAnsi" w:hAnsi="Calibri" w:cstheme="minorBidi"/>
                            <w:color w:val="FFFFFF" w:themeColor="light1"/>
                            <w:kern w:val="24"/>
                            <w:sz w:val="36"/>
                            <w:szCs w:val="36"/>
                          </w:rPr>
                          <w:t>D</w:t>
                        </w:r>
                      </w:p>
                    </w:txbxContent>
                  </v:textbox>
                </v:rect>
                <v:rect id="מלבן 5" o:spid="_x0000_s1029" style="position:absolute;left:21431;top:5000;width:63579;height:8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" fillcolor="white [3212]" strokecolor="black [3213]" strokeweight="2pt"/>
                <v:line id="מחבר ישר 6" o:spid="_x0000_s1030" style="position:absolute;rotation:90;flip:x;visibility:visible;mso-wrap-style:square" from="45013,31424" to="70731,31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" strokecolor="#0d0d0d [3069]" strokeweight="4.5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7" o:spid="_x0000_s1031" type="#_x0000_t34" style="position:absolute;left:61793;top:15358;width:5716;height:21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" strokecolor="#0d0d0d [3069]">
                  <v:stroke endarrow="open"/>
                </v:shape>
                <v:shape id="מחבר מרפקי 8" o:spid="_x0000_s1032" type="#_x0000_t34" style="position:absolute;left:60007;top:15001;width:5001;height:21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" adj="16986" strokecolor="#0d0d0d [3069]"/>
                <v:shapetype id="_x0000_t202" coordsize="21600,21600" o:spt="202" path="m,l,21600r21600,l21600,xe">
                  <v:stroke joinstyle="miter"/>
                  <v:path gradientshapeok="t" o:connecttype="rect"/>
                </v:shapetype>
                <v:shape id="TextBox 22" o:spid="_x0000_s1033" type="#_x0000_t202" style="position:absolute;left:47148;top:9286;width:8071;height:3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v:textbox>
                    <w:txbxContent>
                      <w:p w14:paraId="1F2B89C7"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36"/>
                            <w:szCs w:val="36"/>
                          </w:rPr>
                          <w:t>Tunnel</w:t>
                        </w:r>
                      </w:p>
                    </w:txbxContent>
                  </v:textbox>
                </v:shape>
                <v:shape id="TextBox 23" o:spid="_x0000_s1034" type="#_x0000_t202" style="position:absolute;left:58578;top:24288;width:10002;height:6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1F1E28B0"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36"/>
                            <w:szCs w:val="36"/>
                          </w:rPr>
                          <w:t>Drivers room</w:t>
                        </w:r>
                      </w:p>
                    </w:txbxContent>
                  </v:textbox>
                </v:shape>
                <v:shape id="TextBox 24" o:spid="_x0000_s1035" type="#_x0000_t202" style="position:absolute;left:34126;top:20002;width:17139;height:3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50B4B367"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36"/>
                            <w:szCs w:val="36"/>
                          </w:rPr>
                          <w:t xml:space="preserve"> Operators room</w:t>
                        </w:r>
                      </w:p>
                    </w:txbxContent>
                  </v:textbox>
                </v:shape>
                <v:shape id="TextBox 25" o:spid="_x0000_s1036" type="#_x0000_t202" style="position:absolute;left:46541;top:32127;width:15590;height:277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" filled="f" stroked="f">
                  <v:textbox>
                    <w:txbxContent>
                      <w:p w14:paraId="798E4D68" w14:textId="77777777" w:rsidR="00BC34FA" w:rsidRDefault="00BC34FA" w:rsidP="00F410BB">
                        <w:pPr>
                          <w:pStyle w:val="NormalWeb"/>
                          <w:bidi/>
                          <w:spacing w:before="0" w:beforeAutospacing="0" w:after="0" w:afterAutospacing="0"/>
                          <w:jc w:val="center"/>
                        </w:pPr>
                        <w:r>
                          <w:rPr>
                            <w:rFonts w:asciiTheme="minorHAnsi" w:hAnsi="Calibri" w:cstheme="minorBidi"/>
                            <w:color w:val="000000" w:themeColor="text1"/>
                            <w:kern w:val="24"/>
                          </w:rPr>
                          <w:t>System Operator WS</w:t>
                        </w:r>
                      </w:p>
                    </w:txbxContent>
                  </v:textbox>
                </v:shape>
                <v:line id="מחבר ישר 13" o:spid="_x0000_s1037" style="position:absolute;visibility:visible;mso-wrap-style:square" from="62150,44291" to="66437,44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" strokecolor="red" strokeweight="4.5pt"/>
                <v:line id="מחבר ישר 14" o:spid="_x0000_s1038" style="position:absolute;rotation:90;visibility:visible;mso-wrap-style:square" from="54284,31432" to="61436,31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" strokecolor="#0070c0" strokeweight="6p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חץ למעלה-למטה 15" o:spid="_x0000_s1039" type="#_x0000_t70" style="position:absolute;left:63579;top:19288;width:1429;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" adj=",5400" fillcolor="#4f81bd [3204]" strokecolor="#243f60 [1604]" strokeweight="2pt"/>
                <v:line id="מחבר ישר 16" o:spid="_x0000_s1040" style="position:absolute;visibility:visible;mso-wrap-style:square" from="63579,18573" to="65722,18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" strokecolor="#c00000" strokeweight="3pt"/>
                <v:rect id="מלבן 17" o:spid="_x0000_s1041" style="position:absolute;left:52863;top:22859;width:2858;height:185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" filled="f" strokecolor="#243f60 [1604]" strokeweight="2pt"/>
                <v:shape id="TextBox 35" o:spid="_x0000_s1042" type="#_x0000_t202" style="position:absolute;left:59291;top:45005;width:9410;height: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220490CD"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22"/>
                            <w:szCs w:val="22"/>
                          </w:rPr>
                          <w:t>Security door</w:t>
                        </w:r>
                      </w:p>
                    </w:txbxContent>
                  </v:textbox>
                </v:shape>
                <v:shape id="TextBox 36" o:spid="_x0000_s1043" type="#_x0000_t202" style="position:absolute;left:28574;top:25717;width:8020;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7198759C"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Image WS</w:t>
                        </w:r>
                      </w:p>
                    </w:txbxContent>
                  </v:textbox>
                </v:shape>
                <v:rect id="מלבן 20" o:spid="_x0000_s1044" style="position:absolute;left:28574;top:25003;width:7859;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" filled="f" strokecolor="#243f60 [1604]" strokeweight="2pt"/>
                <v:rect id="מלבן 21" o:spid="_x0000_s1045" style="position:absolute;left:25717;top:29289;width:7144;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" filled="f" strokecolor="#243f60 [1604]" strokeweight="2pt"/>
                <v:rect id="מלבן 22" o:spid="_x0000_s1046" style="position:absolute;left:32861;top:29289;width:7143;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" filled="f" strokecolor="#243f60 [1604]" strokeweight="2pt"/>
                <v:roundrect id="מלבן מעוגל 23" o:spid="_x0000_s1047" style="position:absolute;left:25717;top:37147;width:10716;height:6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" filled="f" strokecolor="#243f60 [1604]" strokeweight="2pt"/>
                <v:shape id="TextBox 28" o:spid="_x0000_s1048" type="#_x0000_t202" style="position:absolute;left:27186;top:38576;width:8408;height:4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637E70F3"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 xml:space="preserve">Shift </w:t>
                        </w:r>
                      </w:p>
                      <w:p w14:paraId="04C014B7" w14:textId="77777777" w:rsidR="00BC34FA" w:rsidRDefault="00BC34FA" w:rsidP="00F410BB">
                        <w:pPr>
                          <w:pStyle w:val="NormalWeb"/>
                          <w:bidi/>
                          <w:spacing w:before="0" w:beforeAutospacing="0" w:after="0" w:afterAutospacing="0"/>
                          <w:rPr>
                            <w:rtl/>
                          </w:rPr>
                        </w:pPr>
                        <w:r>
                          <w:rPr>
                            <w:rFonts w:asciiTheme="minorHAnsi" w:hAnsi="Calibri" w:cstheme="minorBidi"/>
                            <w:color w:val="000000" w:themeColor="text1"/>
                            <w:kern w:val="24"/>
                          </w:rPr>
                          <w:t>Supervisor</w:t>
                        </w:r>
                      </w:p>
                    </w:txbxContent>
                  </v:textbox>
                </v:shape>
                <v:line id="מחבר ישר 25" o:spid="_x0000_s1049" style="position:absolute;visibility:visible;mso-wrap-style:square" from="63674,5000" to="67961,5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" strokecolor="red" strokeweight="4.5pt"/>
                <v:shape id="TextBox 42" o:spid="_x0000_s1050" type="#_x0000_t202" style="position:absolute;left:60815;top:2384;width:9410;height:2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" filled="f" stroked="f">
                  <v:textbox>
                    <w:txbxContent>
                      <w:p w14:paraId="63851914"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sz w:val="22"/>
                            <w:szCs w:val="22"/>
                          </w:rPr>
                          <w:t>Security door</w:t>
                        </w:r>
                      </w:p>
                    </w:txbxContent>
                  </v:textbox>
                </v:shape>
                <v:shape id="TextBox 43" o:spid="_x0000_s1051" type="#_x0000_t202" style="position:absolute;left:25002;top:30003;width:8020;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" filled="f" stroked="f">
                  <v:textbox>
                    <w:txbxContent>
                      <w:p w14:paraId="5AEC91BA"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Image WS</w:t>
                        </w:r>
                      </w:p>
                    </w:txbxContent>
                  </v:textbox>
                </v:shape>
                <v:shape id="TextBox 44" o:spid="_x0000_s1052" type="#_x0000_t202" style="position:absolute;left:32624;top:30091;width:8020;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" filled="f" stroked="f">
                  <v:textbox>
                    <w:txbxContent>
                      <w:p w14:paraId="3DE0BF0D" w14:textId="77777777" w:rsidR="00BC34FA" w:rsidRDefault="00BC34FA" w:rsidP="00F410BB">
                        <w:pPr>
                          <w:pStyle w:val="NormalWeb"/>
                          <w:bidi/>
                          <w:spacing w:before="0" w:beforeAutospacing="0" w:after="0" w:afterAutospacing="0"/>
                        </w:pPr>
                        <w:r>
                          <w:rPr>
                            <w:rFonts w:asciiTheme="minorHAnsi" w:hAnsi="Calibri" w:cstheme="minorBidi"/>
                            <w:color w:val="000000" w:themeColor="text1"/>
                            <w:kern w:val="24"/>
                          </w:rPr>
                          <w:t>Image WS</w:t>
                        </w:r>
                      </w:p>
                    </w:txbxContent>
                  </v:textbox>
                </v:shape>
                <w10:anchorlock/>
              </v:group>
            </w:pict>
          </mc:Fallback>
        </mc:AlternateContent>
      </w:r>
    </w:p>
    <w:p w14:paraId="25E1456A" w14:textId="77777777" w:rsidR="00CB0315" w:rsidRDefault="00CB0315" w:rsidP="007754A3">
      <w:pPr>
        <w:pStyle w:val="10"/>
        <w:bidi w:val="0"/>
        <w:spacing w:line="360" w:lineRule="auto"/>
        <w:jc w:val="left"/>
      </w:pPr>
    </w:p>
    <w:p w14:paraId="4E30BF56" w14:textId="77777777" w:rsidR="001D4F26" w:rsidRDefault="00D70770" w:rsidP="007754A3">
      <w:pPr>
        <w:pStyle w:val="10"/>
        <w:bidi w:val="0"/>
        <w:spacing w:line="360" w:lineRule="auto"/>
        <w:jc w:val="left"/>
        <w:rPr>
          <w:szCs w:val="36"/>
        </w:rPr>
      </w:pPr>
      <w:r>
        <w:t>The area</w:t>
      </w:r>
      <w:r w:rsidR="001D4F26">
        <w:t xml:space="preserve"> comprise</w:t>
      </w:r>
      <w:r w:rsidR="0029304B">
        <w:t>s</w:t>
      </w:r>
      <w:r w:rsidR="00F6419C">
        <w:t xml:space="preserve"> at least</w:t>
      </w:r>
      <w:r w:rsidR="001D4F26">
        <w:t xml:space="preserve"> of the following </w:t>
      </w:r>
      <w:r w:rsidR="006A21CD">
        <w:t xml:space="preserve">types of </w:t>
      </w:r>
      <w:r w:rsidR="002115A2">
        <w:t>workstations</w:t>
      </w:r>
      <w:r w:rsidR="00B7128B">
        <w:t>, each one</w:t>
      </w:r>
      <w:r w:rsidR="003B05EF">
        <w:t xml:space="preserve"> </w:t>
      </w:r>
      <w:r w:rsidR="002115A2">
        <w:t>designated for</w:t>
      </w:r>
      <w:r w:rsidR="003B05EF">
        <w:t xml:space="preserve"> </w:t>
      </w:r>
      <w:r w:rsidR="00B7128B">
        <w:t>its</w:t>
      </w:r>
      <w:r w:rsidR="001D4F26">
        <w:t xml:space="preserve"> specified functions:</w:t>
      </w:r>
    </w:p>
    <w:p w14:paraId="3F291930" w14:textId="77777777" w:rsidR="00C7768D" w:rsidRDefault="008F4637" w:rsidP="007754A3">
      <w:pPr>
        <w:pStyle w:val="a7"/>
        <w:numPr>
          <w:ilvl w:val="0"/>
          <w:numId w:val="15"/>
        </w:numPr>
        <w:spacing w:line="360" w:lineRule="auto"/>
        <w:ind w:hanging="425"/>
        <w:jc w:val="left"/>
      </w:pPr>
      <w:r>
        <w:t xml:space="preserve"> Radiography control system</w:t>
      </w:r>
      <w:r w:rsidR="00C7768D">
        <w:t>:</w:t>
      </w:r>
      <w:r w:rsidR="00F6419C">
        <w:t xml:space="preserve"> (see attached sketch). </w:t>
      </w:r>
    </w:p>
    <w:p w14:paraId="26B82333" w14:textId="77777777" w:rsidR="00C7768D" w:rsidRDefault="00C7768D" w:rsidP="007754A3">
      <w:pPr>
        <w:pStyle w:val="text-2"/>
        <w:tabs>
          <w:tab w:val="right" w:pos="9214"/>
        </w:tabs>
        <w:spacing w:line="360" w:lineRule="auto"/>
        <w:ind w:left="1418" w:right="-1"/>
      </w:pPr>
      <w:r>
        <w:t xml:space="preserve">Radiography </w:t>
      </w:r>
      <w:r w:rsidR="00945E11">
        <w:t>S</w:t>
      </w:r>
      <w:r w:rsidR="00315C1C">
        <w:t xml:space="preserve">ystem </w:t>
      </w:r>
      <w:r w:rsidR="008450B8">
        <w:t xml:space="preserve">Operator </w:t>
      </w:r>
      <w:r w:rsidR="00945E11">
        <w:t>WS</w:t>
      </w:r>
      <w:r w:rsidR="00B20A5D">
        <w:t xml:space="preserve">–workstation </w:t>
      </w:r>
      <w:r>
        <w:t xml:space="preserve">dedicated to the operation, control and supervision of the entire </w:t>
      </w:r>
      <w:r w:rsidR="00E003E7">
        <w:t xml:space="preserve">x-ray </w:t>
      </w:r>
      <w:r>
        <w:t xml:space="preserve">screening process. </w:t>
      </w:r>
    </w:p>
    <w:p w14:paraId="012B306D" w14:textId="77777777" w:rsidR="001D4F26" w:rsidRPr="00C7768D" w:rsidRDefault="00B831F1" w:rsidP="007754A3">
      <w:pPr>
        <w:pStyle w:val="a7"/>
        <w:numPr>
          <w:ilvl w:val="0"/>
          <w:numId w:val="15"/>
        </w:numPr>
        <w:spacing w:line="360" w:lineRule="auto"/>
        <w:ind w:hanging="425"/>
        <w:jc w:val="left"/>
      </w:pPr>
      <w:r>
        <w:t>Image Analysis</w:t>
      </w:r>
      <w:r w:rsidR="005F2A90">
        <w:t xml:space="preserve"> </w:t>
      </w:r>
      <w:r>
        <w:t>WS</w:t>
      </w:r>
      <w:r w:rsidR="00807046">
        <w:t xml:space="preserve"> (three)</w:t>
      </w:r>
      <w:r w:rsidR="001D4F26" w:rsidRPr="00C7768D">
        <w:t xml:space="preserve">: </w:t>
      </w:r>
    </w:p>
    <w:p w14:paraId="70ED715A" w14:textId="77777777" w:rsidR="001D4F26" w:rsidRPr="00EA3ACC" w:rsidRDefault="001D4F26" w:rsidP="007754A3">
      <w:pPr>
        <w:pStyle w:val="21"/>
        <w:numPr>
          <w:ilvl w:val="0"/>
          <w:numId w:val="16"/>
        </w:numPr>
        <w:tabs>
          <w:tab w:val="clear" w:pos="2138"/>
          <w:tab w:val="num" w:pos="1843"/>
        </w:tabs>
        <w:spacing w:line="360" w:lineRule="auto"/>
        <w:ind w:right="282" w:hanging="720"/>
      </w:pPr>
      <w:r>
        <w:t>Used by the radiographic image analyzers.</w:t>
      </w:r>
    </w:p>
    <w:p w14:paraId="60228CE5" w14:textId="77777777" w:rsidR="001D4F26" w:rsidRPr="00EA3ACC" w:rsidRDefault="001D4F26" w:rsidP="007754A3">
      <w:pPr>
        <w:pStyle w:val="21"/>
        <w:numPr>
          <w:ilvl w:val="0"/>
          <w:numId w:val="16"/>
        </w:numPr>
        <w:tabs>
          <w:tab w:val="clear" w:pos="2138"/>
          <w:tab w:val="num" w:pos="1843"/>
        </w:tabs>
        <w:spacing w:line="360" w:lineRule="auto"/>
        <w:ind w:left="1843" w:right="282" w:hanging="425"/>
      </w:pPr>
      <w:r>
        <w:t xml:space="preserve">Image Training </w:t>
      </w:r>
      <w:r w:rsidR="00C7768D">
        <w:t>WS</w:t>
      </w:r>
      <w:r w:rsidR="0045336B">
        <w:t xml:space="preserve"> (this WS will be relocated to the training room in manual site office building)</w:t>
      </w:r>
    </w:p>
    <w:p w14:paraId="288414AB" w14:textId="77777777" w:rsidR="001D4F26" w:rsidRDefault="001D4F26" w:rsidP="007754A3">
      <w:pPr>
        <w:pStyle w:val="a7"/>
        <w:numPr>
          <w:ilvl w:val="0"/>
          <w:numId w:val="15"/>
        </w:numPr>
        <w:spacing w:line="360" w:lineRule="auto"/>
        <w:ind w:right="-1" w:hanging="425"/>
        <w:jc w:val="left"/>
      </w:pPr>
      <w:r>
        <w:t xml:space="preserve">Terminal to the Shipment Directing and Monitoring System (SDMS) for traffic control: </w:t>
      </w:r>
    </w:p>
    <w:p w14:paraId="6E19B80A" w14:textId="77777777" w:rsidR="001D4F26" w:rsidRDefault="0026197B" w:rsidP="007754A3">
      <w:pPr>
        <w:pStyle w:val="text-2"/>
        <w:tabs>
          <w:tab w:val="right" w:pos="9214"/>
        </w:tabs>
        <w:spacing w:line="360" w:lineRule="auto"/>
        <w:ind w:left="1418" w:right="-1"/>
      </w:pPr>
      <w:r>
        <w:t xml:space="preserve">SDMS WS - Designated for </w:t>
      </w:r>
      <w:r w:rsidR="00972B3B">
        <w:t>directing</w:t>
      </w:r>
      <w:r w:rsidR="001D4F26">
        <w:t xml:space="preserve"> the movement of the </w:t>
      </w:r>
      <w:r w:rsidR="00D96230">
        <w:t>shipment</w:t>
      </w:r>
      <w:r w:rsidR="001D4F26">
        <w:t xml:space="preserve"> from the time of arrival at the check-in until their exit from the site.</w:t>
      </w:r>
    </w:p>
    <w:p w14:paraId="6BB64241" w14:textId="77777777" w:rsidR="001D4F26" w:rsidRDefault="001D4F26" w:rsidP="007754A3">
      <w:pPr>
        <w:pStyle w:val="a7"/>
        <w:numPr>
          <w:ilvl w:val="0"/>
          <w:numId w:val="15"/>
        </w:numPr>
        <w:spacing w:line="360" w:lineRule="auto"/>
        <w:ind w:right="-1" w:hanging="425"/>
        <w:jc w:val="left"/>
      </w:pPr>
      <w:r>
        <w:lastRenderedPageBreak/>
        <w:t>Shift Supervisor’s position:</w:t>
      </w:r>
    </w:p>
    <w:p w14:paraId="4A18A3BC" w14:textId="77777777" w:rsidR="004C6F40" w:rsidRDefault="001D4F26" w:rsidP="007754A3">
      <w:pPr>
        <w:pStyle w:val="text-2"/>
        <w:tabs>
          <w:tab w:val="right" w:pos="9214"/>
          <w:tab w:val="right" w:pos="9638"/>
        </w:tabs>
        <w:spacing w:line="360" w:lineRule="auto"/>
        <w:ind w:left="1418" w:right="-1"/>
      </w:pPr>
      <w:r>
        <w:t xml:space="preserve">Responsible for overall supervision at the level of control and monitoring of radiography </w:t>
      </w:r>
      <w:r w:rsidR="00C94CF4">
        <w:t>operator</w:t>
      </w:r>
      <w:r>
        <w:t xml:space="preserve">s as well as the processes that take place in the Radiography </w:t>
      </w:r>
      <w:r w:rsidR="00CF276D">
        <w:t>facility</w:t>
      </w:r>
    </w:p>
    <w:p w14:paraId="2E4E4155" w14:textId="77777777" w:rsidR="00D70770" w:rsidRDefault="00D70770" w:rsidP="007754A3">
      <w:pPr>
        <w:pStyle w:val="a7"/>
        <w:numPr>
          <w:ilvl w:val="0"/>
          <w:numId w:val="15"/>
        </w:numPr>
        <w:spacing w:line="360" w:lineRule="auto"/>
        <w:ind w:right="-1" w:hanging="425"/>
        <w:jc w:val="left"/>
      </w:pPr>
      <w:r>
        <w:t>Drivers' waiting room</w:t>
      </w:r>
      <w:r w:rsidR="00021808">
        <w:t>, including safe path from</w:t>
      </w:r>
      <w:r w:rsidR="00D35BF7">
        <w:t>/</w:t>
      </w:r>
      <w:r w:rsidR="00021808">
        <w:t>to tunnel</w:t>
      </w:r>
    </w:p>
    <w:p w14:paraId="0B2D3226" w14:textId="77777777" w:rsidR="001D4F26" w:rsidRPr="00837B0E" w:rsidRDefault="001D4F26" w:rsidP="007754A3">
      <w:pPr>
        <w:pStyle w:val="3"/>
        <w:spacing w:line="360" w:lineRule="auto"/>
        <w:ind w:right="282"/>
        <w:rPr>
          <w:u w:val="single"/>
        </w:rPr>
      </w:pPr>
      <w:r w:rsidRPr="00837B0E">
        <w:rPr>
          <w:u w:val="single"/>
        </w:rPr>
        <w:t xml:space="preserve">Building </w:t>
      </w:r>
    </w:p>
    <w:p w14:paraId="5FE98E3B" w14:textId="77777777" w:rsidR="001D4F26" w:rsidRPr="003F5431" w:rsidRDefault="001D4F26" w:rsidP="007754A3">
      <w:pPr>
        <w:pStyle w:val="a7"/>
        <w:numPr>
          <w:ilvl w:val="0"/>
          <w:numId w:val="17"/>
        </w:numPr>
        <w:spacing w:line="360" w:lineRule="auto"/>
        <w:ind w:hanging="425"/>
        <w:jc w:val="left"/>
      </w:pPr>
      <w:r w:rsidRPr="003F5431">
        <w:t>Functional classification:</w:t>
      </w:r>
    </w:p>
    <w:p w14:paraId="1E0250A4" w14:textId="77777777" w:rsidR="00B7412D" w:rsidRPr="003F5431" w:rsidRDefault="00B7412D" w:rsidP="003F5431">
      <w:pPr>
        <w:pStyle w:val="21"/>
        <w:numPr>
          <w:ilvl w:val="0"/>
          <w:numId w:val="33"/>
        </w:numPr>
        <w:tabs>
          <w:tab w:val="clear" w:pos="2138"/>
        </w:tabs>
        <w:spacing w:line="360" w:lineRule="auto"/>
        <w:ind w:left="1843" w:right="282" w:hanging="425"/>
      </w:pPr>
      <w:r w:rsidRPr="003F5431">
        <w:t>System Operation</w:t>
      </w:r>
      <w:r w:rsidR="00A97403" w:rsidRPr="003F5431">
        <w:t xml:space="preserve"> </w:t>
      </w:r>
    </w:p>
    <w:p w14:paraId="59DC69EF" w14:textId="77777777" w:rsidR="005F6A3D" w:rsidRPr="003F5431" w:rsidRDefault="001D4F26" w:rsidP="003F5431">
      <w:pPr>
        <w:pStyle w:val="21"/>
        <w:numPr>
          <w:ilvl w:val="0"/>
          <w:numId w:val="33"/>
        </w:numPr>
        <w:tabs>
          <w:tab w:val="clear" w:pos="2138"/>
        </w:tabs>
        <w:spacing w:line="360" w:lineRule="auto"/>
        <w:ind w:left="1843" w:right="282" w:hanging="425"/>
      </w:pPr>
      <w:r w:rsidRPr="003F5431">
        <w:t xml:space="preserve">Image analysis </w:t>
      </w:r>
      <w:r w:rsidR="005F6A3D" w:rsidRPr="003F5431">
        <w:t xml:space="preserve">with </w:t>
      </w:r>
      <w:r w:rsidR="003F5431" w:rsidRPr="003F5431">
        <w:t xml:space="preserve">5 WS </w:t>
      </w:r>
      <w:r w:rsidR="005F6A3D" w:rsidRPr="003F5431">
        <w:t xml:space="preserve"> </w:t>
      </w:r>
    </w:p>
    <w:p w14:paraId="77D8E52A" w14:textId="77777777" w:rsidR="001D4F26" w:rsidRPr="003F5431" w:rsidRDefault="001D4F26" w:rsidP="007754A3">
      <w:pPr>
        <w:pStyle w:val="21"/>
        <w:numPr>
          <w:ilvl w:val="0"/>
          <w:numId w:val="33"/>
        </w:numPr>
        <w:tabs>
          <w:tab w:val="clear" w:pos="2138"/>
        </w:tabs>
        <w:spacing w:line="360" w:lineRule="auto"/>
        <w:ind w:left="1843" w:right="282" w:hanging="425"/>
      </w:pPr>
      <w:r w:rsidRPr="003F5431">
        <w:t>training area</w:t>
      </w:r>
      <w:r w:rsidR="005F6A3D" w:rsidRPr="003F5431">
        <w:t xml:space="preserve"> within image analysis room</w:t>
      </w:r>
    </w:p>
    <w:p w14:paraId="56DC7950" w14:textId="77777777" w:rsidR="001D4F26" w:rsidRPr="003F5431" w:rsidRDefault="001D4F26" w:rsidP="007754A3">
      <w:pPr>
        <w:pStyle w:val="21"/>
        <w:numPr>
          <w:ilvl w:val="0"/>
          <w:numId w:val="33"/>
        </w:numPr>
        <w:tabs>
          <w:tab w:val="clear" w:pos="2138"/>
        </w:tabs>
        <w:spacing w:line="360" w:lineRule="auto"/>
        <w:ind w:left="1843" w:right="282" w:hanging="425"/>
      </w:pPr>
      <w:r w:rsidRPr="003F5431">
        <w:t>Shift supervisor area.</w:t>
      </w:r>
    </w:p>
    <w:p w14:paraId="6326D20B" w14:textId="77777777" w:rsidR="001D4F26" w:rsidRPr="003F5431" w:rsidRDefault="001D4F26" w:rsidP="003F5431">
      <w:pPr>
        <w:pStyle w:val="21"/>
        <w:numPr>
          <w:ilvl w:val="0"/>
          <w:numId w:val="33"/>
        </w:numPr>
        <w:tabs>
          <w:tab w:val="clear" w:pos="2138"/>
        </w:tabs>
        <w:spacing w:line="360" w:lineRule="auto"/>
        <w:ind w:left="1843" w:right="282" w:hanging="425"/>
      </w:pPr>
      <w:r w:rsidRPr="003F5431">
        <w:t>Driver’s waiting room</w:t>
      </w:r>
      <w:r w:rsidR="00C77E91" w:rsidRPr="003F5431">
        <w:t xml:space="preserve"> for the truck drivers waiting during screening of their shipment</w:t>
      </w:r>
      <w:r w:rsidR="00A97403" w:rsidRPr="003F5431">
        <w:t xml:space="preserve">, including </w:t>
      </w:r>
      <w:r w:rsidR="005F6A3D" w:rsidRPr="003F5431">
        <w:t xml:space="preserve">shelter and toilets for </w:t>
      </w:r>
      <w:r w:rsidR="003F5431" w:rsidRPr="003F5431">
        <w:t>6</w:t>
      </w:r>
      <w:r w:rsidR="005F6A3D" w:rsidRPr="003F5431">
        <w:t xml:space="preserve"> drivers).</w:t>
      </w:r>
    </w:p>
    <w:p w14:paraId="6354E3FC" w14:textId="77777777" w:rsidR="001D4F26" w:rsidRPr="003F5431" w:rsidRDefault="005B1DC3" w:rsidP="007754A3">
      <w:pPr>
        <w:pStyle w:val="21"/>
        <w:numPr>
          <w:ilvl w:val="0"/>
          <w:numId w:val="33"/>
        </w:numPr>
        <w:tabs>
          <w:tab w:val="clear" w:pos="2138"/>
        </w:tabs>
        <w:spacing w:line="360" w:lineRule="auto"/>
        <w:ind w:left="1843" w:right="282" w:hanging="425"/>
      </w:pPr>
      <w:r w:rsidRPr="003F5431">
        <w:t>Technical rooms, r</w:t>
      </w:r>
      <w:r w:rsidR="001D4F26" w:rsidRPr="003F5431">
        <w:t xml:space="preserve">ooms for Electronic equipment </w:t>
      </w:r>
    </w:p>
    <w:p w14:paraId="4ABB1B47" w14:textId="77777777" w:rsidR="001D4F26" w:rsidRPr="003F5431" w:rsidRDefault="001D4F26" w:rsidP="007754A3">
      <w:pPr>
        <w:pStyle w:val="21"/>
        <w:numPr>
          <w:ilvl w:val="0"/>
          <w:numId w:val="33"/>
        </w:numPr>
        <w:tabs>
          <w:tab w:val="clear" w:pos="2138"/>
        </w:tabs>
        <w:spacing w:line="360" w:lineRule="auto"/>
        <w:ind w:left="1843" w:right="282" w:hanging="425"/>
      </w:pPr>
      <w:r w:rsidRPr="003F5431">
        <w:t>Team room</w:t>
      </w:r>
    </w:p>
    <w:p w14:paraId="07125FBE" w14:textId="77777777" w:rsidR="001D4F26" w:rsidRPr="003F5431" w:rsidRDefault="001D4F26" w:rsidP="007754A3">
      <w:pPr>
        <w:pStyle w:val="21"/>
        <w:numPr>
          <w:ilvl w:val="0"/>
          <w:numId w:val="33"/>
        </w:numPr>
        <w:tabs>
          <w:tab w:val="clear" w:pos="2138"/>
        </w:tabs>
        <w:spacing w:line="360" w:lineRule="auto"/>
        <w:ind w:left="1843" w:right="282" w:hanging="425"/>
      </w:pPr>
      <w:r w:rsidRPr="003F5431">
        <w:t xml:space="preserve"> Service area, comprising:</w:t>
      </w:r>
    </w:p>
    <w:p w14:paraId="66EFB38B" w14:textId="77777777" w:rsidR="001D4F26" w:rsidRPr="003F5431" w:rsidRDefault="005F2A90" w:rsidP="007754A3">
      <w:pPr>
        <w:pStyle w:val="21"/>
        <w:numPr>
          <w:ilvl w:val="0"/>
          <w:numId w:val="34"/>
        </w:numPr>
        <w:tabs>
          <w:tab w:val="clear" w:pos="2138"/>
          <w:tab w:val="num" w:pos="2268"/>
        </w:tabs>
        <w:spacing w:line="360" w:lineRule="auto"/>
        <w:ind w:right="282" w:hanging="153"/>
      </w:pPr>
      <w:r w:rsidRPr="003F5431">
        <w:t xml:space="preserve"> </w:t>
      </w:r>
      <w:r w:rsidR="001D4F26" w:rsidRPr="003F5431">
        <w:t>Kitchenette</w:t>
      </w:r>
      <w:r w:rsidR="00E91C9A" w:rsidRPr="003F5431">
        <w:t xml:space="preserve"> and dining</w:t>
      </w:r>
      <w:r w:rsidR="005F6A3D" w:rsidRPr="003F5431">
        <w:t xml:space="preserve"> + lockers</w:t>
      </w:r>
    </w:p>
    <w:p w14:paraId="14C7CC31" w14:textId="77777777" w:rsidR="001D4F26" w:rsidRPr="003F5431" w:rsidRDefault="005F2A90" w:rsidP="007754A3">
      <w:pPr>
        <w:pStyle w:val="21"/>
        <w:numPr>
          <w:ilvl w:val="0"/>
          <w:numId w:val="34"/>
        </w:numPr>
        <w:tabs>
          <w:tab w:val="clear" w:pos="2138"/>
          <w:tab w:val="num" w:pos="2268"/>
        </w:tabs>
        <w:spacing w:line="360" w:lineRule="auto"/>
        <w:ind w:right="282" w:hanging="153"/>
      </w:pPr>
      <w:r w:rsidRPr="003F5431">
        <w:t xml:space="preserve"> </w:t>
      </w:r>
      <w:r w:rsidR="001D4F26" w:rsidRPr="003F5431">
        <w:t>Toi</w:t>
      </w:r>
      <w:r w:rsidRPr="003F5431">
        <w:t>lets</w:t>
      </w:r>
      <w:r w:rsidR="00A97403" w:rsidRPr="003F5431">
        <w:t xml:space="preserve"> + Showers (separate for men + women)</w:t>
      </w:r>
    </w:p>
    <w:p w14:paraId="4FF12E78" w14:textId="77777777" w:rsidR="00D5069B" w:rsidRPr="003F5431" w:rsidRDefault="001D4F26" w:rsidP="007754A3">
      <w:pPr>
        <w:pStyle w:val="21"/>
        <w:numPr>
          <w:ilvl w:val="0"/>
          <w:numId w:val="33"/>
        </w:numPr>
        <w:tabs>
          <w:tab w:val="clear" w:pos="2138"/>
        </w:tabs>
        <w:spacing w:line="360" w:lineRule="auto"/>
        <w:ind w:left="1843" w:right="282" w:hanging="425"/>
      </w:pPr>
      <w:r w:rsidRPr="003F5431">
        <w:t xml:space="preserve">Storage and maintenance </w:t>
      </w:r>
      <w:r w:rsidR="00D5069B" w:rsidRPr="003F5431">
        <w:t>rooms</w:t>
      </w:r>
    </w:p>
    <w:p w14:paraId="7290940C" w14:textId="77777777" w:rsidR="001D4F26" w:rsidRPr="003F5431" w:rsidRDefault="00D5069B" w:rsidP="007754A3">
      <w:pPr>
        <w:pStyle w:val="21"/>
        <w:numPr>
          <w:ilvl w:val="0"/>
          <w:numId w:val="33"/>
        </w:numPr>
        <w:tabs>
          <w:tab w:val="clear" w:pos="2138"/>
        </w:tabs>
        <w:spacing w:line="360" w:lineRule="auto"/>
        <w:ind w:left="1843" w:right="282" w:hanging="425"/>
      </w:pPr>
      <w:r w:rsidRPr="003F5431">
        <w:t>System technician office</w:t>
      </w:r>
    </w:p>
    <w:p w14:paraId="2F8C8420" w14:textId="77777777" w:rsidR="001D4F26" w:rsidRPr="003F5431" w:rsidRDefault="001D4F26" w:rsidP="007754A3">
      <w:pPr>
        <w:pStyle w:val="21"/>
        <w:numPr>
          <w:ilvl w:val="0"/>
          <w:numId w:val="33"/>
        </w:numPr>
        <w:tabs>
          <w:tab w:val="clear" w:pos="2138"/>
        </w:tabs>
        <w:spacing w:line="360" w:lineRule="auto"/>
        <w:ind w:left="1843" w:right="282" w:hanging="425"/>
      </w:pPr>
      <w:r w:rsidRPr="003F5431">
        <w:t>Shelter room. (As required by Israeli Regulations)</w:t>
      </w:r>
    </w:p>
    <w:p w14:paraId="3CB58B87" w14:textId="77777777" w:rsidR="001D4F26" w:rsidRPr="00837B0E" w:rsidRDefault="005A6A0D" w:rsidP="007754A3">
      <w:pPr>
        <w:pStyle w:val="a7"/>
        <w:numPr>
          <w:ilvl w:val="0"/>
          <w:numId w:val="17"/>
        </w:numPr>
        <w:spacing w:line="360" w:lineRule="auto"/>
        <w:ind w:hanging="425"/>
        <w:jc w:val="left"/>
      </w:pPr>
      <w:r w:rsidRPr="00837B0E">
        <w:t>B</w:t>
      </w:r>
      <w:r w:rsidR="001D4F26" w:rsidRPr="00837B0E">
        <w:t>uilding characteristics</w:t>
      </w:r>
    </w:p>
    <w:p w14:paraId="1BB693F6" w14:textId="77777777" w:rsidR="001D4F26" w:rsidRPr="006B5BCD" w:rsidRDefault="001D4F26" w:rsidP="007754A3">
      <w:pPr>
        <w:pStyle w:val="21"/>
        <w:numPr>
          <w:ilvl w:val="6"/>
          <w:numId w:val="5"/>
        </w:numPr>
        <w:tabs>
          <w:tab w:val="clear" w:pos="1730"/>
          <w:tab w:val="num" w:pos="1843"/>
        </w:tabs>
        <w:spacing w:line="360" w:lineRule="auto"/>
        <w:ind w:hanging="170"/>
      </w:pPr>
      <w:r w:rsidRPr="006B5BCD">
        <w:t xml:space="preserve">Rigid </w:t>
      </w:r>
      <w:r w:rsidR="006B5BCD" w:rsidRPr="006B5BCD">
        <w:t xml:space="preserve">(conventional) </w:t>
      </w:r>
      <w:r w:rsidRPr="006B5BCD">
        <w:t>construction using blocks etc</w:t>
      </w:r>
      <w:r w:rsidR="008B6AC2" w:rsidRPr="007754A3">
        <w:t>.</w:t>
      </w:r>
    </w:p>
    <w:p w14:paraId="4656F6A5" w14:textId="77777777" w:rsidR="001D4F26" w:rsidRDefault="001D4F26" w:rsidP="007754A3">
      <w:pPr>
        <w:pStyle w:val="21"/>
        <w:numPr>
          <w:ilvl w:val="6"/>
          <w:numId w:val="5"/>
        </w:numPr>
        <w:tabs>
          <w:tab w:val="clear" w:pos="1730"/>
          <w:tab w:val="num" w:pos="1843"/>
        </w:tabs>
        <w:spacing w:line="360" w:lineRule="auto"/>
        <w:ind w:left="1843" w:hanging="283"/>
      </w:pPr>
      <w:r>
        <w:t>Finish, decoration, furnishing and wall coverings will be of a high standard.</w:t>
      </w:r>
    </w:p>
    <w:p w14:paraId="1140ED37" w14:textId="77777777" w:rsidR="001D4F26" w:rsidRDefault="00483CD8" w:rsidP="007754A3">
      <w:pPr>
        <w:pStyle w:val="21"/>
        <w:numPr>
          <w:ilvl w:val="6"/>
          <w:numId w:val="5"/>
        </w:numPr>
        <w:tabs>
          <w:tab w:val="clear" w:pos="1730"/>
          <w:tab w:val="num" w:pos="1843"/>
        </w:tabs>
        <w:spacing w:line="360" w:lineRule="auto"/>
        <w:ind w:left="1843" w:hanging="283"/>
      </w:pPr>
      <w:r>
        <w:t xml:space="preserve">The building </w:t>
      </w:r>
      <w:r w:rsidR="001D4F26">
        <w:t xml:space="preserve">will be air-conditioned </w:t>
      </w:r>
      <w:r w:rsidR="00391440">
        <w:t>– temperature regulated at each zone.</w:t>
      </w:r>
    </w:p>
    <w:p w14:paraId="02D8FF39" w14:textId="77777777" w:rsidR="001D4F26" w:rsidRDefault="001D4F26" w:rsidP="007754A3">
      <w:pPr>
        <w:pStyle w:val="21"/>
        <w:numPr>
          <w:ilvl w:val="6"/>
          <w:numId w:val="5"/>
        </w:numPr>
        <w:tabs>
          <w:tab w:val="clear" w:pos="1730"/>
          <w:tab w:val="num" w:pos="1843"/>
        </w:tabs>
        <w:spacing w:line="360" w:lineRule="auto"/>
        <w:ind w:left="1843" w:hanging="283"/>
      </w:pPr>
      <w:r>
        <w:t xml:space="preserve">One room </w:t>
      </w:r>
      <w:r w:rsidR="008F4637">
        <w:t xml:space="preserve">(for example the team room) </w:t>
      </w:r>
      <w:r>
        <w:t>will be built to serve as a shelter.</w:t>
      </w:r>
    </w:p>
    <w:p w14:paraId="59C3CF93" w14:textId="77777777" w:rsidR="001D4F26" w:rsidRDefault="001D4F26" w:rsidP="007754A3">
      <w:pPr>
        <w:pStyle w:val="21"/>
        <w:numPr>
          <w:ilvl w:val="6"/>
          <w:numId w:val="5"/>
        </w:numPr>
        <w:tabs>
          <w:tab w:val="clear" w:pos="1730"/>
          <w:tab w:val="num" w:pos="1843"/>
        </w:tabs>
        <w:spacing w:line="360" w:lineRule="auto"/>
        <w:ind w:left="1843" w:hanging="283"/>
      </w:pPr>
      <w:r>
        <w:lastRenderedPageBreak/>
        <w:t>The following elements will be installed in the work positions and electronic rooms:</w:t>
      </w:r>
    </w:p>
    <w:p w14:paraId="47FF1824" w14:textId="77777777" w:rsidR="001D4F26" w:rsidRDefault="001D4F26" w:rsidP="007754A3">
      <w:pPr>
        <w:pStyle w:val="style4"/>
        <w:spacing w:line="360" w:lineRule="auto"/>
        <w:ind w:right="-1"/>
      </w:pPr>
      <w:r>
        <w:t>a)</w:t>
      </w:r>
      <w:r>
        <w:tab/>
      </w:r>
      <w:r w:rsidRPr="00CD2041">
        <w:t>Floating floor.</w:t>
      </w:r>
    </w:p>
    <w:p w14:paraId="204DF07A" w14:textId="77777777" w:rsidR="001D4F26" w:rsidRDefault="001D4F26" w:rsidP="007754A3">
      <w:pPr>
        <w:pStyle w:val="style4"/>
        <w:spacing w:line="360" w:lineRule="auto"/>
        <w:ind w:right="-1"/>
      </w:pPr>
      <w:r>
        <w:t>b)</w:t>
      </w:r>
      <w:r>
        <w:tab/>
        <w:t>Acoustic and decorative wall covering.</w:t>
      </w:r>
    </w:p>
    <w:p w14:paraId="690F322A" w14:textId="77777777" w:rsidR="001D4F26" w:rsidRDefault="001D4F26" w:rsidP="007754A3">
      <w:pPr>
        <w:pStyle w:val="style4"/>
        <w:spacing w:line="360" w:lineRule="auto"/>
        <w:ind w:right="-1"/>
      </w:pPr>
      <w:r>
        <w:t>c)</w:t>
      </w:r>
      <w:r>
        <w:tab/>
        <w:t>Acoustic and decorative ceiling.</w:t>
      </w:r>
    </w:p>
    <w:p w14:paraId="070457CB" w14:textId="77777777" w:rsidR="001D4F26" w:rsidRDefault="001D4F26" w:rsidP="007754A3">
      <w:pPr>
        <w:pStyle w:val="style4"/>
        <w:spacing w:line="360" w:lineRule="auto"/>
        <w:ind w:right="-1"/>
      </w:pPr>
      <w:r>
        <w:t>d)</w:t>
      </w:r>
      <w:r>
        <w:tab/>
        <w:t>Trans</w:t>
      </w:r>
      <w:r w:rsidR="009A33B0">
        <w:t xml:space="preserve">parent partitions </w:t>
      </w:r>
      <w:r>
        <w:t xml:space="preserve">between the </w:t>
      </w:r>
      <w:r w:rsidR="005A75C8">
        <w:t>WS</w:t>
      </w:r>
      <w:r>
        <w:t>, with acoustic insulation.</w:t>
      </w:r>
    </w:p>
    <w:p w14:paraId="4CA8B4C0" w14:textId="77777777" w:rsidR="001D4F26" w:rsidRDefault="001D4F26" w:rsidP="007754A3">
      <w:pPr>
        <w:pStyle w:val="style4"/>
        <w:spacing w:line="360" w:lineRule="auto"/>
        <w:ind w:right="-1"/>
      </w:pPr>
      <w:r>
        <w:t>e)</w:t>
      </w:r>
      <w:r>
        <w:tab/>
        <w:t>Lighting units with louvers to prevent glare and reflection on computer screens.</w:t>
      </w:r>
    </w:p>
    <w:p w14:paraId="7F2B17D1" w14:textId="77777777" w:rsidR="005A75C8" w:rsidRDefault="001D4F26" w:rsidP="007754A3">
      <w:pPr>
        <w:pStyle w:val="style4"/>
        <w:spacing w:line="360" w:lineRule="auto"/>
        <w:ind w:right="-1"/>
      </w:pPr>
      <w:r>
        <w:t>f)</w:t>
      </w:r>
      <w:r>
        <w:tab/>
        <w:t xml:space="preserve">Adjustable lighting level </w:t>
      </w:r>
      <w:r w:rsidR="005A75C8">
        <w:t>separately adjusted according to area's function</w:t>
      </w:r>
      <w:r>
        <w:t xml:space="preserve">. </w:t>
      </w:r>
    </w:p>
    <w:p w14:paraId="333DA69C" w14:textId="77777777" w:rsidR="001D4F26" w:rsidRDefault="005A75C8" w:rsidP="002E2194">
      <w:pPr>
        <w:pStyle w:val="style4"/>
        <w:spacing w:line="360" w:lineRule="auto"/>
        <w:ind w:right="-1"/>
      </w:pPr>
      <w:r>
        <w:tab/>
        <w:t>WS</w:t>
      </w:r>
      <w:r w:rsidR="001D4F26">
        <w:t xml:space="preserve"> will constitute a separate lighting area. Lighting intensity </w:t>
      </w:r>
      <w:r>
        <w:t>will be adjustable</w:t>
      </w:r>
      <w:r w:rsidR="001D4F26">
        <w:t xml:space="preserve"> from </w:t>
      </w:r>
      <w:r>
        <w:t xml:space="preserve">the </w:t>
      </w:r>
      <w:r w:rsidR="001D4F26">
        <w:t xml:space="preserve">standard office level </w:t>
      </w:r>
      <w:r>
        <w:t xml:space="preserve">up </w:t>
      </w:r>
      <w:r w:rsidR="001D4F26">
        <w:t xml:space="preserve">to </w:t>
      </w:r>
      <w:r>
        <w:t xml:space="preserve">a </w:t>
      </w:r>
      <w:r w:rsidR="001D4F26">
        <w:t>complete blackout, with continuous regulation (dimmers).</w:t>
      </w:r>
    </w:p>
    <w:p w14:paraId="5F2D87E9" w14:textId="77777777" w:rsidR="001D4F26" w:rsidRDefault="001D4F26" w:rsidP="007754A3">
      <w:pPr>
        <w:pStyle w:val="style4"/>
        <w:spacing w:line="360" w:lineRule="auto"/>
        <w:ind w:right="-1"/>
      </w:pPr>
      <w:r>
        <w:t>g)</w:t>
      </w:r>
      <w:r>
        <w:tab/>
        <w:t xml:space="preserve">Shading devices for </w:t>
      </w:r>
      <w:r w:rsidR="00A57F89">
        <w:t xml:space="preserve">all </w:t>
      </w:r>
      <w:r>
        <w:t>outside windows.</w:t>
      </w:r>
    </w:p>
    <w:p w14:paraId="70C3DC4B" w14:textId="77777777" w:rsidR="0024501B" w:rsidRDefault="0024501B" w:rsidP="007754A3">
      <w:pPr>
        <w:pStyle w:val="a7"/>
        <w:numPr>
          <w:ilvl w:val="0"/>
          <w:numId w:val="17"/>
        </w:numPr>
        <w:spacing w:line="360" w:lineRule="auto"/>
        <w:ind w:right="-1" w:hanging="425"/>
        <w:jc w:val="left"/>
      </w:pPr>
      <w:r>
        <w:t>The following sections define the operational area contents and workstations.</w:t>
      </w:r>
    </w:p>
    <w:p w14:paraId="24E7239B" w14:textId="77777777" w:rsidR="009530C9" w:rsidRDefault="009530C9" w:rsidP="007754A3">
      <w:pPr>
        <w:pStyle w:val="2"/>
        <w:spacing w:line="360" w:lineRule="auto"/>
        <w:ind w:right="-1"/>
      </w:pPr>
      <w:r w:rsidRPr="008F4637">
        <w:rPr>
          <w:u w:val="single"/>
        </w:rPr>
        <w:t>Radiography System Operat</w:t>
      </w:r>
      <w:r>
        <w:rPr>
          <w:u w:val="single"/>
        </w:rPr>
        <w:t>or</w:t>
      </w:r>
      <w:r w:rsidRPr="008F4637">
        <w:rPr>
          <w:u w:val="single"/>
        </w:rPr>
        <w:t xml:space="preserve"> Workstation</w:t>
      </w:r>
      <w:r w:rsidR="00D139E7">
        <w:rPr>
          <w:u w:val="single"/>
        </w:rPr>
        <w:t xml:space="preserve"> </w:t>
      </w:r>
      <w:r w:rsidRPr="00EA3D49">
        <w:rPr>
          <w:b/>
          <w:bCs w:val="0"/>
        </w:rPr>
        <w:t>(SO)</w:t>
      </w:r>
    </w:p>
    <w:p w14:paraId="524DBC9C" w14:textId="77777777" w:rsidR="009530C9" w:rsidRPr="000E4AFE" w:rsidRDefault="009530C9" w:rsidP="007754A3">
      <w:pPr>
        <w:pStyle w:val="3"/>
        <w:spacing w:line="360" w:lineRule="auto"/>
        <w:ind w:right="-1"/>
      </w:pPr>
      <w:r w:rsidRPr="000E4AFE">
        <w:t xml:space="preserve">The workstation's configuration </w:t>
      </w:r>
      <w:r>
        <w:t>will enable the operator</w:t>
      </w:r>
      <w:r w:rsidRPr="000E4AFE">
        <w:t xml:space="preserve"> to perform </w:t>
      </w:r>
      <w:r>
        <w:t>functions of both the Marshal and system operator, as follows:</w:t>
      </w:r>
    </w:p>
    <w:p w14:paraId="0B499B92" w14:textId="77777777" w:rsidR="009530C9" w:rsidRDefault="009530C9" w:rsidP="007754A3">
      <w:pPr>
        <w:pStyle w:val="a7"/>
        <w:numPr>
          <w:ilvl w:val="0"/>
          <w:numId w:val="20"/>
        </w:numPr>
        <w:spacing w:line="360" w:lineRule="auto"/>
        <w:jc w:val="left"/>
      </w:pPr>
      <w:r>
        <w:t>Opening / closing the doors of the radiography tunnel</w:t>
      </w:r>
    </w:p>
    <w:p w14:paraId="21E1DCEC" w14:textId="614D3E5F" w:rsidR="009530C9" w:rsidRDefault="005134AE" w:rsidP="007754A3">
      <w:pPr>
        <w:pStyle w:val="a7"/>
        <w:numPr>
          <w:ilvl w:val="0"/>
          <w:numId w:val="20"/>
        </w:numPr>
        <w:spacing w:line="360" w:lineRule="auto"/>
        <w:ind w:right="-1"/>
        <w:jc w:val="left"/>
      </w:pPr>
      <w:r>
        <w:t>Directing the</w:t>
      </w:r>
      <w:r w:rsidR="009530C9">
        <w:t xml:space="preserve"> trucks (using the PA system) into the required position inside the tunnel</w:t>
      </w:r>
    </w:p>
    <w:p w14:paraId="70E51C01" w14:textId="77777777" w:rsidR="009530C9" w:rsidRDefault="009530C9" w:rsidP="007754A3">
      <w:pPr>
        <w:pStyle w:val="a7"/>
        <w:numPr>
          <w:ilvl w:val="0"/>
          <w:numId w:val="20"/>
        </w:numPr>
        <w:spacing w:line="360" w:lineRule="auto"/>
        <w:ind w:right="-1"/>
        <w:jc w:val="left"/>
      </w:pPr>
      <w:r>
        <w:t>Instructing the truck drivers to leave the trucks and supervising them (</w:t>
      </w:r>
      <w:r w:rsidR="00694ECC">
        <w:t>using</w:t>
      </w:r>
      <w:r>
        <w:t xml:space="preserve"> the CCTV</w:t>
      </w:r>
      <w:r w:rsidR="00694ECC">
        <w:t xml:space="preserve"> display</w:t>
      </w:r>
      <w:r>
        <w:t>) into the waiting room</w:t>
      </w:r>
    </w:p>
    <w:p w14:paraId="20703D23" w14:textId="77777777" w:rsidR="009530C9" w:rsidRDefault="009530C9" w:rsidP="007754A3">
      <w:pPr>
        <w:pStyle w:val="a7"/>
        <w:numPr>
          <w:ilvl w:val="0"/>
          <w:numId w:val="20"/>
        </w:numPr>
        <w:spacing w:line="360" w:lineRule="auto"/>
        <w:ind w:right="-1"/>
        <w:jc w:val="left"/>
      </w:pPr>
      <w:r>
        <w:t>Validate that the drivers left the tunnel and are in the secured waiting room: visually and by using the Drivers ID (serves as an additional interlock)</w:t>
      </w:r>
    </w:p>
    <w:p w14:paraId="0CE63B6A" w14:textId="77777777" w:rsidR="009530C9" w:rsidRDefault="000B2F89" w:rsidP="007754A3">
      <w:pPr>
        <w:pStyle w:val="a7"/>
        <w:numPr>
          <w:ilvl w:val="0"/>
          <w:numId w:val="20"/>
        </w:numPr>
        <w:spacing w:line="360" w:lineRule="auto"/>
        <w:ind w:right="-1"/>
        <w:jc w:val="left"/>
      </w:pPr>
      <w:r>
        <w:t>Validate</w:t>
      </w:r>
      <w:r w:rsidR="009530C9">
        <w:t xml:space="preserve"> radiation safety status – prior and condition to system operation.</w:t>
      </w:r>
    </w:p>
    <w:p w14:paraId="778200DC" w14:textId="77777777" w:rsidR="009530C9" w:rsidRDefault="009530C9" w:rsidP="007754A3">
      <w:pPr>
        <w:pStyle w:val="a7"/>
        <w:numPr>
          <w:ilvl w:val="0"/>
          <w:numId w:val="20"/>
        </w:numPr>
        <w:spacing w:line="360" w:lineRule="auto"/>
        <w:ind w:right="-1"/>
        <w:jc w:val="left"/>
      </w:pPr>
      <w:r>
        <w:t>Link Shipment data and screening image</w:t>
      </w:r>
    </w:p>
    <w:p w14:paraId="5167F055" w14:textId="77777777" w:rsidR="009530C9" w:rsidRDefault="009530C9" w:rsidP="007754A3">
      <w:pPr>
        <w:pStyle w:val="a7"/>
        <w:numPr>
          <w:ilvl w:val="0"/>
          <w:numId w:val="20"/>
        </w:numPr>
        <w:spacing w:line="360" w:lineRule="auto"/>
        <w:ind w:right="-1"/>
        <w:jc w:val="left"/>
      </w:pPr>
      <w:r>
        <w:t>Operate and monitor the radiography process (RCS).</w:t>
      </w:r>
    </w:p>
    <w:p w14:paraId="1B7BC2D3" w14:textId="77777777" w:rsidR="009530C9" w:rsidRDefault="009530C9" w:rsidP="007754A3">
      <w:pPr>
        <w:pStyle w:val="a7"/>
        <w:numPr>
          <w:ilvl w:val="0"/>
          <w:numId w:val="20"/>
        </w:numPr>
        <w:spacing w:line="360" w:lineRule="auto"/>
        <w:ind w:right="-1"/>
        <w:jc w:val="left"/>
      </w:pPr>
      <w:r>
        <w:lastRenderedPageBreak/>
        <w:t xml:space="preserve">Conclude the screening process; </w:t>
      </w:r>
    </w:p>
    <w:p w14:paraId="75EDD93D" w14:textId="77777777" w:rsidR="009530C9" w:rsidRDefault="009530C9" w:rsidP="007754A3">
      <w:pPr>
        <w:pStyle w:val="a7"/>
        <w:numPr>
          <w:ilvl w:val="0"/>
          <w:numId w:val="20"/>
        </w:numPr>
        <w:spacing w:line="360" w:lineRule="auto"/>
        <w:ind w:right="-1"/>
        <w:jc w:val="left"/>
      </w:pPr>
      <w:r>
        <w:t>Image acquisition</w:t>
      </w:r>
    </w:p>
    <w:p w14:paraId="40B3E907" w14:textId="77777777" w:rsidR="009530C9" w:rsidRDefault="009530C9" w:rsidP="007754A3">
      <w:pPr>
        <w:pStyle w:val="a7"/>
        <w:numPr>
          <w:ilvl w:val="0"/>
          <w:numId w:val="20"/>
        </w:numPr>
        <w:spacing w:line="360" w:lineRule="auto"/>
        <w:ind w:right="-1"/>
        <w:jc w:val="left"/>
      </w:pPr>
      <w:r>
        <w:t xml:space="preserve">Verification of image quality and confirmation of its transmittance to image analyst workstation.  </w:t>
      </w:r>
    </w:p>
    <w:p w14:paraId="50FF92B9" w14:textId="77777777" w:rsidR="000B2F89" w:rsidRDefault="000B2F89" w:rsidP="007754A3">
      <w:pPr>
        <w:pStyle w:val="a7"/>
        <w:numPr>
          <w:ilvl w:val="0"/>
          <w:numId w:val="20"/>
        </w:numPr>
        <w:spacing w:line="360" w:lineRule="auto"/>
        <w:ind w:right="-1"/>
        <w:jc w:val="left"/>
      </w:pPr>
      <w:r>
        <w:t>Instructing the drivers to return to their trucks and leave the tunnel.</w:t>
      </w:r>
    </w:p>
    <w:p w14:paraId="77ACB399" w14:textId="77777777" w:rsidR="009530C9" w:rsidRDefault="009530C9" w:rsidP="007754A3">
      <w:pPr>
        <w:pStyle w:val="3"/>
        <w:spacing w:line="360" w:lineRule="auto"/>
        <w:ind w:right="0"/>
      </w:pPr>
      <w:r>
        <w:t xml:space="preserve">The System Operator position is located in operators' room adjacent to drivers' waiting room. The connection to the drivers is through a safe bullet proof service window of the type used in foreign change offices.  </w:t>
      </w:r>
    </w:p>
    <w:p w14:paraId="3772E01B" w14:textId="77777777" w:rsidR="009530C9" w:rsidRDefault="009530C9">
      <w:pPr>
        <w:pStyle w:val="3"/>
        <w:spacing w:line="360" w:lineRule="auto"/>
        <w:ind w:right="0"/>
      </w:pPr>
      <w:r>
        <w:t>System operator's WS will comprise of the following elements:</w:t>
      </w:r>
    </w:p>
    <w:p w14:paraId="4D0C3876" w14:textId="77777777" w:rsidR="009530C9" w:rsidRDefault="009530C9" w:rsidP="007754A3">
      <w:pPr>
        <w:pStyle w:val="a7"/>
        <w:numPr>
          <w:ilvl w:val="0"/>
          <w:numId w:val="37"/>
        </w:numPr>
        <w:spacing w:line="360" w:lineRule="auto"/>
        <w:jc w:val="left"/>
      </w:pPr>
      <w:r>
        <w:t>Furniture – final design to be approved at the DR.</w:t>
      </w:r>
    </w:p>
    <w:p w14:paraId="68DED9BC" w14:textId="77777777" w:rsidR="009530C9" w:rsidRDefault="009530C9" w:rsidP="007754A3">
      <w:pPr>
        <w:pStyle w:val="text-2"/>
        <w:numPr>
          <w:ilvl w:val="0"/>
          <w:numId w:val="21"/>
        </w:numPr>
        <w:tabs>
          <w:tab w:val="clear" w:pos="360"/>
          <w:tab w:val="num" w:pos="1843"/>
        </w:tabs>
        <w:spacing w:line="360" w:lineRule="auto"/>
        <w:ind w:left="1843" w:right="-1" w:hanging="425"/>
      </w:pPr>
      <w:r>
        <w:t>Functional and decorative architecture designed while taking into account aspects of functionality and human engineering</w:t>
      </w:r>
    </w:p>
    <w:p w14:paraId="4853FD74" w14:textId="77777777" w:rsidR="009530C9" w:rsidRDefault="009530C9" w:rsidP="007754A3">
      <w:pPr>
        <w:pStyle w:val="text-2"/>
        <w:numPr>
          <w:ilvl w:val="0"/>
          <w:numId w:val="21"/>
        </w:numPr>
        <w:tabs>
          <w:tab w:val="clear" w:pos="360"/>
          <w:tab w:val="num" w:pos="1843"/>
        </w:tabs>
        <w:spacing w:line="360" w:lineRule="auto"/>
        <w:ind w:left="1843" w:right="-1" w:hanging="425"/>
      </w:pPr>
      <w:r>
        <w:t xml:space="preserve">Writing surface, covered with Formica, Formica on outside surfaces, comfortable place for </w:t>
      </w:r>
      <w:r w:rsidR="000B2F89">
        <w:t>all</w:t>
      </w:r>
      <w:r>
        <w:t xml:space="preserve"> operational units, </w:t>
      </w:r>
      <w:r w:rsidRPr="00841F09">
        <w:t xml:space="preserve">keyboards </w:t>
      </w:r>
      <w:r>
        <w:t>&amp;</w:t>
      </w:r>
      <w:r w:rsidRPr="00841F09">
        <w:t xml:space="preserve"> mouse</w:t>
      </w:r>
      <w:r>
        <w:t>.</w:t>
      </w:r>
    </w:p>
    <w:p w14:paraId="592F2427" w14:textId="14A0DC58" w:rsidR="009530C9" w:rsidRDefault="009530C9" w:rsidP="007754A3">
      <w:pPr>
        <w:pStyle w:val="text-2"/>
        <w:numPr>
          <w:ilvl w:val="0"/>
          <w:numId w:val="21"/>
        </w:numPr>
        <w:tabs>
          <w:tab w:val="clear" w:pos="360"/>
          <w:tab w:val="num" w:pos="1843"/>
        </w:tabs>
        <w:spacing w:line="360" w:lineRule="auto"/>
        <w:ind w:left="1843" w:right="-1" w:hanging="425"/>
      </w:pPr>
      <w:r>
        <w:t xml:space="preserve">Spot </w:t>
      </w:r>
      <w:r w:rsidR="00EE1704">
        <w:t>lighting for</w:t>
      </w:r>
      <w:r>
        <w:t xml:space="preserve"> the writing desk and foot rest</w:t>
      </w:r>
      <w:r w:rsidR="008663AD">
        <w:t xml:space="preserve"> (upgraded quality)</w:t>
      </w:r>
    </w:p>
    <w:p w14:paraId="008AE448" w14:textId="77777777" w:rsidR="009530C9" w:rsidRDefault="009530C9" w:rsidP="007754A3">
      <w:pPr>
        <w:pStyle w:val="text-2"/>
        <w:numPr>
          <w:ilvl w:val="0"/>
          <w:numId w:val="21"/>
        </w:numPr>
        <w:tabs>
          <w:tab w:val="clear" w:pos="360"/>
          <w:tab w:val="num" w:pos="1843"/>
        </w:tabs>
        <w:spacing w:line="360" w:lineRule="auto"/>
        <w:ind w:left="1843" w:right="-1" w:hanging="425"/>
      </w:pPr>
      <w:r>
        <w:t>Electronic equipment at operator's desk.</w:t>
      </w:r>
    </w:p>
    <w:p w14:paraId="6B645826" w14:textId="77777777" w:rsidR="009530C9" w:rsidRDefault="009530C9" w:rsidP="007754A3">
      <w:pPr>
        <w:pStyle w:val="text-2"/>
        <w:numPr>
          <w:ilvl w:val="0"/>
          <w:numId w:val="21"/>
        </w:numPr>
        <w:tabs>
          <w:tab w:val="clear" w:pos="360"/>
          <w:tab w:val="num" w:pos="1843"/>
        </w:tabs>
        <w:spacing w:line="360" w:lineRule="auto"/>
        <w:ind w:left="1843" w:right="-1" w:hanging="425"/>
      </w:pPr>
      <w:r>
        <w:t>Receptionist counter (bullet proof window)</w:t>
      </w:r>
    </w:p>
    <w:p w14:paraId="03969A47" w14:textId="77777777" w:rsidR="009530C9" w:rsidRDefault="009530C9" w:rsidP="007754A3">
      <w:pPr>
        <w:pStyle w:val="text-2"/>
        <w:numPr>
          <w:ilvl w:val="0"/>
          <w:numId w:val="21"/>
        </w:numPr>
        <w:tabs>
          <w:tab w:val="clear" w:pos="360"/>
          <w:tab w:val="num" w:pos="1843"/>
        </w:tabs>
        <w:spacing w:line="360" w:lineRule="auto"/>
        <w:ind w:left="1843" w:right="-1" w:hanging="425"/>
      </w:pPr>
      <w:r>
        <w:t xml:space="preserve">Drawers and storage compartments. </w:t>
      </w:r>
    </w:p>
    <w:p w14:paraId="43A9472C" w14:textId="77777777" w:rsidR="009530C9" w:rsidRDefault="009530C9">
      <w:pPr>
        <w:pStyle w:val="3"/>
        <w:spacing w:line="360" w:lineRule="auto"/>
        <w:ind w:right="0"/>
      </w:pPr>
      <w:r>
        <w:t>Radiography System Controls:</w:t>
      </w:r>
    </w:p>
    <w:p w14:paraId="501C315C" w14:textId="77777777" w:rsidR="009530C9" w:rsidRDefault="009530C9" w:rsidP="007754A3">
      <w:pPr>
        <w:pStyle w:val="text-2"/>
        <w:numPr>
          <w:ilvl w:val="0"/>
          <w:numId w:val="22"/>
        </w:numPr>
        <w:tabs>
          <w:tab w:val="clear" w:pos="360"/>
          <w:tab w:val="num" w:pos="1418"/>
        </w:tabs>
        <w:spacing w:line="360" w:lineRule="auto"/>
        <w:ind w:left="2127" w:right="-1" w:hanging="709"/>
      </w:pPr>
      <w:r w:rsidRPr="00D30D71">
        <w:rPr>
          <w:bCs/>
          <w:szCs w:val="24"/>
        </w:rPr>
        <w:t>All controls required to operate the screening process will be installed</w:t>
      </w:r>
      <w:r>
        <w:rPr>
          <w:bCs/>
          <w:szCs w:val="24"/>
        </w:rPr>
        <w:t xml:space="preserve"> </w:t>
      </w:r>
      <w:r>
        <w:t>on / within operator's desk.</w:t>
      </w:r>
    </w:p>
    <w:p w14:paraId="649E701C" w14:textId="77777777" w:rsidR="009530C9" w:rsidRDefault="009530C9" w:rsidP="007754A3">
      <w:pPr>
        <w:pStyle w:val="text-2"/>
        <w:numPr>
          <w:ilvl w:val="0"/>
          <w:numId w:val="22"/>
        </w:numPr>
        <w:tabs>
          <w:tab w:val="clear" w:pos="360"/>
          <w:tab w:val="num" w:pos="1418"/>
        </w:tabs>
        <w:spacing w:line="360" w:lineRule="auto"/>
        <w:ind w:left="2127" w:right="-1" w:hanging="709"/>
      </w:pPr>
      <w:r>
        <w:t>The entire process will be displayed dynamically in a graphic form and in real time on screens to be set up on the front panel of the console.</w:t>
      </w:r>
    </w:p>
    <w:p w14:paraId="2D3FCC46" w14:textId="77777777" w:rsidR="009530C9" w:rsidRDefault="009530C9" w:rsidP="007754A3">
      <w:pPr>
        <w:pStyle w:val="text-2"/>
        <w:numPr>
          <w:ilvl w:val="0"/>
          <w:numId w:val="22"/>
        </w:numPr>
        <w:tabs>
          <w:tab w:val="clear" w:pos="360"/>
          <w:tab w:val="num" w:pos="1418"/>
        </w:tabs>
        <w:spacing w:line="360" w:lineRule="auto"/>
        <w:ind w:left="2127" w:right="-1" w:hanging="709"/>
      </w:pPr>
      <w:r>
        <w:t>Telephone</w:t>
      </w:r>
      <w:r w:rsidRPr="00316005">
        <w:t>- Smart extension</w:t>
      </w:r>
      <w:r w:rsidR="00037EAF">
        <w:t xml:space="preserve"> </w:t>
      </w:r>
    </w:p>
    <w:p w14:paraId="038C54B4" w14:textId="77777777" w:rsidR="009530C9" w:rsidRDefault="009530C9" w:rsidP="007754A3">
      <w:pPr>
        <w:pStyle w:val="text-2"/>
        <w:numPr>
          <w:ilvl w:val="0"/>
          <w:numId w:val="22"/>
        </w:numPr>
        <w:tabs>
          <w:tab w:val="clear" w:pos="360"/>
          <w:tab w:val="num" w:pos="1418"/>
        </w:tabs>
        <w:spacing w:line="360" w:lineRule="auto"/>
        <w:ind w:left="2127" w:right="-1" w:hanging="709"/>
      </w:pPr>
      <w:r>
        <w:t>PA system</w:t>
      </w:r>
    </w:p>
    <w:p w14:paraId="399A2481" w14:textId="77777777" w:rsidR="009530C9" w:rsidRDefault="009530C9">
      <w:pPr>
        <w:pStyle w:val="3"/>
        <w:spacing w:line="360" w:lineRule="auto"/>
        <w:ind w:right="0"/>
      </w:pPr>
      <w:r>
        <w:t>CCTV system (CCTV – R) control and display WS</w:t>
      </w:r>
    </w:p>
    <w:p w14:paraId="69773BA8" w14:textId="77777777" w:rsidR="009530C9" w:rsidRDefault="009530C9" w:rsidP="007754A3">
      <w:pPr>
        <w:pStyle w:val="text-2"/>
        <w:numPr>
          <w:ilvl w:val="0"/>
          <w:numId w:val="23"/>
        </w:numPr>
        <w:tabs>
          <w:tab w:val="clear" w:pos="360"/>
          <w:tab w:val="num" w:pos="2127"/>
        </w:tabs>
        <w:spacing w:line="360" w:lineRule="auto"/>
        <w:ind w:left="2127" w:right="-1" w:hanging="709"/>
      </w:pPr>
      <w:r>
        <w:t xml:space="preserve">This CCTV system, designed as part of radiography system's safety measures and based on fixed cameras installed at the entrance, the exit, corridor exit and along the length of the tunnel, will display the </w:t>
      </w:r>
      <w:r>
        <w:lastRenderedPageBreak/>
        <w:t>status of the various stages during the screening process, for example:</w:t>
      </w:r>
    </w:p>
    <w:p w14:paraId="1E389139" w14:textId="77777777" w:rsidR="009530C9" w:rsidRDefault="009530C9" w:rsidP="007754A3">
      <w:pPr>
        <w:pStyle w:val="Style3"/>
        <w:numPr>
          <w:ilvl w:val="0"/>
          <w:numId w:val="24"/>
        </w:numPr>
        <w:tabs>
          <w:tab w:val="clear" w:pos="3839"/>
          <w:tab w:val="num" w:pos="3119"/>
        </w:tabs>
        <w:spacing w:line="360" w:lineRule="auto"/>
        <w:ind w:right="-1" w:hanging="1287"/>
      </w:pPr>
      <w:r>
        <w:t>Opening of the shielding doors</w:t>
      </w:r>
    </w:p>
    <w:p w14:paraId="7B27EE7A" w14:textId="77777777" w:rsidR="009530C9" w:rsidRDefault="009530C9" w:rsidP="007754A3">
      <w:pPr>
        <w:pStyle w:val="Style3"/>
        <w:numPr>
          <w:ilvl w:val="0"/>
          <w:numId w:val="24"/>
        </w:numPr>
        <w:tabs>
          <w:tab w:val="clear" w:pos="3839"/>
          <w:tab w:val="num" w:pos="3119"/>
        </w:tabs>
        <w:spacing w:line="360" w:lineRule="auto"/>
        <w:ind w:right="-1" w:hanging="1287"/>
      </w:pPr>
      <w:r>
        <w:t>Truck movement into the tunnel</w:t>
      </w:r>
    </w:p>
    <w:p w14:paraId="45F4B60E" w14:textId="77777777" w:rsidR="009530C9" w:rsidRDefault="009530C9" w:rsidP="007754A3">
      <w:pPr>
        <w:pStyle w:val="Style3"/>
        <w:numPr>
          <w:ilvl w:val="0"/>
          <w:numId w:val="24"/>
        </w:numPr>
        <w:tabs>
          <w:tab w:val="clear" w:pos="3839"/>
          <w:tab w:val="num" w:pos="3119"/>
        </w:tabs>
        <w:spacing w:line="360" w:lineRule="auto"/>
        <w:ind w:right="-1" w:hanging="1287"/>
      </w:pPr>
      <w:r>
        <w:t>Trucks stopping at the required position</w:t>
      </w:r>
    </w:p>
    <w:p w14:paraId="57F91B1D" w14:textId="77777777" w:rsidR="009530C9" w:rsidRDefault="009530C9" w:rsidP="007754A3">
      <w:pPr>
        <w:pStyle w:val="Style3"/>
        <w:numPr>
          <w:ilvl w:val="0"/>
          <w:numId w:val="24"/>
        </w:numPr>
        <w:tabs>
          <w:tab w:val="clear" w:pos="3839"/>
          <w:tab w:val="num" w:pos="3119"/>
        </w:tabs>
        <w:spacing w:line="360" w:lineRule="auto"/>
        <w:ind w:right="-1" w:hanging="1287"/>
      </w:pPr>
      <w:r>
        <w:t>Drivers leaving the trucks and entering the tunnel corridor</w:t>
      </w:r>
    </w:p>
    <w:p w14:paraId="0A92142F" w14:textId="77777777" w:rsidR="009530C9" w:rsidRDefault="009530C9" w:rsidP="007754A3">
      <w:pPr>
        <w:pStyle w:val="Style3"/>
        <w:numPr>
          <w:ilvl w:val="0"/>
          <w:numId w:val="24"/>
        </w:numPr>
        <w:tabs>
          <w:tab w:val="clear" w:pos="3839"/>
          <w:tab w:val="num" w:pos="3119"/>
        </w:tabs>
        <w:spacing w:line="360" w:lineRule="auto"/>
        <w:ind w:right="-1" w:hanging="1287"/>
      </w:pPr>
      <w:r>
        <w:t>Closing of tunnel doors</w:t>
      </w:r>
    </w:p>
    <w:p w14:paraId="211D1117" w14:textId="77777777" w:rsidR="009530C9" w:rsidRDefault="009530C9" w:rsidP="007754A3">
      <w:pPr>
        <w:pStyle w:val="Style3"/>
        <w:numPr>
          <w:ilvl w:val="0"/>
          <w:numId w:val="24"/>
        </w:numPr>
        <w:tabs>
          <w:tab w:val="clear" w:pos="3839"/>
          <w:tab w:val="num" w:pos="3119"/>
        </w:tabs>
        <w:spacing w:line="360" w:lineRule="auto"/>
        <w:ind w:right="-1" w:hanging="1287"/>
      </w:pPr>
      <w:r>
        <w:t xml:space="preserve">Screening process: movement of the gantry </w:t>
      </w:r>
    </w:p>
    <w:p w14:paraId="732553CD" w14:textId="77777777" w:rsidR="009530C9" w:rsidRDefault="009530C9" w:rsidP="007754A3">
      <w:pPr>
        <w:pStyle w:val="Style3"/>
        <w:numPr>
          <w:ilvl w:val="0"/>
          <w:numId w:val="24"/>
        </w:numPr>
        <w:tabs>
          <w:tab w:val="clear" w:pos="3839"/>
          <w:tab w:val="num" w:pos="3119"/>
        </w:tabs>
        <w:spacing w:line="360" w:lineRule="auto"/>
        <w:ind w:right="-1" w:hanging="1287"/>
      </w:pPr>
      <w:r>
        <w:t xml:space="preserve">Doors opening </w:t>
      </w:r>
    </w:p>
    <w:p w14:paraId="7A0CE55E" w14:textId="77777777" w:rsidR="009530C9" w:rsidRDefault="009530C9" w:rsidP="007754A3">
      <w:pPr>
        <w:pStyle w:val="Style3"/>
        <w:numPr>
          <w:ilvl w:val="0"/>
          <w:numId w:val="24"/>
        </w:numPr>
        <w:tabs>
          <w:tab w:val="clear" w:pos="3839"/>
          <w:tab w:val="num" w:pos="3119"/>
        </w:tabs>
        <w:spacing w:line="360" w:lineRule="auto"/>
        <w:ind w:right="-1" w:hanging="1287"/>
      </w:pPr>
      <w:r>
        <w:t>Drivers return to trucks</w:t>
      </w:r>
    </w:p>
    <w:p w14:paraId="5BC837C4" w14:textId="77777777" w:rsidR="009530C9" w:rsidRDefault="009530C9" w:rsidP="007754A3">
      <w:pPr>
        <w:pStyle w:val="Style3"/>
        <w:numPr>
          <w:ilvl w:val="0"/>
          <w:numId w:val="24"/>
        </w:numPr>
        <w:tabs>
          <w:tab w:val="clear" w:pos="3839"/>
          <w:tab w:val="num" w:pos="3119"/>
        </w:tabs>
        <w:spacing w:line="360" w:lineRule="auto"/>
        <w:ind w:right="-1" w:hanging="1287"/>
      </w:pPr>
      <w:r>
        <w:t>Exit of the trucks</w:t>
      </w:r>
    </w:p>
    <w:p w14:paraId="2B103458" w14:textId="2BA2F66D" w:rsidR="009530C9" w:rsidRDefault="009530C9" w:rsidP="007754A3">
      <w:pPr>
        <w:pStyle w:val="Style3"/>
        <w:spacing w:line="360" w:lineRule="auto"/>
        <w:ind w:left="2194" w:right="0" w:firstLine="0"/>
      </w:pPr>
      <w:r>
        <w:t xml:space="preserve">In </w:t>
      </w:r>
      <w:r w:rsidR="00B828AD">
        <w:t>addition,</w:t>
      </w:r>
      <w:r>
        <w:t xml:space="preserve"> the CCTV system will display the entire volume of the radiography tunnel to ensure radiation safety (no one was left in the trucks or the tunnel volume).</w:t>
      </w:r>
    </w:p>
    <w:p w14:paraId="27B4DB27" w14:textId="77777777" w:rsidR="009530C9" w:rsidRDefault="009530C9" w:rsidP="007754A3">
      <w:pPr>
        <w:pStyle w:val="text-2"/>
        <w:numPr>
          <w:ilvl w:val="0"/>
          <w:numId w:val="23"/>
        </w:numPr>
        <w:tabs>
          <w:tab w:val="clear" w:pos="360"/>
          <w:tab w:val="num" w:pos="2127"/>
        </w:tabs>
        <w:spacing w:line="360" w:lineRule="auto"/>
        <w:ind w:left="2127" w:right="-1" w:hanging="709"/>
      </w:pPr>
      <w:r>
        <w:t>Switches, screens and supervisory equipment for the CCTV system will be installed on the front panel.</w:t>
      </w:r>
    </w:p>
    <w:p w14:paraId="60483012" w14:textId="77777777" w:rsidR="009530C9" w:rsidRDefault="009530C9">
      <w:pPr>
        <w:pStyle w:val="3"/>
        <w:spacing w:line="360" w:lineRule="auto"/>
        <w:ind w:right="0"/>
      </w:pPr>
      <w:r>
        <w:t>Driver's Ticket Reader</w:t>
      </w:r>
    </w:p>
    <w:p w14:paraId="4C6918A0" w14:textId="77777777" w:rsidR="009530C9" w:rsidRDefault="009530C9">
      <w:pPr>
        <w:pStyle w:val="3"/>
        <w:spacing w:line="360" w:lineRule="auto"/>
        <w:ind w:right="0"/>
      </w:pPr>
      <w:r>
        <w:t>Terminal of SDMS WS – control, monitor and display devices:</w:t>
      </w:r>
    </w:p>
    <w:p w14:paraId="76E29627" w14:textId="77777777" w:rsidR="009530C9" w:rsidRDefault="009530C9" w:rsidP="007754A3">
      <w:pPr>
        <w:pStyle w:val="text-2"/>
        <w:numPr>
          <w:ilvl w:val="0"/>
          <w:numId w:val="72"/>
        </w:numPr>
        <w:spacing w:line="360" w:lineRule="auto"/>
        <w:ind w:right="-1" w:firstLine="1341"/>
      </w:pPr>
      <w:r>
        <w:t>SDMS interface to link shipment's data and radiography image</w:t>
      </w:r>
    </w:p>
    <w:p w14:paraId="6DA742D0" w14:textId="77777777" w:rsidR="009530C9" w:rsidRDefault="009530C9" w:rsidP="007754A3">
      <w:pPr>
        <w:pStyle w:val="text-2"/>
        <w:numPr>
          <w:ilvl w:val="0"/>
          <w:numId w:val="72"/>
        </w:numPr>
        <w:spacing w:line="360" w:lineRule="auto"/>
        <w:ind w:right="-1" w:firstLine="1341"/>
      </w:pPr>
      <w:r>
        <w:t>SDMS monitor – to display Vehicle ID</w:t>
      </w:r>
    </w:p>
    <w:p w14:paraId="44BB0E16" w14:textId="77777777" w:rsidR="009530C9" w:rsidRPr="009530C9" w:rsidRDefault="009530C9">
      <w:pPr>
        <w:pStyle w:val="2"/>
        <w:spacing w:line="360" w:lineRule="auto"/>
        <w:rPr>
          <w:u w:val="single"/>
        </w:rPr>
      </w:pPr>
      <w:r>
        <w:t xml:space="preserve"> </w:t>
      </w:r>
      <w:r w:rsidR="00101108">
        <w:rPr>
          <w:u w:val="single"/>
        </w:rPr>
        <w:t>Driver</w:t>
      </w:r>
      <w:r w:rsidRPr="009530C9">
        <w:rPr>
          <w:u w:val="single"/>
        </w:rPr>
        <w:t>s</w:t>
      </w:r>
      <w:r w:rsidR="00101108">
        <w:rPr>
          <w:u w:val="single"/>
        </w:rPr>
        <w:t>’</w:t>
      </w:r>
      <w:r w:rsidRPr="009530C9">
        <w:rPr>
          <w:u w:val="single"/>
        </w:rPr>
        <w:t xml:space="preserve"> Waiting Room</w:t>
      </w:r>
    </w:p>
    <w:p w14:paraId="57184AD1" w14:textId="77777777" w:rsidR="009530C9" w:rsidRDefault="009530C9" w:rsidP="007754A3">
      <w:pPr>
        <w:pStyle w:val="3"/>
        <w:spacing w:line="360" w:lineRule="auto"/>
        <w:ind w:right="-1"/>
      </w:pPr>
      <w:r>
        <w:t xml:space="preserve">The room is intended to serve as waiting area for </w:t>
      </w:r>
      <w:r w:rsidR="00101108">
        <w:t xml:space="preserve">the </w:t>
      </w:r>
      <w:r>
        <w:t>drivers while their truck is screened.</w:t>
      </w:r>
    </w:p>
    <w:p w14:paraId="59FB122F" w14:textId="77777777" w:rsidR="00D45F99" w:rsidRDefault="00D45F99" w:rsidP="007754A3">
      <w:pPr>
        <w:pStyle w:val="3"/>
        <w:spacing w:line="360" w:lineRule="auto"/>
        <w:ind w:right="-1"/>
      </w:pPr>
      <w:r>
        <w:t xml:space="preserve">The room will </w:t>
      </w:r>
      <w:r w:rsidR="00CD2041">
        <w:t>be adjacent to tunnel corridor:</w:t>
      </w:r>
      <w:r>
        <w:t xml:space="preserve"> </w:t>
      </w:r>
      <w:r w:rsidR="00FC4469">
        <w:t>drivers’</w:t>
      </w:r>
      <w:r>
        <w:t xml:space="preserve"> entrance and exit only through t</w:t>
      </w:r>
      <w:r w:rsidR="0091455D">
        <w:t>unnel</w:t>
      </w:r>
      <w:r>
        <w:t xml:space="preserve"> radiation safety door.</w:t>
      </w:r>
    </w:p>
    <w:p w14:paraId="0FF5823F" w14:textId="77777777" w:rsidR="009530C9" w:rsidRDefault="00D45F99" w:rsidP="007754A3">
      <w:pPr>
        <w:pStyle w:val="3"/>
        <w:spacing w:line="360" w:lineRule="auto"/>
        <w:ind w:right="-1"/>
      </w:pPr>
      <w:r>
        <w:t>In addition, t</w:t>
      </w:r>
      <w:r w:rsidR="009530C9">
        <w:t xml:space="preserve">he room will be adjacent to system operators' position, planned in a way that </w:t>
      </w:r>
      <w:r>
        <w:t xml:space="preserve">assures that </w:t>
      </w:r>
      <w:r w:rsidR="009530C9">
        <w:t>the waiting drivers will not be able to see the process or its prod</w:t>
      </w:r>
      <w:r>
        <w:t>ucts, while the system operator</w:t>
      </w:r>
      <w:r w:rsidR="009530C9">
        <w:t xml:space="preserve"> will be able to </w:t>
      </w:r>
      <w:r w:rsidR="009530C9">
        <w:lastRenderedPageBreak/>
        <w:t>assure that they stay in the room as requested and are available when needed.</w:t>
      </w:r>
    </w:p>
    <w:p w14:paraId="58927750" w14:textId="4132C07E" w:rsidR="009530C9" w:rsidRDefault="009530C9" w:rsidP="007754A3">
      <w:pPr>
        <w:pStyle w:val="3"/>
        <w:spacing w:line="360" w:lineRule="auto"/>
        <w:ind w:right="-1"/>
      </w:pPr>
      <w:r>
        <w:t>The room will have seating furniture.</w:t>
      </w:r>
    </w:p>
    <w:p w14:paraId="05F81C65" w14:textId="77777777" w:rsidR="005D5919" w:rsidRDefault="00027C4A" w:rsidP="007754A3">
      <w:pPr>
        <w:pStyle w:val="3"/>
        <w:spacing w:line="360" w:lineRule="auto"/>
        <w:ind w:right="-1"/>
      </w:pPr>
      <w:r>
        <w:t xml:space="preserve">Generally, the additional door connecting drivers’ room and Customs operators’ area will be used by Customs operators only or in an emergency.  </w:t>
      </w:r>
      <w:r w:rsidR="00D45F99">
        <w:t xml:space="preserve">During routine operation the </w:t>
      </w:r>
      <w:r w:rsidR="00CD2041">
        <w:t>driver</w:t>
      </w:r>
      <w:r>
        <w:t>s</w:t>
      </w:r>
      <w:r w:rsidR="00CD2041">
        <w:t xml:space="preserve"> will not</w:t>
      </w:r>
      <w:r>
        <w:t xml:space="preserve"> use this exit </w:t>
      </w:r>
      <w:r w:rsidR="00D45F99">
        <w:t xml:space="preserve">(security </w:t>
      </w:r>
      <w:r w:rsidR="00CD2041">
        <w:t xml:space="preserve">/emergency </w:t>
      </w:r>
      <w:r w:rsidR="00D45F99">
        <w:t xml:space="preserve">door) </w:t>
      </w:r>
    </w:p>
    <w:p w14:paraId="1A660A7D" w14:textId="77777777" w:rsidR="0091455D" w:rsidRDefault="0091455D" w:rsidP="007754A3">
      <w:pPr>
        <w:pStyle w:val="3"/>
        <w:numPr>
          <w:ilvl w:val="0"/>
          <w:numId w:val="0"/>
        </w:numPr>
        <w:spacing w:line="360" w:lineRule="auto"/>
        <w:ind w:left="851"/>
      </w:pPr>
    </w:p>
    <w:p w14:paraId="57AD0EF0" w14:textId="77777777" w:rsidR="001D4F26" w:rsidRPr="008F4637" w:rsidRDefault="001D4F26">
      <w:pPr>
        <w:pStyle w:val="2"/>
        <w:spacing w:line="360" w:lineRule="auto"/>
        <w:rPr>
          <w:u w:val="single"/>
        </w:rPr>
      </w:pPr>
      <w:r w:rsidRPr="008F4637">
        <w:rPr>
          <w:u w:val="single"/>
        </w:rPr>
        <w:t>Analysts’ positions</w:t>
      </w:r>
      <w:r w:rsidR="00026421" w:rsidRPr="008F4637">
        <w:rPr>
          <w:u w:val="single"/>
        </w:rPr>
        <w:t xml:space="preserve"> (IAW)</w:t>
      </w:r>
    </w:p>
    <w:p w14:paraId="2522E980" w14:textId="77777777" w:rsidR="00EF5087" w:rsidRDefault="0091455D">
      <w:pPr>
        <w:pStyle w:val="3"/>
        <w:spacing w:line="360" w:lineRule="auto"/>
        <w:ind w:right="-1"/>
      </w:pPr>
      <w:r>
        <w:t>Three (3</w:t>
      </w:r>
      <w:r w:rsidR="001D4F26">
        <w:t xml:space="preserve">) working positions for image analysis are </w:t>
      </w:r>
      <w:r w:rsidR="00575251">
        <w:t>defined</w:t>
      </w:r>
      <w:r>
        <w:t xml:space="preserve"> </w:t>
      </w:r>
      <w:r w:rsidR="00152825">
        <w:t>including</w:t>
      </w:r>
      <w:r>
        <w:t xml:space="preserve"> infrastructure one for additional.</w:t>
      </w:r>
    </w:p>
    <w:p w14:paraId="4764A4F2" w14:textId="77777777" w:rsidR="001D4F26" w:rsidRDefault="001D4F26" w:rsidP="007754A3">
      <w:pPr>
        <w:pStyle w:val="3"/>
        <w:spacing w:line="360" w:lineRule="auto"/>
        <w:ind w:right="-1"/>
      </w:pPr>
      <w:r>
        <w:t>Image Analysis Training workstation</w:t>
      </w:r>
      <w:r w:rsidR="00152825">
        <w:t xml:space="preserve">, identical to the IAW </w:t>
      </w:r>
      <w:r w:rsidR="00F02BE7">
        <w:t xml:space="preserve">positions </w:t>
      </w:r>
      <w:r w:rsidR="00152825">
        <w:t xml:space="preserve">will be </w:t>
      </w:r>
      <w:r w:rsidR="00F02BE7">
        <w:t>located</w:t>
      </w:r>
      <w:r w:rsidR="00152825">
        <w:t xml:space="preserve"> at training room (manual site office building)</w:t>
      </w:r>
      <w:r>
        <w:t xml:space="preserve">. </w:t>
      </w:r>
    </w:p>
    <w:p w14:paraId="7B18C2C2" w14:textId="77777777" w:rsidR="00F02BE7" w:rsidRDefault="00F02BE7" w:rsidP="007754A3">
      <w:pPr>
        <w:pStyle w:val="3"/>
        <w:spacing w:line="360" w:lineRule="auto"/>
        <w:ind w:right="-1"/>
      </w:pPr>
      <w:r>
        <w:t>All the above positions will be fully equipped as per Contractor's proposal and Customer approval at the Design Review.</w:t>
      </w:r>
    </w:p>
    <w:p w14:paraId="7FF48D6D" w14:textId="77777777" w:rsidR="001D4F26" w:rsidRDefault="001D4F26" w:rsidP="007754A3">
      <w:pPr>
        <w:pStyle w:val="3"/>
        <w:spacing w:line="360" w:lineRule="auto"/>
        <w:ind w:right="-1"/>
      </w:pPr>
      <w:r>
        <w:t>Furniture for image work</w:t>
      </w:r>
      <w:r w:rsidR="00814E08">
        <w:t xml:space="preserve">station positions will be </w:t>
      </w:r>
      <w:r w:rsidR="008663AD">
        <w:t xml:space="preserve">of upgraded quality, </w:t>
      </w:r>
      <w:r w:rsidR="00814E08">
        <w:t>based on decorative wood furniture, including:</w:t>
      </w:r>
    </w:p>
    <w:p w14:paraId="63E27FAA" w14:textId="77777777" w:rsidR="001D4F26" w:rsidRDefault="00436ABF" w:rsidP="007754A3">
      <w:pPr>
        <w:pStyle w:val="a7"/>
        <w:numPr>
          <w:ilvl w:val="0"/>
          <w:numId w:val="35"/>
        </w:numPr>
        <w:spacing w:line="360" w:lineRule="auto"/>
        <w:ind w:right="0" w:hanging="425"/>
        <w:jc w:val="left"/>
      </w:pPr>
      <w:r>
        <w:t>Functional and decorative architecture designed while taking into account aspects of functionality and human engineering</w:t>
      </w:r>
      <w:r w:rsidR="00814E08">
        <w:t>,</w:t>
      </w:r>
    </w:p>
    <w:p w14:paraId="03487A59" w14:textId="77777777" w:rsidR="00814E08" w:rsidRDefault="00CE552E" w:rsidP="007754A3">
      <w:pPr>
        <w:pStyle w:val="a7"/>
        <w:numPr>
          <w:ilvl w:val="0"/>
          <w:numId w:val="35"/>
        </w:numPr>
        <w:spacing w:line="360" w:lineRule="auto"/>
        <w:ind w:right="0" w:hanging="425"/>
        <w:jc w:val="left"/>
      </w:pPr>
      <w:r>
        <w:t>Writing Formica surface,</w:t>
      </w:r>
      <w:r w:rsidR="00814E08">
        <w:t xml:space="preserve"> </w:t>
      </w:r>
      <w:r w:rsidR="007B7227">
        <w:t xml:space="preserve">Formica sides and </w:t>
      </w:r>
      <w:r w:rsidR="00814E08">
        <w:t>comfortable place for the keyboards and mouse</w:t>
      </w:r>
    </w:p>
    <w:p w14:paraId="0E8A56CA" w14:textId="77777777" w:rsidR="001D4F26" w:rsidRDefault="00814E08" w:rsidP="007754A3">
      <w:pPr>
        <w:pStyle w:val="a7"/>
        <w:numPr>
          <w:ilvl w:val="0"/>
          <w:numId w:val="35"/>
        </w:numPr>
        <w:spacing w:line="360" w:lineRule="auto"/>
        <w:ind w:right="0" w:hanging="425"/>
        <w:jc w:val="left"/>
      </w:pPr>
      <w:r>
        <w:t>S</w:t>
      </w:r>
      <w:r w:rsidR="003516D5">
        <w:t>pot lighting</w:t>
      </w:r>
      <w:r>
        <w:t xml:space="preserve"> for the writing desk </w:t>
      </w:r>
      <w:r w:rsidR="001D4F26">
        <w:t>and foot rest.</w:t>
      </w:r>
    </w:p>
    <w:p w14:paraId="6C304E89" w14:textId="20933022" w:rsidR="001D4F26" w:rsidRDefault="001D4F26" w:rsidP="007754A3">
      <w:pPr>
        <w:pStyle w:val="a7"/>
        <w:numPr>
          <w:ilvl w:val="0"/>
          <w:numId w:val="35"/>
        </w:numPr>
        <w:spacing w:line="360" w:lineRule="auto"/>
        <w:ind w:right="0" w:hanging="425"/>
        <w:jc w:val="left"/>
      </w:pPr>
      <w:r>
        <w:t>Space</w:t>
      </w:r>
      <w:r w:rsidR="00EA2E5A">
        <w:t xml:space="preserve"> and </w:t>
      </w:r>
      <w:r w:rsidR="005134AE">
        <w:t>infrastructure for</w:t>
      </w:r>
      <w:r>
        <w:t xml:space="preserve"> at least 4 terminals (monitor</w:t>
      </w:r>
      <w:r w:rsidR="0014475B">
        <w:t>s</w:t>
      </w:r>
      <w:r>
        <w:t xml:space="preserve">, </w:t>
      </w:r>
      <w:r w:rsidR="0062242D">
        <w:t>keyboard</w:t>
      </w:r>
      <w:r w:rsidR="0014475B">
        <w:t>s</w:t>
      </w:r>
      <w:r w:rsidR="0062242D">
        <w:t>,</w:t>
      </w:r>
      <w:r>
        <w:t xml:space="preserve"> </w:t>
      </w:r>
      <w:proofErr w:type="spellStart"/>
      <w:r>
        <w:t>etc</w:t>
      </w:r>
      <w:proofErr w:type="spellEnd"/>
      <w:r>
        <w:t>)</w:t>
      </w:r>
      <w:r w:rsidR="0014475B">
        <w:t xml:space="preserve"> and a </w:t>
      </w:r>
      <w:r w:rsidR="00A2286A">
        <w:t>telephone</w:t>
      </w:r>
    </w:p>
    <w:p w14:paraId="1441D5BC" w14:textId="77777777" w:rsidR="001D4F26" w:rsidRDefault="001D4F26" w:rsidP="007754A3">
      <w:pPr>
        <w:pStyle w:val="a7"/>
        <w:numPr>
          <w:ilvl w:val="0"/>
          <w:numId w:val="35"/>
        </w:numPr>
        <w:spacing w:line="360" w:lineRule="auto"/>
        <w:ind w:right="0" w:hanging="425"/>
        <w:jc w:val="left"/>
      </w:pPr>
      <w:r>
        <w:t xml:space="preserve">Drawers and storage compartments. </w:t>
      </w:r>
    </w:p>
    <w:p w14:paraId="3CB1396E" w14:textId="77777777" w:rsidR="001D4F26" w:rsidRDefault="00555402" w:rsidP="007754A3">
      <w:pPr>
        <w:pStyle w:val="3"/>
        <w:spacing w:line="360" w:lineRule="auto"/>
        <w:ind w:right="-1"/>
      </w:pPr>
      <w:r>
        <w:t>Specific</w:t>
      </w:r>
      <w:r w:rsidR="001D4F26">
        <w:t xml:space="preserve"> equipment </w:t>
      </w:r>
      <w:r w:rsidR="00D821E8">
        <w:t>at</w:t>
      </w:r>
      <w:r w:rsidR="001D4F26">
        <w:t xml:space="preserve"> each of the 3 </w:t>
      </w:r>
      <w:r w:rsidR="000E29D5">
        <w:t>IAW</w:t>
      </w:r>
      <w:r w:rsidR="001D4F26">
        <w:t xml:space="preserve"> and 1 </w:t>
      </w:r>
      <w:r w:rsidR="00D821E8">
        <w:t xml:space="preserve">the </w:t>
      </w:r>
      <w:r w:rsidR="001D4F26">
        <w:t>Training position</w:t>
      </w:r>
      <w:r w:rsidR="0025361A">
        <w:t>, including</w:t>
      </w:r>
      <w:r w:rsidR="001D4F26">
        <w:t>:</w:t>
      </w:r>
    </w:p>
    <w:p w14:paraId="75F50A46" w14:textId="77777777" w:rsidR="001D4F26" w:rsidRDefault="001D4F26" w:rsidP="007754A3">
      <w:pPr>
        <w:pStyle w:val="a7"/>
        <w:numPr>
          <w:ilvl w:val="0"/>
          <w:numId w:val="36"/>
        </w:numPr>
        <w:spacing w:line="360" w:lineRule="auto"/>
        <w:ind w:right="-1"/>
        <w:jc w:val="left"/>
      </w:pPr>
      <w:r>
        <w:t xml:space="preserve">Equipment required </w:t>
      </w:r>
      <w:r w:rsidR="0025361A">
        <w:t>for performing image analysis</w:t>
      </w:r>
      <w:r>
        <w:t>, as specified by the Contractor</w:t>
      </w:r>
      <w:r w:rsidR="003C735C">
        <w:t xml:space="preserve"> will be installed on / within operator's desk </w:t>
      </w:r>
      <w:r>
        <w:t>including</w:t>
      </w:r>
      <w:r w:rsidR="000E29D5">
        <w:t>, at least</w:t>
      </w:r>
      <w:r>
        <w:t>:</w:t>
      </w:r>
    </w:p>
    <w:p w14:paraId="54980D0D" w14:textId="77777777" w:rsidR="001D4F26" w:rsidRDefault="001D4F26" w:rsidP="007754A3">
      <w:pPr>
        <w:pStyle w:val="text-2"/>
        <w:numPr>
          <w:ilvl w:val="0"/>
          <w:numId w:val="18"/>
        </w:numPr>
        <w:spacing w:line="360" w:lineRule="auto"/>
        <w:ind w:firstLine="1341"/>
      </w:pPr>
      <w:r>
        <w:lastRenderedPageBreak/>
        <w:t>Screen</w:t>
      </w:r>
      <w:r w:rsidR="000C0991">
        <w:t>s</w:t>
      </w:r>
      <w:r>
        <w:t xml:space="preserve"> to display</w:t>
      </w:r>
      <w:r w:rsidR="000C0991">
        <w:t xml:space="preserve"> the</w:t>
      </w:r>
      <w:r>
        <w:t xml:space="preserve"> X-ray images</w:t>
      </w:r>
      <w:r w:rsidR="00FD3A52">
        <w:t xml:space="preserve"> </w:t>
      </w:r>
    </w:p>
    <w:p w14:paraId="68397BAB" w14:textId="77777777" w:rsidR="000E29D5" w:rsidRDefault="000E29D5" w:rsidP="007754A3">
      <w:pPr>
        <w:pStyle w:val="text-2"/>
        <w:numPr>
          <w:ilvl w:val="0"/>
          <w:numId w:val="18"/>
        </w:numPr>
        <w:spacing w:line="360" w:lineRule="auto"/>
        <w:ind w:firstLine="1341"/>
      </w:pPr>
      <w:r>
        <w:t xml:space="preserve">Data Display </w:t>
      </w:r>
      <w:r w:rsidR="001D4F26">
        <w:t>Monitor</w:t>
      </w:r>
      <w:r>
        <w:t>s, displaying</w:t>
      </w:r>
      <w:r w:rsidR="003A66F0">
        <w:t>, at least</w:t>
      </w:r>
      <w:r>
        <w:t>:</w:t>
      </w:r>
    </w:p>
    <w:p w14:paraId="004A480F" w14:textId="77777777" w:rsidR="00CA095E" w:rsidRDefault="000E29D5" w:rsidP="007754A3">
      <w:pPr>
        <w:pStyle w:val="text-2"/>
        <w:numPr>
          <w:ilvl w:val="0"/>
          <w:numId w:val="19"/>
        </w:numPr>
        <w:tabs>
          <w:tab w:val="clear" w:pos="2988"/>
          <w:tab w:val="num" w:pos="2694"/>
        </w:tabs>
        <w:spacing w:line="360" w:lineRule="auto"/>
        <w:ind w:left="2694" w:right="-1" w:hanging="426"/>
      </w:pPr>
      <w:r>
        <w:t xml:space="preserve">Shipment </w:t>
      </w:r>
      <w:r w:rsidR="001D4F26">
        <w:t>data</w:t>
      </w:r>
      <w:r w:rsidR="00FD3A52">
        <w:t xml:space="preserve"> </w:t>
      </w:r>
      <w:r w:rsidR="002F11A9">
        <w:t>-</w:t>
      </w:r>
      <w:r w:rsidR="00FD3A52">
        <w:t xml:space="preserve"> </w:t>
      </w:r>
      <w:r w:rsidR="002F11A9">
        <w:t xml:space="preserve">previously </w:t>
      </w:r>
      <w:r w:rsidR="00D46A05">
        <w:t>keyed-</w:t>
      </w:r>
      <w:r w:rsidR="001D4F26">
        <w:t>in</w:t>
      </w:r>
      <w:r>
        <w:t>to</w:t>
      </w:r>
      <w:r w:rsidR="00FD3A52">
        <w:t xml:space="preserve"> </w:t>
      </w:r>
      <w:r w:rsidR="002F11A9">
        <w:t>system</w:t>
      </w:r>
      <w:r w:rsidR="00CA095E">
        <w:t xml:space="preserve"> database</w:t>
      </w:r>
      <w:r w:rsidR="00BA38D6">
        <w:t xml:space="preserve"> and </w:t>
      </w:r>
      <w:r w:rsidR="00673BD5">
        <w:t xml:space="preserve">analysis </w:t>
      </w:r>
      <w:r w:rsidR="00BA38D6">
        <w:t>results</w:t>
      </w:r>
    </w:p>
    <w:p w14:paraId="3CBB215F" w14:textId="77777777" w:rsidR="001D4F26" w:rsidRDefault="001D4F26" w:rsidP="007754A3">
      <w:pPr>
        <w:pStyle w:val="text-2"/>
        <w:numPr>
          <w:ilvl w:val="0"/>
          <w:numId w:val="19"/>
        </w:numPr>
        <w:tabs>
          <w:tab w:val="clear" w:pos="2988"/>
          <w:tab w:val="num" w:pos="2694"/>
        </w:tabs>
        <w:spacing w:line="360" w:lineRule="auto"/>
        <w:ind w:left="2694" w:right="-1" w:hanging="426"/>
      </w:pPr>
      <w:r>
        <w:t xml:space="preserve">Customs </w:t>
      </w:r>
      <w:r w:rsidR="00CA095E">
        <w:t>data (</w:t>
      </w:r>
      <w:r w:rsidR="002F11A9">
        <w:t xml:space="preserve">terminal </w:t>
      </w:r>
      <w:r w:rsidR="00CA095E">
        <w:t xml:space="preserve">supplied by </w:t>
      </w:r>
      <w:r w:rsidR="00D821E8">
        <w:t xml:space="preserve">the </w:t>
      </w:r>
      <w:r w:rsidR="00CA095E">
        <w:t>Customer)</w:t>
      </w:r>
    </w:p>
    <w:p w14:paraId="71FBFCA5" w14:textId="77777777" w:rsidR="001D4F26" w:rsidRDefault="001D4F26" w:rsidP="007754A3">
      <w:pPr>
        <w:pStyle w:val="text-2"/>
        <w:numPr>
          <w:ilvl w:val="0"/>
          <w:numId w:val="18"/>
        </w:numPr>
        <w:spacing w:line="360" w:lineRule="auto"/>
        <w:ind w:firstLine="1341"/>
      </w:pPr>
      <w:r>
        <w:t xml:space="preserve"> Functional controls</w:t>
      </w:r>
    </w:p>
    <w:p w14:paraId="6B184AF0" w14:textId="77777777" w:rsidR="001D4F26" w:rsidRDefault="001D4F26" w:rsidP="007754A3">
      <w:pPr>
        <w:pStyle w:val="text-2"/>
        <w:numPr>
          <w:ilvl w:val="0"/>
          <w:numId w:val="18"/>
        </w:numPr>
        <w:spacing w:line="360" w:lineRule="auto"/>
        <w:ind w:firstLine="1341"/>
      </w:pPr>
      <w:r>
        <w:t>Keyboard</w:t>
      </w:r>
      <w:r w:rsidR="005D5D48">
        <w:t>s</w:t>
      </w:r>
      <w:r>
        <w:t xml:space="preserve"> and mouse</w:t>
      </w:r>
    </w:p>
    <w:p w14:paraId="1DFFC2EA" w14:textId="77777777" w:rsidR="001D4F26" w:rsidRDefault="001D4F26" w:rsidP="007754A3">
      <w:pPr>
        <w:pStyle w:val="text-2"/>
        <w:numPr>
          <w:ilvl w:val="0"/>
          <w:numId w:val="18"/>
        </w:numPr>
        <w:spacing w:line="360" w:lineRule="auto"/>
        <w:ind w:firstLine="1341"/>
      </w:pPr>
      <w:r>
        <w:t>Telephone set.</w:t>
      </w:r>
    </w:p>
    <w:p w14:paraId="77E549DF" w14:textId="493CCF70" w:rsidR="001D4F26" w:rsidRPr="0024501B" w:rsidRDefault="000C5372" w:rsidP="00AE3273">
      <w:pPr>
        <w:pStyle w:val="2"/>
        <w:spacing w:line="360" w:lineRule="auto"/>
        <w:rPr>
          <w:u w:val="single"/>
        </w:rPr>
      </w:pPr>
      <w:r w:rsidRPr="0024501B">
        <w:rPr>
          <w:u w:val="single"/>
        </w:rPr>
        <w:t xml:space="preserve">Shift Supervisor’s </w:t>
      </w:r>
      <w:r w:rsidR="00AE3273">
        <w:rPr>
          <w:u w:val="single"/>
        </w:rPr>
        <w:t>room</w:t>
      </w:r>
    </w:p>
    <w:p w14:paraId="324FD910" w14:textId="7BFF149E" w:rsidR="001D4F26" w:rsidRDefault="00AE3273" w:rsidP="00AE3273">
      <w:pPr>
        <w:pStyle w:val="3"/>
      </w:pPr>
      <w:r>
        <w:t xml:space="preserve"> the</w:t>
      </w:r>
      <w:r w:rsidRPr="00AE3273">
        <w:tab/>
        <w:t xml:space="preserve">Shift </w:t>
      </w:r>
      <w:r w:rsidR="005134AE" w:rsidRPr="00AE3273">
        <w:t xml:space="preserve">Supervisor </w:t>
      </w:r>
      <w:r w:rsidR="005134AE">
        <w:t>will</w:t>
      </w:r>
      <w:r w:rsidR="001D4F26">
        <w:t xml:space="preserve"> be responsible for supervision and operational management of all the control and </w:t>
      </w:r>
      <w:r w:rsidR="00CA3555">
        <w:t>monitoring</w:t>
      </w:r>
      <w:r w:rsidR="001D4F26">
        <w:t xml:space="preserve"> functions.</w:t>
      </w:r>
    </w:p>
    <w:p w14:paraId="3C4707C4" w14:textId="32852214" w:rsidR="001D4F26" w:rsidRDefault="001D4F26" w:rsidP="00AE3273">
      <w:pPr>
        <w:pStyle w:val="3"/>
        <w:spacing w:line="360" w:lineRule="auto"/>
        <w:ind w:right="0"/>
      </w:pPr>
      <w:r>
        <w:t xml:space="preserve">The shift supervisor’s </w:t>
      </w:r>
      <w:r w:rsidR="00AE3273">
        <w:t xml:space="preserve">room </w:t>
      </w:r>
      <w:r>
        <w:t>will include the following elements:</w:t>
      </w:r>
    </w:p>
    <w:p w14:paraId="0C01B296" w14:textId="77777777" w:rsidR="001D4F26" w:rsidRDefault="001D4F26" w:rsidP="007754A3">
      <w:pPr>
        <w:pStyle w:val="a7"/>
        <w:numPr>
          <w:ilvl w:val="0"/>
          <w:numId w:val="38"/>
        </w:numPr>
        <w:spacing w:line="360" w:lineRule="auto"/>
        <w:jc w:val="left"/>
      </w:pPr>
      <w:r>
        <w:t>Furniture</w:t>
      </w:r>
    </w:p>
    <w:p w14:paraId="382CE9CD" w14:textId="77777777" w:rsidR="001D4F26" w:rsidRDefault="009F7F29" w:rsidP="007754A3">
      <w:pPr>
        <w:pStyle w:val="text-2"/>
        <w:numPr>
          <w:ilvl w:val="0"/>
          <w:numId w:val="25"/>
        </w:numPr>
        <w:tabs>
          <w:tab w:val="clear" w:pos="360"/>
          <w:tab w:val="num" w:pos="1985"/>
        </w:tabs>
        <w:spacing w:line="360" w:lineRule="auto"/>
        <w:ind w:left="1985" w:right="0" w:hanging="567"/>
      </w:pPr>
      <w:r>
        <w:t>Managerial desk</w:t>
      </w:r>
      <w:r w:rsidR="00E0610C">
        <w:t>,</w:t>
      </w:r>
      <w:r w:rsidR="00322987">
        <w:t xml:space="preserve"> </w:t>
      </w:r>
      <w:r w:rsidR="0079653D">
        <w:t xml:space="preserve">upgraded quality, </w:t>
      </w:r>
      <w:r w:rsidR="00E0610C">
        <w:t xml:space="preserve">functional and decorative architecture, writing surface and a foot- rest, </w:t>
      </w:r>
      <w:r>
        <w:t xml:space="preserve">suitable </w:t>
      </w:r>
      <w:r w:rsidR="00E0610C">
        <w:t>for the installation of the defined electronic equipment</w:t>
      </w:r>
      <w:r w:rsidR="001D4F26">
        <w:t>.</w:t>
      </w:r>
    </w:p>
    <w:p w14:paraId="2E1237FD" w14:textId="77777777" w:rsidR="00E0610C" w:rsidRDefault="00E0610C" w:rsidP="007754A3">
      <w:pPr>
        <w:pStyle w:val="text-2"/>
        <w:numPr>
          <w:ilvl w:val="0"/>
          <w:numId w:val="25"/>
        </w:numPr>
        <w:tabs>
          <w:tab w:val="clear" w:pos="360"/>
          <w:tab w:val="num" w:pos="1985"/>
        </w:tabs>
        <w:spacing w:line="360" w:lineRule="auto"/>
        <w:ind w:left="1985" w:right="0" w:hanging="567"/>
      </w:pPr>
      <w:r>
        <w:t>Drawers and storage compartments</w:t>
      </w:r>
    </w:p>
    <w:p w14:paraId="0BFAA893" w14:textId="77777777" w:rsidR="001D4F26" w:rsidRDefault="001B31D2">
      <w:pPr>
        <w:pStyle w:val="3"/>
        <w:spacing w:line="360" w:lineRule="auto"/>
        <w:ind w:right="0"/>
      </w:pPr>
      <w:r>
        <w:t>Set for Analysis of radiographic</w:t>
      </w:r>
      <w:r w:rsidR="001D4F26">
        <w:t xml:space="preserve"> images.</w:t>
      </w:r>
    </w:p>
    <w:p w14:paraId="2A21C3B4" w14:textId="38791908" w:rsidR="001D4F26" w:rsidRDefault="001D4F26" w:rsidP="00AE3273">
      <w:pPr>
        <w:pStyle w:val="text-2"/>
        <w:numPr>
          <w:ilvl w:val="0"/>
          <w:numId w:val="26"/>
        </w:numPr>
        <w:tabs>
          <w:tab w:val="clear" w:pos="360"/>
          <w:tab w:val="num" w:pos="2127"/>
        </w:tabs>
        <w:spacing w:line="360" w:lineRule="auto"/>
        <w:ind w:left="2127" w:right="0" w:hanging="709"/>
      </w:pPr>
      <w:r>
        <w:t xml:space="preserve">The shift supervisor, from his </w:t>
      </w:r>
      <w:r w:rsidR="00AE3273">
        <w:t>room</w:t>
      </w:r>
      <w:r>
        <w:t>, will be able (with special authorization) to manually intervene and control the process of sending an image from one analysis position to other.</w:t>
      </w:r>
    </w:p>
    <w:p w14:paraId="6C5DA1FC" w14:textId="77777777" w:rsidR="001D4F26" w:rsidRDefault="00203A76" w:rsidP="007754A3">
      <w:pPr>
        <w:pStyle w:val="text-2"/>
        <w:numPr>
          <w:ilvl w:val="0"/>
          <w:numId w:val="26"/>
        </w:numPr>
        <w:tabs>
          <w:tab w:val="clear" w:pos="360"/>
          <w:tab w:val="num" w:pos="2127"/>
        </w:tabs>
        <w:spacing w:line="360" w:lineRule="auto"/>
        <w:ind w:left="2127" w:right="0" w:hanging="709"/>
      </w:pPr>
      <w:r>
        <w:t>The supervisor</w:t>
      </w:r>
      <w:r w:rsidR="001D4F26">
        <w:t xml:space="preserve"> will have full control of the computerized system for processing and displaying images and will be able to perform all required functions on radiography images.</w:t>
      </w:r>
    </w:p>
    <w:p w14:paraId="5F1C3954" w14:textId="18C2117D" w:rsidR="001D4F26" w:rsidRDefault="001D4F26" w:rsidP="002C7832">
      <w:pPr>
        <w:pStyle w:val="style4"/>
        <w:spacing w:line="360" w:lineRule="auto"/>
        <w:ind w:left="2127" w:right="-1" w:firstLine="0"/>
      </w:pPr>
      <w:r>
        <w:t xml:space="preserve">This is crucial in cases images are transferred </w:t>
      </w:r>
      <w:r w:rsidR="00C25CB7">
        <w:t xml:space="preserve">to </w:t>
      </w:r>
      <w:r>
        <w:t xml:space="preserve">shift supervisor’s </w:t>
      </w:r>
      <w:r w:rsidR="002C7832">
        <w:t xml:space="preserve">room </w:t>
      </w:r>
      <w:r>
        <w:t>by analysts, requiring his opinion and final decision.</w:t>
      </w:r>
    </w:p>
    <w:p w14:paraId="58D04439" w14:textId="77777777" w:rsidR="001D4F26" w:rsidRDefault="001D4F26" w:rsidP="007754A3">
      <w:pPr>
        <w:pStyle w:val="text-2"/>
        <w:numPr>
          <w:ilvl w:val="0"/>
          <w:numId w:val="26"/>
        </w:numPr>
        <w:tabs>
          <w:tab w:val="clear" w:pos="360"/>
          <w:tab w:val="num" w:pos="2127"/>
        </w:tabs>
        <w:spacing w:line="360" w:lineRule="auto"/>
        <w:ind w:left="2127" w:right="0" w:hanging="709"/>
      </w:pPr>
      <w:r>
        <w:t xml:space="preserve">The following will be installed </w:t>
      </w:r>
      <w:r w:rsidR="00FD16B7">
        <w:t>on / within workstation desk</w:t>
      </w:r>
      <w:r>
        <w:t>:</w:t>
      </w:r>
    </w:p>
    <w:p w14:paraId="48D63073" w14:textId="77777777" w:rsidR="001D4F26" w:rsidRDefault="001D4F26" w:rsidP="007754A3">
      <w:pPr>
        <w:pStyle w:val="style5"/>
        <w:numPr>
          <w:ilvl w:val="0"/>
          <w:numId w:val="1"/>
        </w:numPr>
        <w:spacing w:line="360" w:lineRule="auto"/>
        <w:ind w:left="3119" w:right="282" w:hanging="567"/>
      </w:pPr>
      <w:r>
        <w:t>System screens: to display and manipulate images.</w:t>
      </w:r>
    </w:p>
    <w:p w14:paraId="5C0D7B46" w14:textId="77777777" w:rsidR="001D4F26" w:rsidRDefault="001D4F26" w:rsidP="007754A3">
      <w:pPr>
        <w:pStyle w:val="style5"/>
        <w:numPr>
          <w:ilvl w:val="0"/>
          <w:numId w:val="1"/>
        </w:numPr>
        <w:spacing w:line="360" w:lineRule="auto"/>
        <w:ind w:left="3119" w:right="-1" w:hanging="567"/>
      </w:pPr>
      <w:r>
        <w:lastRenderedPageBreak/>
        <w:t>Terminal to Facility Data base (FCS) and Customs computer</w:t>
      </w:r>
    </w:p>
    <w:p w14:paraId="0C3F21EC" w14:textId="77777777" w:rsidR="001D4F26" w:rsidRDefault="001D4F26" w:rsidP="007754A3">
      <w:pPr>
        <w:pStyle w:val="style5"/>
        <w:numPr>
          <w:ilvl w:val="0"/>
          <w:numId w:val="1"/>
        </w:numPr>
        <w:spacing w:line="360" w:lineRule="auto"/>
        <w:ind w:left="3119" w:right="282" w:hanging="567"/>
      </w:pPr>
      <w:r>
        <w:t>Keyboard and mouse.</w:t>
      </w:r>
    </w:p>
    <w:p w14:paraId="6D050704" w14:textId="77777777" w:rsidR="001D4F26" w:rsidRDefault="001D4F26" w:rsidP="007754A3">
      <w:pPr>
        <w:pStyle w:val="style5"/>
        <w:numPr>
          <w:ilvl w:val="0"/>
          <w:numId w:val="1"/>
        </w:numPr>
        <w:spacing w:line="360" w:lineRule="auto"/>
        <w:ind w:left="3119" w:right="282" w:hanging="567"/>
      </w:pPr>
      <w:r>
        <w:t>Functional controls.</w:t>
      </w:r>
    </w:p>
    <w:p w14:paraId="74EB0BB4" w14:textId="77777777" w:rsidR="001D4F26" w:rsidRDefault="001D4F26" w:rsidP="007754A3">
      <w:pPr>
        <w:pStyle w:val="style5"/>
        <w:numPr>
          <w:ilvl w:val="0"/>
          <w:numId w:val="1"/>
        </w:numPr>
        <w:spacing w:line="360" w:lineRule="auto"/>
        <w:ind w:left="3119" w:right="282" w:hanging="567"/>
      </w:pPr>
      <w:r>
        <w:t>Printer</w:t>
      </w:r>
    </w:p>
    <w:p w14:paraId="782CDDEA" w14:textId="77777777" w:rsidR="001D4F26" w:rsidRDefault="001D4F26" w:rsidP="007754A3">
      <w:pPr>
        <w:pStyle w:val="style5"/>
        <w:numPr>
          <w:ilvl w:val="0"/>
          <w:numId w:val="1"/>
        </w:numPr>
        <w:spacing w:line="360" w:lineRule="auto"/>
        <w:ind w:left="3119" w:right="282" w:hanging="567"/>
      </w:pPr>
      <w:r>
        <w:t>Telephone – Smart Extension</w:t>
      </w:r>
    </w:p>
    <w:p w14:paraId="6C4A5F01" w14:textId="77777777" w:rsidR="001D4F26" w:rsidRDefault="001D4F26" w:rsidP="007754A3">
      <w:pPr>
        <w:pStyle w:val="style5"/>
        <w:numPr>
          <w:ilvl w:val="0"/>
          <w:numId w:val="1"/>
        </w:numPr>
        <w:spacing w:line="360" w:lineRule="auto"/>
        <w:ind w:left="3119" w:right="282" w:hanging="567"/>
      </w:pPr>
      <w:r>
        <w:t>Fax machine</w:t>
      </w:r>
    </w:p>
    <w:p w14:paraId="7C2B9315" w14:textId="77777777" w:rsidR="001D4F26" w:rsidRDefault="0079052B">
      <w:pPr>
        <w:pStyle w:val="3"/>
        <w:spacing w:line="360" w:lineRule="auto"/>
        <w:ind w:right="0"/>
      </w:pPr>
      <w:r>
        <w:t>SDMS workstation</w:t>
      </w:r>
    </w:p>
    <w:p w14:paraId="2EB69839" w14:textId="77777777" w:rsidR="001D4F26" w:rsidRDefault="00B0643D" w:rsidP="007754A3">
      <w:pPr>
        <w:pStyle w:val="text-2"/>
        <w:numPr>
          <w:ilvl w:val="0"/>
          <w:numId w:val="27"/>
        </w:numPr>
        <w:tabs>
          <w:tab w:val="clear" w:pos="360"/>
          <w:tab w:val="num" w:pos="1985"/>
        </w:tabs>
        <w:spacing w:line="360" w:lineRule="auto"/>
        <w:ind w:left="1985" w:right="0" w:hanging="567"/>
      </w:pPr>
      <w:r>
        <w:t>SDMS WS</w:t>
      </w:r>
      <w:r w:rsidR="001D4F26">
        <w:t xml:space="preserve"> will be </w:t>
      </w:r>
      <w:r>
        <w:t>deployed</w:t>
      </w:r>
      <w:r w:rsidR="001D4F26">
        <w:t xml:space="preserve"> in the shift supervisor’s position including a control and supervision unit identical to the traffic control position.</w:t>
      </w:r>
    </w:p>
    <w:p w14:paraId="2DFA8578" w14:textId="77777777" w:rsidR="001D4F26" w:rsidRDefault="001D4F26" w:rsidP="007754A3">
      <w:pPr>
        <w:pStyle w:val="text-2"/>
        <w:numPr>
          <w:ilvl w:val="0"/>
          <w:numId w:val="27"/>
        </w:numPr>
        <w:tabs>
          <w:tab w:val="clear" w:pos="360"/>
          <w:tab w:val="num" w:pos="1985"/>
        </w:tabs>
        <w:spacing w:line="360" w:lineRule="auto"/>
        <w:ind w:left="1985" w:right="0" w:hanging="567"/>
      </w:pPr>
      <w:r>
        <w:t>The control and display unit will enab</w:t>
      </w:r>
      <w:r w:rsidR="00B0643D">
        <w:t>le a dynamic graphic display of</w:t>
      </w:r>
      <w:r>
        <w:t xml:space="preserve"> traffic status in the site and </w:t>
      </w:r>
      <w:r w:rsidR="00B0643D">
        <w:t xml:space="preserve">enable performing authorized </w:t>
      </w:r>
      <w:r>
        <w:t xml:space="preserve">operations in real time. </w:t>
      </w:r>
    </w:p>
    <w:p w14:paraId="7EDF205C" w14:textId="77777777" w:rsidR="001D4F26" w:rsidRDefault="001D4F26">
      <w:pPr>
        <w:pStyle w:val="3"/>
        <w:spacing w:line="360" w:lineRule="auto"/>
        <w:ind w:right="0"/>
      </w:pPr>
      <w:r>
        <w:t>CCTV</w:t>
      </w:r>
    </w:p>
    <w:p w14:paraId="50E96C79" w14:textId="77777777" w:rsidR="001D4F26" w:rsidRDefault="005D0EB9" w:rsidP="007754A3">
      <w:pPr>
        <w:pStyle w:val="text-2"/>
        <w:numPr>
          <w:ilvl w:val="0"/>
          <w:numId w:val="28"/>
        </w:numPr>
        <w:tabs>
          <w:tab w:val="clear" w:pos="360"/>
          <w:tab w:val="num" w:pos="1985"/>
        </w:tabs>
        <w:spacing w:line="360" w:lineRule="auto"/>
        <w:ind w:left="1985" w:right="0" w:hanging="567"/>
      </w:pPr>
      <w:r>
        <w:t>Outputs of a</w:t>
      </w:r>
      <w:r w:rsidR="001D4F26">
        <w:t xml:space="preserve">ll TV cameras installed in the site at the various </w:t>
      </w:r>
      <w:r>
        <w:t>locati</w:t>
      </w:r>
      <w:r w:rsidR="001D4F26">
        <w:t>ons</w:t>
      </w:r>
      <w:r>
        <w:t xml:space="preserve"> (including CCTV-R)</w:t>
      </w:r>
      <w:r w:rsidR="00BB6AD0">
        <w:t xml:space="preserve"> </w:t>
      </w:r>
      <w:r w:rsidR="003C6142">
        <w:t>will</w:t>
      </w:r>
      <w:r w:rsidR="001D4F26">
        <w:t xml:space="preserve"> be </w:t>
      </w:r>
      <w:r>
        <w:t>fully displayed</w:t>
      </w:r>
      <w:r w:rsidR="001D4F26">
        <w:t xml:space="preserve"> in the </w:t>
      </w:r>
      <w:r>
        <w:t xml:space="preserve">Radiography </w:t>
      </w:r>
      <w:r w:rsidR="001D4F26">
        <w:t>shift supervisor’s position.</w:t>
      </w:r>
    </w:p>
    <w:p w14:paraId="25F32BF6" w14:textId="77777777" w:rsidR="001D4F26" w:rsidRDefault="001D4F26" w:rsidP="007754A3">
      <w:pPr>
        <w:pStyle w:val="text-2"/>
        <w:numPr>
          <w:ilvl w:val="0"/>
          <w:numId w:val="28"/>
        </w:numPr>
        <w:tabs>
          <w:tab w:val="clear" w:pos="360"/>
          <w:tab w:val="num" w:pos="1985"/>
        </w:tabs>
        <w:spacing w:line="360" w:lineRule="auto"/>
        <w:ind w:left="1985" w:right="0" w:hanging="567"/>
      </w:pPr>
      <w:r>
        <w:t>The position will include the following elements:</w:t>
      </w:r>
    </w:p>
    <w:p w14:paraId="7CEA3336" w14:textId="77777777" w:rsidR="001D4F26" w:rsidRDefault="001D4F26" w:rsidP="007754A3">
      <w:pPr>
        <w:pStyle w:val="style5"/>
        <w:numPr>
          <w:ilvl w:val="0"/>
          <w:numId w:val="1"/>
        </w:numPr>
        <w:spacing w:line="360" w:lineRule="auto"/>
        <w:ind w:left="2694" w:right="-1" w:hanging="426"/>
      </w:pPr>
      <w:r>
        <w:t>Screens.</w:t>
      </w:r>
    </w:p>
    <w:p w14:paraId="3FBB9D52" w14:textId="77777777" w:rsidR="001D4F26" w:rsidRDefault="001D4F26" w:rsidP="007754A3">
      <w:pPr>
        <w:pStyle w:val="style5"/>
        <w:numPr>
          <w:ilvl w:val="0"/>
          <w:numId w:val="1"/>
        </w:numPr>
        <w:spacing w:line="360" w:lineRule="auto"/>
        <w:ind w:left="2694" w:right="-1" w:hanging="426"/>
      </w:pPr>
      <w:r>
        <w:t>Switches.</w:t>
      </w:r>
    </w:p>
    <w:p w14:paraId="1B8F32A0" w14:textId="77777777" w:rsidR="001D4F26" w:rsidRDefault="001D4F26" w:rsidP="007754A3">
      <w:pPr>
        <w:pStyle w:val="style5"/>
        <w:numPr>
          <w:ilvl w:val="0"/>
          <w:numId w:val="1"/>
        </w:numPr>
        <w:spacing w:line="360" w:lineRule="auto"/>
        <w:ind w:left="2694" w:right="-1" w:hanging="426"/>
      </w:pPr>
      <w:r>
        <w:t>Control unit for the P/T/Z movements of the cameras.</w:t>
      </w:r>
    </w:p>
    <w:p w14:paraId="5F95E3D0" w14:textId="77777777" w:rsidR="006B34DD" w:rsidRDefault="006B34DD">
      <w:pPr>
        <w:pStyle w:val="2"/>
        <w:spacing w:line="360" w:lineRule="auto"/>
      </w:pPr>
      <w:r>
        <w:t xml:space="preserve">Operators </w:t>
      </w:r>
      <w:r w:rsidR="00645F39">
        <w:t xml:space="preserve">main </w:t>
      </w:r>
      <w:r>
        <w:t>room additional equipment</w:t>
      </w:r>
    </w:p>
    <w:p w14:paraId="14518B8A" w14:textId="77777777" w:rsidR="006B34DD" w:rsidRPr="00BB6AD0" w:rsidRDefault="00BB6AD0" w:rsidP="007754A3">
      <w:pPr>
        <w:pStyle w:val="3"/>
        <w:numPr>
          <w:ilvl w:val="0"/>
          <w:numId w:val="0"/>
        </w:numPr>
        <w:spacing w:line="360" w:lineRule="auto"/>
        <w:ind w:left="851" w:right="0" w:hanging="851"/>
      </w:pPr>
      <w:r>
        <w:t xml:space="preserve">              </w:t>
      </w:r>
      <w:r w:rsidRPr="00BB6AD0">
        <w:t>The following devices will be in</w:t>
      </w:r>
      <w:r w:rsidR="006B34DD" w:rsidRPr="00BB6AD0">
        <w:t xml:space="preserve">stalled in </w:t>
      </w:r>
      <w:r w:rsidRPr="00BB6AD0">
        <w:t>operators’</w:t>
      </w:r>
      <w:r w:rsidR="006B34DD" w:rsidRPr="00BB6AD0">
        <w:t xml:space="preserve"> room</w:t>
      </w:r>
      <w:r w:rsidRPr="00BB6AD0">
        <w:t xml:space="preserve"> available and seen by everyone</w:t>
      </w:r>
      <w:r w:rsidR="006B34DD" w:rsidRPr="00BB6AD0">
        <w:t>:</w:t>
      </w:r>
    </w:p>
    <w:p w14:paraId="1762F2F8" w14:textId="77777777" w:rsidR="006B34DD" w:rsidRDefault="006B34DD" w:rsidP="007754A3">
      <w:pPr>
        <w:pStyle w:val="3"/>
        <w:spacing w:line="360" w:lineRule="auto"/>
        <w:ind w:right="0"/>
      </w:pPr>
      <w:r>
        <w:t>Large Sc</w:t>
      </w:r>
      <w:r w:rsidR="00BB6AD0">
        <w:t>r</w:t>
      </w:r>
      <w:r>
        <w:t>een, wall mounted, designated for display of radiography images generated at every IAW</w:t>
      </w:r>
      <w:r w:rsidR="00BB6AD0">
        <w:t>.</w:t>
      </w:r>
      <w:r>
        <w:t xml:space="preserve"> </w:t>
      </w:r>
    </w:p>
    <w:p w14:paraId="4A0FD2A9" w14:textId="77777777" w:rsidR="006B34DD" w:rsidRDefault="00BB6AD0">
      <w:pPr>
        <w:pStyle w:val="3"/>
        <w:spacing w:line="360" w:lineRule="auto"/>
      </w:pPr>
      <w:r>
        <w:rPr>
          <w:rFonts w:hint="cs"/>
        </w:rPr>
        <w:t>D</w:t>
      </w:r>
      <w:r>
        <w:t xml:space="preserve">isplay of the current radiation </w:t>
      </w:r>
      <w:r w:rsidR="00EF3C0C">
        <w:t>level</w:t>
      </w:r>
      <w:r w:rsidR="00EF3C0C">
        <w:rPr>
          <w:rFonts w:hint="cs"/>
          <w:rtl/>
        </w:rPr>
        <w:t xml:space="preserve"> </w:t>
      </w:r>
      <w:r w:rsidR="00EF3C0C">
        <w:t xml:space="preserve">(Geiger counter) </w:t>
      </w:r>
      <w:r>
        <w:t>in the room</w:t>
      </w:r>
    </w:p>
    <w:p w14:paraId="5C116A92" w14:textId="77777777" w:rsidR="001D4F26" w:rsidRDefault="001D4F26">
      <w:pPr>
        <w:pStyle w:val="2"/>
        <w:spacing w:line="360" w:lineRule="auto"/>
      </w:pPr>
      <w:r w:rsidRPr="00153170">
        <w:rPr>
          <w:b/>
          <w:bCs w:val="0"/>
        </w:rPr>
        <w:t xml:space="preserve">The Team </w:t>
      </w:r>
      <w:proofErr w:type="gramStart"/>
      <w:r w:rsidRPr="00153170">
        <w:rPr>
          <w:b/>
          <w:bCs w:val="0"/>
        </w:rPr>
        <w:t>room</w:t>
      </w:r>
      <w:proofErr w:type="gramEnd"/>
    </w:p>
    <w:p w14:paraId="23324054" w14:textId="77777777" w:rsidR="001D4F26" w:rsidRDefault="001D4F26">
      <w:pPr>
        <w:pStyle w:val="3"/>
        <w:spacing w:line="360" w:lineRule="auto"/>
        <w:ind w:right="-1"/>
      </w:pPr>
      <w:r>
        <w:lastRenderedPageBreak/>
        <w:t xml:space="preserve">The team room is </w:t>
      </w:r>
      <w:r w:rsidR="00FF599B">
        <w:t>designated</w:t>
      </w:r>
      <w:r>
        <w:t xml:space="preserve"> for 8 persons.</w:t>
      </w:r>
      <w:r w:rsidR="00D26F63">
        <w:t xml:space="preserve"> As per building plan, </w:t>
      </w:r>
      <w:r w:rsidR="00DF65B7">
        <w:t xml:space="preserve">in the radiography building the team room </w:t>
      </w:r>
      <w:r w:rsidR="00D26F63">
        <w:t>may be located in the shelter.</w:t>
      </w:r>
    </w:p>
    <w:p w14:paraId="59DA8F76" w14:textId="77777777" w:rsidR="001D4F26" w:rsidRDefault="001D4F26" w:rsidP="007754A3">
      <w:pPr>
        <w:pStyle w:val="a7"/>
        <w:numPr>
          <w:ilvl w:val="0"/>
          <w:numId w:val="39"/>
        </w:numPr>
        <w:spacing w:line="360" w:lineRule="auto"/>
        <w:jc w:val="left"/>
      </w:pPr>
      <w:r>
        <w:t>The room will include:</w:t>
      </w:r>
    </w:p>
    <w:p w14:paraId="30BE7D81" w14:textId="02F00A1B" w:rsidR="001D4F26" w:rsidRDefault="001D4F26" w:rsidP="007754A3">
      <w:pPr>
        <w:pStyle w:val="a7"/>
        <w:numPr>
          <w:ilvl w:val="0"/>
          <w:numId w:val="39"/>
        </w:numPr>
        <w:spacing w:line="360" w:lineRule="auto"/>
        <w:jc w:val="left"/>
      </w:pPr>
      <w:r>
        <w:t xml:space="preserve">Seating furniture for </w:t>
      </w:r>
      <w:r w:rsidR="005134AE">
        <w:t>8</w:t>
      </w:r>
      <w:r>
        <w:t xml:space="preserve"> persons</w:t>
      </w:r>
    </w:p>
    <w:p w14:paraId="16E19D53" w14:textId="77777777" w:rsidR="001D4F26" w:rsidRDefault="001D4F26" w:rsidP="007754A3">
      <w:pPr>
        <w:pStyle w:val="a7"/>
        <w:numPr>
          <w:ilvl w:val="0"/>
          <w:numId w:val="39"/>
        </w:numPr>
        <w:spacing w:line="360" w:lineRule="auto"/>
        <w:jc w:val="left"/>
      </w:pPr>
      <w:r>
        <w:t xml:space="preserve">Dining Table and </w:t>
      </w:r>
      <w:r w:rsidR="00306832">
        <w:t>six</w:t>
      </w:r>
      <w:r>
        <w:t xml:space="preserve"> chairs</w:t>
      </w:r>
    </w:p>
    <w:p w14:paraId="685D3C5C" w14:textId="77777777" w:rsidR="001D4F26" w:rsidRDefault="001D4F26" w:rsidP="007754A3">
      <w:pPr>
        <w:pStyle w:val="a7"/>
        <w:numPr>
          <w:ilvl w:val="0"/>
          <w:numId w:val="39"/>
        </w:numPr>
        <w:spacing w:line="360" w:lineRule="auto"/>
        <w:jc w:val="left"/>
      </w:pPr>
      <w:r>
        <w:t>Cabinet</w:t>
      </w:r>
      <w:r w:rsidR="00306832">
        <w:t xml:space="preserve">s, </w:t>
      </w:r>
      <w:r w:rsidR="00EA0D4C">
        <w:t>books cases</w:t>
      </w:r>
      <w:r w:rsidR="00645F39">
        <w:t>, TV set (at least 42”).</w:t>
      </w:r>
    </w:p>
    <w:p w14:paraId="5BE19300" w14:textId="77777777" w:rsidR="001D4F26" w:rsidRDefault="001D4F26" w:rsidP="007754A3">
      <w:pPr>
        <w:pStyle w:val="a7"/>
        <w:numPr>
          <w:ilvl w:val="0"/>
          <w:numId w:val="39"/>
        </w:numPr>
        <w:spacing w:line="360" w:lineRule="auto"/>
        <w:jc w:val="left"/>
      </w:pPr>
      <w:r>
        <w:t>Telephone set</w:t>
      </w:r>
    </w:p>
    <w:p w14:paraId="77D15152" w14:textId="77777777" w:rsidR="00B04F4E" w:rsidRDefault="001D4F26" w:rsidP="007754A3">
      <w:pPr>
        <w:pStyle w:val="a7"/>
        <w:numPr>
          <w:ilvl w:val="0"/>
          <w:numId w:val="39"/>
        </w:numPr>
        <w:spacing w:line="360" w:lineRule="auto"/>
        <w:jc w:val="left"/>
      </w:pPr>
      <w:r>
        <w:t>Communication</w:t>
      </w:r>
      <w:r w:rsidR="00261133">
        <w:t xml:space="preserve"> Infrastructure for future use</w:t>
      </w:r>
    </w:p>
    <w:p w14:paraId="3429AD54" w14:textId="77777777" w:rsidR="001D4F26" w:rsidRDefault="00B04F4E">
      <w:pPr>
        <w:pStyle w:val="3"/>
        <w:spacing w:line="360" w:lineRule="auto"/>
        <w:ind w:right="-1"/>
      </w:pPr>
      <w:r>
        <w:t xml:space="preserve">If </w:t>
      </w:r>
      <w:r w:rsidR="00E35687">
        <w:t xml:space="preserve">located </w:t>
      </w:r>
      <w:r>
        <w:t>in a shelter</w:t>
      </w:r>
      <w:r w:rsidR="00F50EA3">
        <w:t xml:space="preserve">; </w:t>
      </w:r>
      <w:r w:rsidR="00E35687">
        <w:t xml:space="preserve">additional equipment, </w:t>
      </w:r>
      <w:r w:rsidR="00F50EA3">
        <w:t xml:space="preserve">according to </w:t>
      </w:r>
      <w:r w:rsidR="00C82A1F">
        <w:t>shelter</w:t>
      </w:r>
      <w:r w:rsidR="00F50EA3">
        <w:t xml:space="preserve"> requirements</w:t>
      </w:r>
      <w:r w:rsidR="00E35687">
        <w:t xml:space="preserve"> (for example: television set)</w:t>
      </w:r>
    </w:p>
    <w:p w14:paraId="3DEB30C7" w14:textId="77777777" w:rsidR="00873868" w:rsidRPr="00256047" w:rsidRDefault="00873868" w:rsidP="007754A3">
      <w:pPr>
        <w:pStyle w:val="2"/>
        <w:spacing w:line="360" w:lineRule="auto"/>
        <w:ind w:right="-1"/>
        <w:rPr>
          <w:b/>
          <w:bCs w:val="0"/>
        </w:rPr>
      </w:pPr>
      <w:r w:rsidRPr="00256047">
        <w:rPr>
          <w:b/>
          <w:bCs w:val="0"/>
        </w:rPr>
        <w:t>Technician room</w:t>
      </w:r>
    </w:p>
    <w:p w14:paraId="02BB2427" w14:textId="77777777" w:rsidR="00C05D2A" w:rsidRDefault="00873868" w:rsidP="007754A3">
      <w:pPr>
        <w:pStyle w:val="3"/>
        <w:spacing w:line="360" w:lineRule="auto"/>
        <w:ind w:right="-1"/>
      </w:pPr>
      <w:r>
        <w:t xml:space="preserve">Technician room will be used by the on-site technician and will enable him to perform all maintenance tasks. </w:t>
      </w:r>
    </w:p>
    <w:p w14:paraId="6066A82F" w14:textId="77777777" w:rsidR="00873868" w:rsidRDefault="00873868" w:rsidP="007754A3">
      <w:pPr>
        <w:pStyle w:val="3"/>
        <w:spacing w:line="360" w:lineRule="auto"/>
        <w:ind w:right="-1"/>
      </w:pPr>
      <w:r>
        <w:t xml:space="preserve">The room will be adjacent to spare parts storage room. </w:t>
      </w:r>
    </w:p>
    <w:p w14:paraId="5D4EFFDF" w14:textId="77777777" w:rsidR="00C05D2A" w:rsidRDefault="00C05D2A" w:rsidP="007754A3">
      <w:pPr>
        <w:pStyle w:val="3"/>
        <w:spacing w:line="360" w:lineRule="auto"/>
        <w:ind w:right="-1"/>
      </w:pPr>
      <w:r>
        <w:t xml:space="preserve">The room will include: </w:t>
      </w:r>
    </w:p>
    <w:p w14:paraId="3ABAF4F7" w14:textId="77777777" w:rsidR="00D321DB" w:rsidRDefault="0079653D" w:rsidP="007754A3">
      <w:pPr>
        <w:pStyle w:val="text-2"/>
        <w:numPr>
          <w:ilvl w:val="0"/>
          <w:numId w:val="25"/>
        </w:numPr>
        <w:tabs>
          <w:tab w:val="clear" w:pos="360"/>
          <w:tab w:val="num" w:pos="1985"/>
        </w:tabs>
        <w:spacing w:line="360" w:lineRule="auto"/>
        <w:ind w:left="1985" w:right="0" w:hanging="567"/>
      </w:pPr>
      <w:r>
        <w:t>Standard office set: w</w:t>
      </w:r>
      <w:r w:rsidR="00D321DB">
        <w:t>riting d</w:t>
      </w:r>
      <w:r w:rsidR="00C05D2A">
        <w:t>esk</w:t>
      </w:r>
      <w:r>
        <w:t>, chair, etc.</w:t>
      </w:r>
    </w:p>
    <w:p w14:paraId="3154713D" w14:textId="77777777" w:rsidR="00D321DB" w:rsidRDefault="00D321DB" w:rsidP="007754A3">
      <w:pPr>
        <w:pStyle w:val="text-2"/>
        <w:numPr>
          <w:ilvl w:val="0"/>
          <w:numId w:val="25"/>
        </w:numPr>
        <w:tabs>
          <w:tab w:val="clear" w:pos="360"/>
          <w:tab w:val="num" w:pos="1985"/>
        </w:tabs>
        <w:spacing w:line="360" w:lineRule="auto"/>
        <w:ind w:left="1985" w:right="0" w:hanging="567"/>
      </w:pPr>
      <w:r>
        <w:t>Drawers and storage compartments</w:t>
      </w:r>
    </w:p>
    <w:p w14:paraId="0F88EBE8" w14:textId="77777777" w:rsidR="00EA2E5A" w:rsidRDefault="00EA2E5A" w:rsidP="007754A3">
      <w:pPr>
        <w:pStyle w:val="text-2"/>
        <w:numPr>
          <w:ilvl w:val="0"/>
          <w:numId w:val="25"/>
        </w:numPr>
        <w:tabs>
          <w:tab w:val="clear" w:pos="360"/>
          <w:tab w:val="num" w:pos="1985"/>
        </w:tabs>
        <w:spacing w:line="360" w:lineRule="auto"/>
        <w:ind w:left="1985" w:right="0" w:hanging="567"/>
      </w:pPr>
      <w:r>
        <w:t>Telephone set</w:t>
      </w:r>
    </w:p>
    <w:p w14:paraId="12CEE658" w14:textId="77777777" w:rsidR="001D4F26" w:rsidRDefault="001D4F26">
      <w:pPr>
        <w:pStyle w:val="2"/>
        <w:spacing w:line="360" w:lineRule="auto"/>
      </w:pPr>
      <w:r w:rsidRPr="00D350D9">
        <w:rPr>
          <w:b/>
        </w:rPr>
        <w:t>General Services</w:t>
      </w:r>
    </w:p>
    <w:p w14:paraId="26678740" w14:textId="77777777" w:rsidR="001D4F26" w:rsidRDefault="001D4F26">
      <w:pPr>
        <w:pStyle w:val="3"/>
        <w:spacing w:line="360" w:lineRule="auto"/>
      </w:pPr>
      <w:r>
        <w:t xml:space="preserve">The Radiography building is intended for use of 10 workers: </w:t>
      </w:r>
    </w:p>
    <w:p w14:paraId="6CBC6E73" w14:textId="77777777" w:rsidR="00645F39" w:rsidRPr="00645F39" w:rsidRDefault="00645F39">
      <w:pPr>
        <w:pStyle w:val="3"/>
        <w:spacing w:line="360" w:lineRule="auto"/>
        <w:rPr>
          <w:u w:val="single"/>
        </w:rPr>
      </w:pPr>
      <w:r w:rsidRPr="00645F39">
        <w:rPr>
          <w:u w:val="single"/>
        </w:rPr>
        <w:t>Toilets</w:t>
      </w:r>
    </w:p>
    <w:p w14:paraId="13E62791" w14:textId="77777777" w:rsidR="001D4F26" w:rsidRDefault="001D4F26">
      <w:pPr>
        <w:pStyle w:val="3"/>
        <w:numPr>
          <w:ilvl w:val="0"/>
          <w:numId w:val="0"/>
        </w:numPr>
        <w:spacing w:line="360" w:lineRule="auto"/>
        <w:ind w:firstLine="851"/>
      </w:pPr>
      <w:r>
        <w:t>The toilet facilities, for men and women</w:t>
      </w:r>
      <w:r w:rsidR="00170460">
        <w:t xml:space="preserve"> and handicapped</w:t>
      </w:r>
      <w:r>
        <w:t>, will include:</w:t>
      </w:r>
    </w:p>
    <w:p w14:paraId="7F88ADD4" w14:textId="77777777" w:rsidR="001D4F26" w:rsidRDefault="001D4F26" w:rsidP="007754A3">
      <w:pPr>
        <w:pStyle w:val="a7"/>
        <w:numPr>
          <w:ilvl w:val="0"/>
          <w:numId w:val="29"/>
        </w:numPr>
        <w:spacing w:line="360" w:lineRule="auto"/>
        <w:jc w:val="left"/>
      </w:pPr>
      <w:r>
        <w:t>Toilet cubicles.</w:t>
      </w:r>
    </w:p>
    <w:p w14:paraId="39819B26" w14:textId="77777777" w:rsidR="001D4F26" w:rsidRDefault="001D4F26" w:rsidP="007754A3">
      <w:pPr>
        <w:pStyle w:val="a7"/>
        <w:numPr>
          <w:ilvl w:val="0"/>
          <w:numId w:val="29"/>
        </w:numPr>
        <w:spacing w:line="360" w:lineRule="auto"/>
        <w:jc w:val="left"/>
      </w:pPr>
      <w:r>
        <w:t>Washing corner.</w:t>
      </w:r>
    </w:p>
    <w:p w14:paraId="3C29C178" w14:textId="77777777" w:rsidR="001D4F26" w:rsidRDefault="001D4F26" w:rsidP="007754A3">
      <w:pPr>
        <w:pStyle w:val="a7"/>
        <w:numPr>
          <w:ilvl w:val="0"/>
          <w:numId w:val="29"/>
        </w:numPr>
        <w:spacing w:line="360" w:lineRule="auto"/>
        <w:jc w:val="left"/>
      </w:pPr>
      <w:r>
        <w:t>Personal lockers for 10 persons.</w:t>
      </w:r>
    </w:p>
    <w:p w14:paraId="28EFE912" w14:textId="77777777" w:rsidR="00170460" w:rsidRDefault="00170460" w:rsidP="007754A3">
      <w:pPr>
        <w:pStyle w:val="a7"/>
        <w:numPr>
          <w:ilvl w:val="0"/>
          <w:numId w:val="29"/>
        </w:numPr>
        <w:spacing w:line="360" w:lineRule="auto"/>
        <w:jc w:val="left"/>
      </w:pPr>
      <w:r>
        <w:t>Lower cupboards</w:t>
      </w:r>
    </w:p>
    <w:p w14:paraId="16CD0E2A" w14:textId="77777777" w:rsidR="0013596F" w:rsidRPr="00645F39" w:rsidRDefault="007A3907" w:rsidP="007754A3">
      <w:pPr>
        <w:pStyle w:val="3"/>
        <w:spacing w:line="360" w:lineRule="auto"/>
        <w:ind w:right="282"/>
        <w:rPr>
          <w:u w:val="single"/>
        </w:rPr>
      </w:pPr>
      <w:r w:rsidRPr="00645F39">
        <w:rPr>
          <w:u w:val="single"/>
        </w:rPr>
        <w:t>Drivers toilets</w:t>
      </w:r>
      <w:r w:rsidR="000678A2" w:rsidRPr="00645F39">
        <w:rPr>
          <w:u w:val="single"/>
        </w:rPr>
        <w:t xml:space="preserve"> </w:t>
      </w:r>
    </w:p>
    <w:p w14:paraId="53A524B1" w14:textId="77777777" w:rsidR="000678A2" w:rsidRDefault="0013596F" w:rsidP="007754A3">
      <w:pPr>
        <w:pStyle w:val="3"/>
        <w:numPr>
          <w:ilvl w:val="0"/>
          <w:numId w:val="0"/>
        </w:numPr>
        <w:spacing w:line="360" w:lineRule="auto"/>
        <w:ind w:left="851"/>
      </w:pPr>
      <w:r>
        <w:lastRenderedPageBreak/>
        <w:t xml:space="preserve"> E</w:t>
      </w:r>
      <w:r w:rsidR="000678A2">
        <w:t xml:space="preserve">ntrance to </w:t>
      </w:r>
      <w:proofErr w:type="gramStart"/>
      <w:r w:rsidR="000678A2">
        <w:t>this toilets</w:t>
      </w:r>
      <w:proofErr w:type="gramEnd"/>
      <w:r w:rsidR="000678A2">
        <w:t xml:space="preserve"> will be directly</w:t>
      </w:r>
      <w:r>
        <w:t xml:space="preserve"> from outside (not through the building).</w:t>
      </w:r>
      <w:r w:rsidR="000678A2">
        <w:t xml:space="preserve"> </w:t>
      </w:r>
    </w:p>
    <w:p w14:paraId="017D866D" w14:textId="77777777" w:rsidR="000B0AAD" w:rsidRDefault="00645F39" w:rsidP="007754A3">
      <w:pPr>
        <w:pStyle w:val="3"/>
        <w:spacing w:line="360" w:lineRule="auto"/>
        <w:ind w:right="282"/>
      </w:pPr>
      <w:r w:rsidRPr="00645F39">
        <w:rPr>
          <w:u w:val="single"/>
        </w:rPr>
        <w:t>Utilities room</w:t>
      </w:r>
      <w:r>
        <w:t xml:space="preserve"> (cupboards,)</w:t>
      </w:r>
    </w:p>
    <w:p w14:paraId="479ABB32" w14:textId="77777777" w:rsidR="001D4F26" w:rsidRPr="00645F39" w:rsidRDefault="001D4F26" w:rsidP="007754A3">
      <w:pPr>
        <w:pStyle w:val="3"/>
        <w:spacing w:line="360" w:lineRule="auto"/>
        <w:ind w:right="282"/>
        <w:rPr>
          <w:u w:val="single"/>
        </w:rPr>
      </w:pPr>
      <w:r w:rsidRPr="00645F39">
        <w:rPr>
          <w:u w:val="single"/>
        </w:rPr>
        <w:t>Kitchenette</w:t>
      </w:r>
      <w:r w:rsidR="00590868" w:rsidRPr="00645F39">
        <w:rPr>
          <w:u w:val="single"/>
        </w:rPr>
        <w:t xml:space="preserve"> and dining room</w:t>
      </w:r>
    </w:p>
    <w:p w14:paraId="160C3E77" w14:textId="77777777" w:rsidR="001D4F26" w:rsidRDefault="001D4F26">
      <w:pPr>
        <w:pStyle w:val="4"/>
        <w:spacing w:line="360" w:lineRule="auto"/>
      </w:pPr>
      <w:r>
        <w:t>The kitchenette will include:</w:t>
      </w:r>
    </w:p>
    <w:p w14:paraId="6EC51D3D" w14:textId="77777777" w:rsidR="001D4F26" w:rsidRDefault="001D4F26" w:rsidP="007754A3">
      <w:pPr>
        <w:pStyle w:val="text-2"/>
        <w:numPr>
          <w:ilvl w:val="0"/>
          <w:numId w:val="97"/>
        </w:numPr>
        <w:spacing w:line="360" w:lineRule="auto"/>
        <w:ind w:right="282" w:firstLine="414"/>
      </w:pPr>
      <w:r>
        <w:t>Upper and lower kitchen cupboards.</w:t>
      </w:r>
    </w:p>
    <w:p w14:paraId="1AFFAE57" w14:textId="63B370D8" w:rsidR="001D4F26" w:rsidRDefault="001D4F26" w:rsidP="007754A3">
      <w:pPr>
        <w:pStyle w:val="text-2"/>
        <w:numPr>
          <w:ilvl w:val="0"/>
          <w:numId w:val="97"/>
        </w:numPr>
        <w:spacing w:line="360" w:lineRule="auto"/>
        <w:ind w:right="282" w:firstLine="414"/>
      </w:pPr>
      <w:r>
        <w:t xml:space="preserve">Sink and hot and </w:t>
      </w:r>
      <w:r w:rsidR="00B828AD">
        <w:t>cold-water</w:t>
      </w:r>
      <w:r>
        <w:t xml:space="preserve"> taps.</w:t>
      </w:r>
    </w:p>
    <w:p w14:paraId="5DCFF8C6" w14:textId="77777777" w:rsidR="001D4F26" w:rsidRDefault="001D4F26" w:rsidP="007754A3">
      <w:pPr>
        <w:pStyle w:val="text-2"/>
        <w:numPr>
          <w:ilvl w:val="0"/>
          <w:numId w:val="97"/>
        </w:numPr>
        <w:spacing w:line="360" w:lineRule="auto"/>
        <w:ind w:right="282" w:firstLine="414"/>
      </w:pPr>
      <w:r>
        <w:t>Marble surface.</w:t>
      </w:r>
    </w:p>
    <w:p w14:paraId="0E87B47A" w14:textId="77777777" w:rsidR="001D4F26" w:rsidRDefault="00527BC9" w:rsidP="007754A3">
      <w:pPr>
        <w:pStyle w:val="text-2"/>
        <w:numPr>
          <w:ilvl w:val="0"/>
          <w:numId w:val="97"/>
        </w:numPr>
        <w:spacing w:line="360" w:lineRule="auto"/>
        <w:ind w:right="282" w:firstLine="414"/>
      </w:pPr>
      <w:r>
        <w:t>Power</w:t>
      </w:r>
      <w:r w:rsidR="001D4F26">
        <w:t xml:space="preserve"> outlets for </w:t>
      </w:r>
      <w:r w:rsidR="00EA3D49">
        <w:t>additional</w:t>
      </w:r>
      <w:r w:rsidR="001D4F26">
        <w:t xml:space="preserve"> equipment.</w:t>
      </w:r>
    </w:p>
    <w:p w14:paraId="0723590E" w14:textId="77777777" w:rsidR="00FA5EF9" w:rsidRPr="00FA5EF9" w:rsidRDefault="00FA5EF9" w:rsidP="007754A3">
      <w:pPr>
        <w:pStyle w:val="text-2"/>
        <w:numPr>
          <w:ilvl w:val="0"/>
          <w:numId w:val="97"/>
        </w:numPr>
        <w:spacing w:line="360" w:lineRule="auto"/>
        <w:ind w:right="282" w:firstLine="414"/>
      </w:pPr>
      <w:r>
        <w:t xml:space="preserve">Hot and </w:t>
      </w:r>
      <w:proofErr w:type="gramStart"/>
      <w:r>
        <w:t>cold water</w:t>
      </w:r>
      <w:proofErr w:type="gramEnd"/>
      <w:r>
        <w:t xml:space="preserve"> bar (ex. Tami 4)</w:t>
      </w:r>
    </w:p>
    <w:p w14:paraId="721C326B" w14:textId="77777777" w:rsidR="001D4F26" w:rsidRPr="00EA3D49" w:rsidRDefault="00EA3D49" w:rsidP="007754A3">
      <w:pPr>
        <w:pStyle w:val="text-2"/>
        <w:numPr>
          <w:ilvl w:val="0"/>
          <w:numId w:val="97"/>
        </w:numPr>
        <w:spacing w:line="360" w:lineRule="auto"/>
        <w:ind w:right="282" w:firstLine="414"/>
      </w:pPr>
      <w:r w:rsidRPr="00EA3D49">
        <w:t>E</w:t>
      </w:r>
      <w:r w:rsidR="001D4F26" w:rsidRPr="00EA3D49">
        <w:t>lectrically-heated burners.</w:t>
      </w:r>
    </w:p>
    <w:p w14:paraId="3EC725E3" w14:textId="77777777" w:rsidR="001D4F26" w:rsidRDefault="00D350D9" w:rsidP="007754A3">
      <w:pPr>
        <w:pStyle w:val="text-2"/>
        <w:numPr>
          <w:ilvl w:val="0"/>
          <w:numId w:val="97"/>
        </w:numPr>
        <w:spacing w:line="360" w:lineRule="auto"/>
        <w:ind w:right="282" w:firstLine="414"/>
      </w:pPr>
      <w:r>
        <w:t>Refrigerator</w:t>
      </w:r>
    </w:p>
    <w:p w14:paraId="79054868" w14:textId="77777777" w:rsidR="00D350D9" w:rsidRDefault="00D350D9" w:rsidP="007754A3">
      <w:pPr>
        <w:pStyle w:val="text-2"/>
        <w:numPr>
          <w:ilvl w:val="0"/>
          <w:numId w:val="97"/>
        </w:numPr>
        <w:spacing w:line="360" w:lineRule="auto"/>
        <w:ind w:right="282" w:firstLine="414"/>
      </w:pPr>
      <w:r>
        <w:t>Microwave oven</w:t>
      </w:r>
    </w:p>
    <w:p w14:paraId="5AB7C0E8" w14:textId="77777777" w:rsidR="003221B4" w:rsidRDefault="003221B4" w:rsidP="007754A3">
      <w:pPr>
        <w:pStyle w:val="text-2"/>
        <w:numPr>
          <w:ilvl w:val="0"/>
          <w:numId w:val="97"/>
        </w:numPr>
        <w:spacing w:line="360" w:lineRule="auto"/>
        <w:ind w:right="282" w:firstLine="414"/>
      </w:pPr>
      <w:r>
        <w:t>Additional devices for: paper towel, soap, garbage, etc.</w:t>
      </w:r>
    </w:p>
    <w:p w14:paraId="56705953" w14:textId="77777777" w:rsidR="00592B04" w:rsidRDefault="00592B04">
      <w:pPr>
        <w:pStyle w:val="4"/>
        <w:spacing w:line="360" w:lineRule="auto"/>
      </w:pPr>
      <w:r>
        <w:t>Dining room, including:</w:t>
      </w:r>
    </w:p>
    <w:p w14:paraId="2F1FA536" w14:textId="77777777" w:rsidR="00592B04" w:rsidRDefault="00592B04" w:rsidP="007754A3">
      <w:pPr>
        <w:pStyle w:val="a7"/>
        <w:numPr>
          <w:ilvl w:val="0"/>
          <w:numId w:val="74"/>
        </w:numPr>
        <w:spacing w:line="360" w:lineRule="auto"/>
        <w:ind w:left="1985" w:hanging="567"/>
        <w:jc w:val="left"/>
      </w:pPr>
      <w:r>
        <w:t>Dining Table and six chairs</w:t>
      </w:r>
    </w:p>
    <w:p w14:paraId="6C11DD35" w14:textId="77777777" w:rsidR="00590868" w:rsidRPr="00B3390E" w:rsidRDefault="00E4261D" w:rsidP="00B3390E">
      <w:pPr>
        <w:bidi w:val="0"/>
        <w:rPr>
          <w:rFonts w:ascii="Arial" w:hAnsi="Arial" w:cs="Arial"/>
          <w:spacing w:val="-5"/>
          <w:sz w:val="24"/>
          <w:szCs w:val="24"/>
          <w:lang w:eastAsia="en-US" w:bidi="ar-SA"/>
        </w:rPr>
      </w:pPr>
      <w:r>
        <w:br w:type="page"/>
      </w:r>
    </w:p>
    <w:p w14:paraId="04603D3C" w14:textId="77777777" w:rsidR="001D4F26" w:rsidRDefault="001D4F26" w:rsidP="005A52B1">
      <w:pPr>
        <w:pStyle w:val="1"/>
        <w:bidi w:val="0"/>
        <w:spacing w:line="360" w:lineRule="auto"/>
      </w:pPr>
      <w:bookmarkStart w:id="5" w:name="_Toc381092850"/>
      <w:r>
        <w:lastRenderedPageBreak/>
        <w:t xml:space="preserve">Manual </w:t>
      </w:r>
      <w:r w:rsidR="00B132FC">
        <w:t>examina</w:t>
      </w:r>
      <w:r>
        <w:t>tion site</w:t>
      </w:r>
      <w:bookmarkEnd w:id="5"/>
      <w:r>
        <w:t xml:space="preserve"> (M)</w:t>
      </w:r>
    </w:p>
    <w:p w14:paraId="7B19C763" w14:textId="77777777" w:rsidR="00597047" w:rsidRPr="00BA25EA" w:rsidRDefault="00597047" w:rsidP="007754A3">
      <w:pPr>
        <w:pStyle w:val="2"/>
        <w:spacing w:line="360" w:lineRule="auto"/>
        <w:ind w:right="-1"/>
        <w:rPr>
          <w:b/>
          <w:bCs w:val="0"/>
        </w:rPr>
      </w:pPr>
      <w:r w:rsidRPr="00BA25EA">
        <w:rPr>
          <w:b/>
          <w:bCs w:val="0"/>
        </w:rPr>
        <w:t>General</w:t>
      </w:r>
    </w:p>
    <w:p w14:paraId="270321B2" w14:textId="77777777" w:rsidR="001D4F26" w:rsidRDefault="001D4F26" w:rsidP="007754A3">
      <w:pPr>
        <w:pStyle w:val="3"/>
        <w:spacing w:line="360" w:lineRule="auto"/>
        <w:ind w:right="0"/>
      </w:pPr>
      <w:r>
        <w:t xml:space="preserve">Containers </w:t>
      </w:r>
      <w:r w:rsidR="006C4A76">
        <w:t>and other cargo that has</w:t>
      </w:r>
      <w:r>
        <w:t xml:space="preserve"> been defined as requiring opening and itemized </w:t>
      </w:r>
      <w:r w:rsidR="006C4A76">
        <w:t xml:space="preserve">contents </w:t>
      </w:r>
      <w:r>
        <w:t xml:space="preserve">examination will be directed to this site, either following a </w:t>
      </w:r>
      <w:r w:rsidR="00D12717">
        <w:t xml:space="preserve">priority </w:t>
      </w:r>
      <w:r>
        <w:t>custom</w:t>
      </w:r>
      <w:r w:rsidR="006C4A76">
        <w:t>s</w:t>
      </w:r>
      <w:r>
        <w:t xml:space="preserve"> plan or </w:t>
      </w:r>
      <w:r w:rsidR="006C4A76">
        <w:t>as a result of the</w:t>
      </w:r>
      <w:r w:rsidR="000B0AAD">
        <w:t xml:space="preserve"> </w:t>
      </w:r>
      <w:r w:rsidR="006C4A76">
        <w:t>screening</w:t>
      </w:r>
      <w:r>
        <w:t xml:space="preserve"> process.</w:t>
      </w:r>
    </w:p>
    <w:p w14:paraId="3E305F8A" w14:textId="77777777" w:rsidR="001D4F26" w:rsidRDefault="001D4F26">
      <w:pPr>
        <w:pStyle w:val="3"/>
        <w:spacing w:line="360" w:lineRule="auto"/>
      </w:pPr>
      <w:r>
        <w:t>The Manual inspection site</w:t>
      </w:r>
      <w:r w:rsidR="005705ED">
        <w:t xml:space="preserve"> </w:t>
      </w:r>
      <w:r>
        <w:t xml:space="preserve">will comprise of the following components: </w:t>
      </w:r>
    </w:p>
    <w:p w14:paraId="60CDFB9C" w14:textId="77777777" w:rsidR="001D4F26" w:rsidRDefault="001D4F26" w:rsidP="002E2194">
      <w:pPr>
        <w:pStyle w:val="4"/>
        <w:tabs>
          <w:tab w:val="num" w:pos="851"/>
        </w:tabs>
        <w:spacing w:line="360" w:lineRule="auto"/>
        <w:ind w:right="-1"/>
      </w:pPr>
      <w:r>
        <w:t xml:space="preserve">Inspection </w:t>
      </w:r>
      <w:r w:rsidR="0062242D">
        <w:t>area</w:t>
      </w:r>
      <w:r w:rsidR="005825F3">
        <w:t>, used</w:t>
      </w:r>
      <w:r>
        <w:t xml:space="preserve"> for manual inspection of </w:t>
      </w:r>
      <w:r w:rsidR="005825F3">
        <w:t xml:space="preserve">unloaded </w:t>
      </w:r>
      <w:r w:rsidR="0062242D">
        <w:t xml:space="preserve">cargo, </w:t>
      </w:r>
      <w:r w:rsidR="005825F3">
        <w:t xml:space="preserve">that originated </w:t>
      </w:r>
      <w:r w:rsidR="0062242D">
        <w:t xml:space="preserve">either </w:t>
      </w:r>
      <w:r w:rsidR="005825F3">
        <w:t>as</w:t>
      </w:r>
      <w:r w:rsidR="000B0AAD">
        <w:t xml:space="preserve"> </w:t>
      </w:r>
      <w:r>
        <w:t>co</w:t>
      </w:r>
      <w:r w:rsidR="005825F3">
        <w:t>ntainer</w:t>
      </w:r>
      <w:r w:rsidR="00C51190">
        <w:t xml:space="preserve">s </w:t>
      </w:r>
      <w:r w:rsidR="0062242D">
        <w:t>content or loaded on vehicle</w:t>
      </w:r>
      <w:r w:rsidR="005825F3">
        <w:t>s</w:t>
      </w:r>
      <w:r w:rsidR="0062242D">
        <w:t xml:space="preserve"> (</w:t>
      </w:r>
      <w:r w:rsidR="005825F3">
        <w:t xml:space="preserve">in </w:t>
      </w:r>
      <w:r w:rsidR="0062242D">
        <w:t>pallets or other</w:t>
      </w:r>
      <w:r w:rsidR="00686FA5">
        <w:t xml:space="preserve"> pack</w:t>
      </w:r>
      <w:r w:rsidR="005825F3">
        <w:t>ing type</w:t>
      </w:r>
      <w:r w:rsidR="0062242D">
        <w:t>)</w:t>
      </w:r>
      <w:r w:rsidR="005705ED" w:rsidRPr="005705ED">
        <w:t xml:space="preserve"> </w:t>
      </w:r>
    </w:p>
    <w:p w14:paraId="593A7EA4" w14:textId="77777777" w:rsidR="00FB6C5F" w:rsidRDefault="00495D97" w:rsidP="007754A3">
      <w:pPr>
        <w:pStyle w:val="4"/>
        <w:tabs>
          <w:tab w:val="num" w:pos="851"/>
        </w:tabs>
        <w:spacing w:line="360" w:lineRule="auto"/>
        <w:ind w:right="-1"/>
      </w:pPr>
      <w:r>
        <w:t>Equipment</w:t>
      </w:r>
      <w:r w:rsidR="000B0AAD">
        <w:t xml:space="preserve"> </w:t>
      </w:r>
      <w:r w:rsidR="00B015F2">
        <w:t>required as part of</w:t>
      </w:r>
      <w:r w:rsidR="00FB6C5F">
        <w:t xml:space="preserve"> the inspection procedure</w:t>
      </w:r>
      <w:r>
        <w:t>s</w:t>
      </w:r>
      <w:r w:rsidR="00FB6C5F">
        <w:t xml:space="preserve"> (small screener, explosive detector, </w:t>
      </w:r>
      <w:proofErr w:type="spellStart"/>
      <w:r w:rsidR="00FB6C5F">
        <w:t>etc</w:t>
      </w:r>
      <w:proofErr w:type="spellEnd"/>
      <w:r w:rsidR="00FB6C5F">
        <w:t xml:space="preserve">) </w:t>
      </w:r>
    </w:p>
    <w:p w14:paraId="341933CB" w14:textId="77777777" w:rsidR="001D4F26" w:rsidRDefault="001D4F26" w:rsidP="007754A3">
      <w:pPr>
        <w:pStyle w:val="4"/>
        <w:tabs>
          <w:tab w:val="num" w:pos="851"/>
        </w:tabs>
        <w:spacing w:line="360" w:lineRule="auto"/>
        <w:ind w:right="-1"/>
      </w:pPr>
      <w:r>
        <w:t xml:space="preserve">Storage area </w:t>
      </w:r>
      <w:r w:rsidR="00374496">
        <w:t xml:space="preserve">(equipment, </w:t>
      </w:r>
      <w:r w:rsidR="006B0BF9">
        <w:t xml:space="preserve">spare parts, </w:t>
      </w:r>
      <w:r w:rsidR="00374496">
        <w:t>confiscated cargo</w:t>
      </w:r>
      <w:r w:rsidR="001D6FF1">
        <w:t>, confiscated special cargo</w:t>
      </w:r>
      <w:r w:rsidR="00374496">
        <w:t>)</w:t>
      </w:r>
    </w:p>
    <w:p w14:paraId="45E4C0E5" w14:textId="1D9DCAAC" w:rsidR="001D4F26" w:rsidRDefault="001D4F26" w:rsidP="002E2194">
      <w:pPr>
        <w:pStyle w:val="4"/>
        <w:tabs>
          <w:tab w:val="num" w:pos="851"/>
        </w:tabs>
        <w:spacing w:line="360" w:lineRule="auto"/>
        <w:ind w:right="-1"/>
      </w:pPr>
      <w:r>
        <w:t>Office building</w:t>
      </w:r>
      <w:r w:rsidR="005705ED">
        <w:t xml:space="preserve"> </w:t>
      </w:r>
      <w:r w:rsidR="00D535CB">
        <w:t xml:space="preserve">- 2 floors each </w:t>
      </w:r>
      <w:r w:rsidR="005705ED">
        <w:t>of ~</w:t>
      </w:r>
      <w:r w:rsidR="002E2194">
        <w:t>35</w:t>
      </w:r>
      <w:r w:rsidR="00D12717">
        <w:t>0</w:t>
      </w:r>
      <w:r w:rsidR="00D535CB">
        <w:t xml:space="preserve"> m</w:t>
      </w:r>
      <w:r w:rsidR="00D535CB" w:rsidRPr="005705ED">
        <w:rPr>
          <w:vertAlign w:val="superscript"/>
        </w:rPr>
        <w:t>2</w:t>
      </w:r>
      <w:r w:rsidR="00D535CB">
        <w:t xml:space="preserve"> gross (inclusive of technical equipment rooms)</w:t>
      </w:r>
      <w:r w:rsidR="000D57DC">
        <w:t xml:space="preserve"> </w:t>
      </w:r>
      <w:r w:rsidR="00D535CB">
        <w:t>– ground floor (ramp level) + 1</w:t>
      </w:r>
      <w:r w:rsidR="008B6AC2" w:rsidRPr="007754A3">
        <w:rPr>
          <w:vertAlign w:val="superscript"/>
        </w:rPr>
        <w:t>st</w:t>
      </w:r>
      <w:r w:rsidR="00D535CB">
        <w:t xml:space="preserve"> floor. The design of the office building will allow an </w:t>
      </w:r>
      <w:r w:rsidR="00BC19E6">
        <w:t>optional additional</w:t>
      </w:r>
      <w:r w:rsidR="00D535CB">
        <w:t xml:space="preserve"> 2</w:t>
      </w:r>
      <w:r w:rsidR="008B6AC2" w:rsidRPr="007754A3">
        <w:rPr>
          <w:vertAlign w:val="superscript"/>
        </w:rPr>
        <w:t>nd</w:t>
      </w:r>
      <w:r w:rsidR="00D535CB">
        <w:t xml:space="preserve"> floor </w:t>
      </w:r>
      <w:r w:rsidR="00BC19E6">
        <w:t>to the building</w:t>
      </w:r>
      <w:r w:rsidR="00B828AD">
        <w:t>.</w:t>
      </w:r>
    </w:p>
    <w:p w14:paraId="73C8FC56" w14:textId="4EB0E24D" w:rsidR="00830229" w:rsidRDefault="00830229" w:rsidP="007754A3">
      <w:pPr>
        <w:pStyle w:val="4"/>
        <w:tabs>
          <w:tab w:val="num" w:pos="851"/>
        </w:tabs>
        <w:spacing w:line="360" w:lineRule="auto"/>
        <w:ind w:right="-1"/>
      </w:pPr>
      <w:r>
        <w:t>Laboratory for chemical analysis</w:t>
      </w:r>
      <w:r w:rsidR="00717E75">
        <w:t>.</w:t>
      </w:r>
    </w:p>
    <w:p w14:paraId="008565B5" w14:textId="77777777" w:rsidR="001D4F26" w:rsidRDefault="00C718E4" w:rsidP="007754A3">
      <w:pPr>
        <w:pStyle w:val="4"/>
        <w:tabs>
          <w:tab w:val="num" w:pos="851"/>
        </w:tabs>
        <w:spacing w:line="360" w:lineRule="auto"/>
        <w:ind w:right="-1"/>
      </w:pPr>
      <w:r>
        <w:t xml:space="preserve">Service and </w:t>
      </w:r>
      <w:r w:rsidR="001D4F26">
        <w:t>Maintenance area</w:t>
      </w:r>
    </w:p>
    <w:p w14:paraId="189B8AFA" w14:textId="77777777" w:rsidR="001D4F26" w:rsidRDefault="005B7447" w:rsidP="007754A3">
      <w:pPr>
        <w:pStyle w:val="2"/>
        <w:spacing w:line="360" w:lineRule="auto"/>
        <w:ind w:right="282"/>
      </w:pPr>
      <w:r>
        <w:rPr>
          <w:b/>
          <w:bCs w:val="0"/>
        </w:rPr>
        <w:t xml:space="preserve">Manual </w:t>
      </w:r>
      <w:r w:rsidR="00F12770">
        <w:rPr>
          <w:b/>
          <w:bCs w:val="0"/>
        </w:rPr>
        <w:t>Inspection Area</w:t>
      </w:r>
    </w:p>
    <w:p w14:paraId="222F5178" w14:textId="77777777" w:rsidR="001D4F26" w:rsidRDefault="001D4F26" w:rsidP="002E2194">
      <w:pPr>
        <w:pStyle w:val="3"/>
        <w:spacing w:line="360" w:lineRule="auto"/>
        <w:ind w:right="-1"/>
      </w:pPr>
      <w:r>
        <w:t xml:space="preserve">The </w:t>
      </w:r>
      <w:r w:rsidR="00F12770">
        <w:t xml:space="preserve">manual inspection area </w:t>
      </w:r>
      <w:r w:rsidR="0090015F">
        <w:t>shall be designed</w:t>
      </w:r>
      <w:r>
        <w:t xml:space="preserve"> to </w:t>
      </w:r>
      <w:r w:rsidR="00A3052C">
        <w:t>inspect</w:t>
      </w:r>
      <w:r>
        <w:t xml:space="preserve"> </w:t>
      </w:r>
      <w:r w:rsidR="00611EE3">
        <w:t xml:space="preserve">at least </w:t>
      </w:r>
      <w:r w:rsidR="002E2194">
        <w:t>19</w:t>
      </w:r>
      <w:r w:rsidR="000D57DC">
        <w:t xml:space="preserve"> </w:t>
      </w:r>
      <w:r w:rsidR="00611EE3">
        <w:t xml:space="preserve">loaded </w:t>
      </w:r>
      <w:r w:rsidR="004E0D7D">
        <w:t xml:space="preserve">carriers </w:t>
      </w:r>
      <w:r>
        <w:t xml:space="preserve">simultaneously. </w:t>
      </w:r>
    </w:p>
    <w:p w14:paraId="0C5533DD" w14:textId="77777777" w:rsidR="004E0D7D" w:rsidRPr="00BC19E6" w:rsidRDefault="001D4F26" w:rsidP="007754A3">
      <w:pPr>
        <w:pStyle w:val="3"/>
        <w:spacing w:line="360" w:lineRule="auto"/>
        <w:ind w:right="282"/>
      </w:pPr>
      <w:r w:rsidRPr="00BC19E6">
        <w:t xml:space="preserve">The </w:t>
      </w:r>
      <w:r w:rsidR="008B6AC2" w:rsidRPr="007754A3">
        <w:t>Manual Inspection Area</w:t>
      </w:r>
      <w:r w:rsidR="00BC19E6" w:rsidRPr="00BC19E6">
        <w:t xml:space="preserve"> </w:t>
      </w:r>
      <w:r w:rsidRPr="00BC19E6">
        <w:t xml:space="preserve">will </w:t>
      </w:r>
      <w:r w:rsidR="004E0D7D" w:rsidRPr="00BC19E6">
        <w:t>comprise of tw</w:t>
      </w:r>
      <w:r w:rsidR="00484140" w:rsidRPr="00BC19E6">
        <w:t>o (2) parts, according to packing</w:t>
      </w:r>
      <w:r w:rsidR="004E0D7D" w:rsidRPr="00BC19E6">
        <w:t xml:space="preserve"> type:</w:t>
      </w:r>
    </w:p>
    <w:p w14:paraId="3BB35727" w14:textId="77777777" w:rsidR="00C9674F" w:rsidRPr="001F7B47" w:rsidRDefault="004E0D7D" w:rsidP="007754A3">
      <w:pPr>
        <w:pStyle w:val="a7"/>
        <w:numPr>
          <w:ilvl w:val="0"/>
          <w:numId w:val="55"/>
        </w:numPr>
        <w:spacing w:line="360" w:lineRule="auto"/>
        <w:jc w:val="left"/>
        <w:rPr>
          <w:u w:val="single"/>
        </w:rPr>
      </w:pPr>
      <w:r w:rsidRPr="001F7B47">
        <w:rPr>
          <w:u w:val="single"/>
        </w:rPr>
        <w:t>Container</w:t>
      </w:r>
      <w:r w:rsidR="00C9674F" w:rsidRPr="001F7B47">
        <w:rPr>
          <w:u w:val="single"/>
        </w:rPr>
        <w:t>s</w:t>
      </w:r>
    </w:p>
    <w:p w14:paraId="6A23354A" w14:textId="77777777" w:rsidR="001D4F26" w:rsidRDefault="00C9674F" w:rsidP="007754A3">
      <w:pPr>
        <w:pStyle w:val="4"/>
        <w:numPr>
          <w:ilvl w:val="0"/>
          <w:numId w:val="0"/>
        </w:numPr>
        <w:spacing w:line="360" w:lineRule="auto"/>
        <w:ind w:left="1418" w:right="0"/>
      </w:pPr>
      <w:r>
        <w:t xml:space="preserve">Cargo loaded in standard containers loaded on trucks will be inspected using </w:t>
      </w:r>
      <w:r w:rsidR="001D4F26">
        <w:t xml:space="preserve">a ramp or platform </w:t>
      </w:r>
      <w:r>
        <w:t xml:space="preserve">with </w:t>
      </w:r>
      <w:r w:rsidR="001D4F26">
        <w:t xml:space="preserve">height </w:t>
      </w:r>
      <w:r>
        <w:t>adapted to</w:t>
      </w:r>
      <w:r w:rsidR="001D4F26">
        <w:t xml:space="preserve"> the </w:t>
      </w:r>
      <w:r>
        <w:t>height of the trailer or truck platform</w:t>
      </w:r>
      <w:r w:rsidR="006E348C">
        <w:t xml:space="preserve"> (about 1.4 m)</w:t>
      </w:r>
      <w:r>
        <w:t xml:space="preserve">. This method will make it </w:t>
      </w:r>
      <w:r w:rsidR="001D4F26">
        <w:t xml:space="preserve">possible to unload </w:t>
      </w:r>
      <w:r w:rsidR="00F85EBC">
        <w:t xml:space="preserve">each of </w:t>
      </w:r>
      <w:r>
        <w:t>the containers</w:t>
      </w:r>
      <w:r w:rsidR="001D4F26">
        <w:t xml:space="preserve"> directly by use of a fork-lift.</w:t>
      </w:r>
    </w:p>
    <w:p w14:paraId="63C0505E" w14:textId="77777777" w:rsidR="00C9674F" w:rsidRPr="00212369" w:rsidRDefault="004E0D7D" w:rsidP="007754A3">
      <w:pPr>
        <w:pStyle w:val="a7"/>
        <w:numPr>
          <w:ilvl w:val="0"/>
          <w:numId w:val="55"/>
        </w:numPr>
        <w:spacing w:line="360" w:lineRule="auto"/>
        <w:jc w:val="left"/>
        <w:rPr>
          <w:u w:val="single"/>
        </w:rPr>
      </w:pPr>
      <w:r w:rsidRPr="00212369">
        <w:rPr>
          <w:u w:val="single"/>
        </w:rPr>
        <w:t>Pallets</w:t>
      </w:r>
      <w:r w:rsidR="00007191">
        <w:rPr>
          <w:u w:val="single"/>
        </w:rPr>
        <w:t xml:space="preserve"> Carriers</w:t>
      </w:r>
      <w:r w:rsidRPr="00212369">
        <w:rPr>
          <w:u w:val="single"/>
        </w:rPr>
        <w:t xml:space="preserve"> </w:t>
      </w:r>
    </w:p>
    <w:p w14:paraId="63D802FC" w14:textId="77777777" w:rsidR="004E0D7D" w:rsidRPr="00484140" w:rsidRDefault="00C9674F" w:rsidP="007754A3">
      <w:pPr>
        <w:pStyle w:val="4"/>
        <w:numPr>
          <w:ilvl w:val="0"/>
          <w:numId w:val="0"/>
        </w:numPr>
        <w:spacing w:line="360" w:lineRule="auto"/>
        <w:ind w:left="1418" w:right="0"/>
      </w:pPr>
      <w:r>
        <w:lastRenderedPageBreak/>
        <w:t xml:space="preserve">Palatalized or freely packed cargo loaded on vehicles will be inspected </w:t>
      </w:r>
      <w:r w:rsidR="00007191">
        <w:t>on the ramp after being unloaded</w:t>
      </w:r>
      <w:r w:rsidR="006E348C">
        <w:t xml:space="preserve"> </w:t>
      </w:r>
      <w:r w:rsidR="00484140" w:rsidRPr="00484140">
        <w:t>using forklifts</w:t>
      </w:r>
      <w:r w:rsidR="005B49EB">
        <w:t>.</w:t>
      </w:r>
    </w:p>
    <w:p w14:paraId="70F75968" w14:textId="77777777" w:rsidR="00212369" w:rsidRDefault="008344C1" w:rsidP="007754A3">
      <w:pPr>
        <w:pStyle w:val="3"/>
        <w:spacing w:line="360" w:lineRule="auto"/>
        <w:ind w:right="282"/>
      </w:pPr>
      <w:r>
        <w:t xml:space="preserve">Unloading </w:t>
      </w:r>
      <w:r w:rsidR="00212369">
        <w:t>Area size</w:t>
      </w:r>
    </w:p>
    <w:p w14:paraId="5C2DDF25" w14:textId="77777777" w:rsidR="00212369" w:rsidRDefault="00212369" w:rsidP="002E2194">
      <w:pPr>
        <w:pStyle w:val="4"/>
        <w:numPr>
          <w:ilvl w:val="0"/>
          <w:numId w:val="0"/>
        </w:numPr>
        <w:spacing w:line="360" w:lineRule="auto"/>
        <w:ind w:left="851" w:right="-1"/>
      </w:pPr>
      <w:r>
        <w:t>The area size</w:t>
      </w:r>
      <w:r w:rsidR="00A3052C">
        <w:t xml:space="preserve"> </w:t>
      </w:r>
      <w:r w:rsidR="00917777">
        <w:t xml:space="preserve">for </w:t>
      </w:r>
      <w:r>
        <w:t xml:space="preserve">manual inspection of shipments should be designed </w:t>
      </w:r>
      <w:r w:rsidR="00917777">
        <w:t xml:space="preserve">for </w:t>
      </w:r>
      <w:r w:rsidR="008344C1">
        <w:t xml:space="preserve">inspection of </w:t>
      </w:r>
      <w:r>
        <w:t xml:space="preserve">cargo </w:t>
      </w:r>
      <w:r w:rsidR="00917777">
        <w:t>loaded on</w:t>
      </w:r>
      <w:r>
        <w:t xml:space="preserve"> </w:t>
      </w:r>
      <w:r w:rsidR="002E2194">
        <w:t>19</w:t>
      </w:r>
      <w:r w:rsidR="000D57DC">
        <w:t xml:space="preserve"> </w:t>
      </w:r>
      <w:r>
        <w:t xml:space="preserve">trucks: </w:t>
      </w:r>
    </w:p>
    <w:p w14:paraId="66D66BBA" w14:textId="77777777" w:rsidR="00212369" w:rsidRDefault="006E348C" w:rsidP="002E2194">
      <w:pPr>
        <w:pStyle w:val="a7"/>
        <w:numPr>
          <w:ilvl w:val="0"/>
          <w:numId w:val="41"/>
        </w:numPr>
        <w:tabs>
          <w:tab w:val="clear" w:pos="1418"/>
          <w:tab w:val="num" w:pos="1701"/>
        </w:tabs>
        <w:spacing w:line="360" w:lineRule="auto"/>
        <w:ind w:hanging="284"/>
        <w:jc w:val="left"/>
      </w:pPr>
      <w:r>
        <w:t xml:space="preserve">    </w:t>
      </w:r>
      <w:r w:rsidR="00DB79DF">
        <w:t xml:space="preserve">Container / </w:t>
      </w:r>
      <w:r w:rsidR="00212369">
        <w:t>R</w:t>
      </w:r>
      <w:r w:rsidR="00917777">
        <w:t xml:space="preserve">amp area – for </w:t>
      </w:r>
      <w:r w:rsidR="00212369">
        <w:t xml:space="preserve">unloading </w:t>
      </w:r>
      <w:r w:rsidR="002E2194">
        <w:rPr>
          <w:lang w:bidi="he-IL"/>
        </w:rPr>
        <w:t>19</w:t>
      </w:r>
      <w:r w:rsidR="00D1797C">
        <w:t xml:space="preserve"> </w:t>
      </w:r>
      <w:r w:rsidR="00212369">
        <w:t>containers</w:t>
      </w:r>
    </w:p>
    <w:p w14:paraId="4AEF9DE1" w14:textId="77777777" w:rsidR="00212369" w:rsidRPr="008C29D2" w:rsidRDefault="00917777" w:rsidP="002E2194">
      <w:pPr>
        <w:pStyle w:val="a7"/>
        <w:numPr>
          <w:ilvl w:val="0"/>
          <w:numId w:val="41"/>
        </w:numPr>
        <w:tabs>
          <w:tab w:val="clear" w:pos="1418"/>
          <w:tab w:val="num" w:pos="1701"/>
        </w:tabs>
        <w:spacing w:line="360" w:lineRule="auto"/>
        <w:ind w:left="1701" w:right="0"/>
        <w:jc w:val="left"/>
        <w:rPr>
          <w:rFonts w:cs="Miriam"/>
          <w:bCs/>
          <w:iCs/>
          <w:spacing w:val="0"/>
          <w:lang w:eastAsia="he-IL" w:bidi="he-IL"/>
        </w:rPr>
      </w:pPr>
      <w:r>
        <w:t xml:space="preserve">Pallet area </w:t>
      </w:r>
      <w:r w:rsidR="002E2194">
        <w:t>–</w:t>
      </w:r>
      <w:r>
        <w:t xml:space="preserve"> </w:t>
      </w:r>
      <w:r w:rsidR="002E2194">
        <w:t xml:space="preserve">ramp </w:t>
      </w:r>
      <w:r>
        <w:t>adequate</w:t>
      </w:r>
      <w:r w:rsidR="00212369">
        <w:t xml:space="preserve"> for unloading </w:t>
      </w:r>
      <w:r w:rsidR="002E2194">
        <w:t>1 cargo truck</w:t>
      </w:r>
      <w:r>
        <w:t>,</w:t>
      </w:r>
      <w:r w:rsidR="00212369">
        <w:t xml:space="preserve"> while providing </w:t>
      </w:r>
      <w:r w:rsidR="00212369" w:rsidRPr="008C29D2">
        <w:rPr>
          <w:rFonts w:cs="Miriam"/>
          <w:bCs/>
          <w:iCs/>
          <w:spacing w:val="0"/>
          <w:lang w:eastAsia="he-IL" w:bidi="he-IL"/>
        </w:rPr>
        <w:t xml:space="preserve">convenient access of forklifts </w:t>
      </w:r>
    </w:p>
    <w:p w14:paraId="65889C60" w14:textId="77777777" w:rsidR="00F06631" w:rsidRPr="00542338" w:rsidRDefault="00BE0ADF" w:rsidP="007754A3">
      <w:pPr>
        <w:pStyle w:val="3"/>
        <w:tabs>
          <w:tab w:val="num" w:pos="709"/>
        </w:tabs>
        <w:spacing w:line="360" w:lineRule="auto"/>
        <w:ind w:left="709" w:right="282" w:hanging="709"/>
        <w:rPr>
          <w:u w:val="single"/>
        </w:rPr>
      </w:pPr>
      <w:r>
        <w:t xml:space="preserve">  </w:t>
      </w:r>
      <w:r w:rsidR="008C29D2" w:rsidRPr="00542338">
        <w:rPr>
          <w:u w:val="single"/>
        </w:rPr>
        <w:t>Container</w:t>
      </w:r>
      <w:r w:rsidR="00F06631" w:rsidRPr="00542338">
        <w:rPr>
          <w:u w:val="single"/>
        </w:rPr>
        <w:t xml:space="preserve"> area</w:t>
      </w:r>
      <w:r w:rsidR="008C29D2" w:rsidRPr="00542338">
        <w:rPr>
          <w:u w:val="single"/>
        </w:rPr>
        <w:t xml:space="preserve"> (part of the ramp)</w:t>
      </w:r>
    </w:p>
    <w:p w14:paraId="44E3EE55" w14:textId="77777777" w:rsidR="001D4F26" w:rsidRDefault="004E0D7D" w:rsidP="002E2194">
      <w:pPr>
        <w:pStyle w:val="4"/>
        <w:tabs>
          <w:tab w:val="num" w:pos="851"/>
        </w:tabs>
        <w:spacing w:line="360" w:lineRule="auto"/>
        <w:ind w:right="0"/>
      </w:pPr>
      <w:r>
        <w:t xml:space="preserve">Container </w:t>
      </w:r>
      <w:r w:rsidR="00013AD8">
        <w:t>unloading</w:t>
      </w:r>
      <w:r w:rsidR="001D4F26">
        <w:t xml:space="preserve"> bays </w:t>
      </w:r>
      <w:r w:rsidR="00F761EB">
        <w:t xml:space="preserve">(ramp) </w:t>
      </w:r>
      <w:r w:rsidR="001D4F26">
        <w:t xml:space="preserve">will be built </w:t>
      </w:r>
      <w:r w:rsidR="001D4F26" w:rsidRPr="002E2194">
        <w:rPr>
          <w:rFonts w:cs="Arial"/>
          <w:bCs w:val="0"/>
          <w:iCs w:val="0"/>
          <w:spacing w:val="-5"/>
          <w:lang w:eastAsia="en-US"/>
        </w:rPr>
        <w:t>for</w:t>
      </w:r>
      <w:r w:rsidR="003E52CC" w:rsidRPr="002E2194">
        <w:rPr>
          <w:rFonts w:cs="Arial"/>
          <w:bCs w:val="0"/>
          <w:iCs w:val="0"/>
          <w:spacing w:val="-5"/>
          <w:lang w:eastAsia="en-US"/>
        </w:rPr>
        <w:t xml:space="preserve"> </w:t>
      </w:r>
      <w:r w:rsidR="002E2194" w:rsidRPr="002E2194">
        <w:rPr>
          <w:rFonts w:cs="Arial"/>
          <w:bCs w:val="0"/>
          <w:iCs w:val="0"/>
          <w:spacing w:val="-5"/>
          <w:lang w:eastAsia="en-US"/>
        </w:rPr>
        <w:t>19</w:t>
      </w:r>
      <w:r w:rsidR="000D57DC">
        <w:t xml:space="preserve"> </w:t>
      </w:r>
      <w:r w:rsidR="001D4F26">
        <w:t>trucks carrying containers.</w:t>
      </w:r>
    </w:p>
    <w:p w14:paraId="773B1C73" w14:textId="77777777" w:rsidR="008312D1" w:rsidRDefault="001D4F26" w:rsidP="007754A3">
      <w:pPr>
        <w:pStyle w:val="4"/>
        <w:tabs>
          <w:tab w:val="num" w:pos="851"/>
        </w:tabs>
        <w:spacing w:line="360" w:lineRule="auto"/>
        <w:ind w:right="0"/>
      </w:pPr>
      <w:r>
        <w:t xml:space="preserve">Each bay will include a hydraulic tray that can match the height of the lower </w:t>
      </w:r>
      <w:r w:rsidRPr="00006166">
        <w:t>edge of the container with the height of the bay. Height will be adjusted by</w:t>
      </w:r>
      <w:r>
        <w:t xml:space="preserve"> electric controls. The tray will enable smooth move</w:t>
      </w:r>
      <w:r w:rsidR="00FD5C43">
        <w:t>ment of a loaded fork-lift</w:t>
      </w:r>
      <w:r>
        <w:t xml:space="preserve"> from the floor of the container to the bay and </w:t>
      </w:r>
      <w:r w:rsidR="00FD5C43">
        <w:t xml:space="preserve">in </w:t>
      </w:r>
      <w:r>
        <w:t>the reverse.</w:t>
      </w:r>
    </w:p>
    <w:p w14:paraId="31BF655C" w14:textId="77777777" w:rsidR="008312D1" w:rsidRPr="006B3AEF" w:rsidRDefault="008B6AC2" w:rsidP="007754A3">
      <w:pPr>
        <w:pStyle w:val="4"/>
        <w:tabs>
          <w:tab w:val="num" w:pos="851"/>
        </w:tabs>
        <w:spacing w:line="360" w:lineRule="auto"/>
        <w:ind w:left="851" w:right="0"/>
        <w:rPr>
          <w:rFonts w:asciiTheme="minorBidi" w:hAnsiTheme="minorBidi" w:cstheme="minorBidi"/>
        </w:rPr>
      </w:pPr>
      <w:r w:rsidRPr="006B3AEF">
        <w:t>Each</w:t>
      </w:r>
      <w:r w:rsidRPr="006B3AEF">
        <w:rPr>
          <w:rFonts w:asciiTheme="minorBidi" w:hAnsiTheme="minorBidi" w:cstheme="minorBidi"/>
        </w:rPr>
        <w:t xml:space="preserve"> bay will include truck stopper/restrictor</w:t>
      </w:r>
    </w:p>
    <w:p w14:paraId="16A03E62" w14:textId="77777777" w:rsidR="001D4F26" w:rsidRDefault="001D4F26" w:rsidP="007754A3">
      <w:pPr>
        <w:pStyle w:val="4"/>
        <w:tabs>
          <w:tab w:val="num" w:pos="851"/>
        </w:tabs>
        <w:spacing w:line="360" w:lineRule="auto"/>
        <w:ind w:right="0"/>
      </w:pPr>
      <w:r>
        <w:t>Each bay will include signs and markings as follows:</w:t>
      </w:r>
    </w:p>
    <w:p w14:paraId="1C8605C7" w14:textId="77777777" w:rsidR="00E24773" w:rsidRDefault="00E24773" w:rsidP="007754A3">
      <w:pPr>
        <w:pStyle w:val="text-2"/>
        <w:numPr>
          <w:ilvl w:val="0"/>
          <w:numId w:val="100"/>
        </w:numPr>
        <w:spacing w:line="360" w:lineRule="auto"/>
        <w:ind w:left="1418" w:right="282" w:hanging="284"/>
      </w:pPr>
      <w:r>
        <w:t xml:space="preserve">Fixed signs and markings </w:t>
      </w:r>
    </w:p>
    <w:p w14:paraId="5C986467" w14:textId="77777777" w:rsidR="001D4F26" w:rsidRDefault="001D4F26" w:rsidP="007754A3">
      <w:pPr>
        <w:pStyle w:val="text-2"/>
        <w:numPr>
          <w:ilvl w:val="0"/>
          <w:numId w:val="100"/>
        </w:numPr>
        <w:spacing w:line="360" w:lineRule="auto"/>
        <w:ind w:left="1418" w:right="282" w:hanging="284"/>
      </w:pPr>
      <w:r>
        <w:t>Changeable dynamic signs or Traffic light.</w:t>
      </w:r>
    </w:p>
    <w:p w14:paraId="5D50BDB3" w14:textId="77777777" w:rsidR="001D4F26" w:rsidRDefault="001D4F26" w:rsidP="007754A3">
      <w:pPr>
        <w:pStyle w:val="text-2"/>
        <w:numPr>
          <w:ilvl w:val="0"/>
          <w:numId w:val="100"/>
        </w:numPr>
        <w:spacing w:line="360" w:lineRule="auto"/>
        <w:ind w:left="1418" w:right="282" w:hanging="284"/>
      </w:pPr>
      <w:r>
        <w:t>Loudspeaker for PA</w:t>
      </w:r>
    </w:p>
    <w:p w14:paraId="7D8A66A6" w14:textId="77777777" w:rsidR="001D4F26" w:rsidRPr="00590868" w:rsidRDefault="001D4F26" w:rsidP="007754A3">
      <w:pPr>
        <w:pStyle w:val="text-2"/>
        <w:numPr>
          <w:ilvl w:val="0"/>
          <w:numId w:val="100"/>
        </w:numPr>
        <w:spacing w:line="360" w:lineRule="auto"/>
        <w:ind w:left="1418" w:right="284" w:hanging="284"/>
      </w:pPr>
      <w:r w:rsidRPr="00590868">
        <w:t xml:space="preserve">Reader for </w:t>
      </w:r>
      <w:r w:rsidR="00BF215B" w:rsidRPr="00590868">
        <w:t xml:space="preserve">shipment </w:t>
      </w:r>
      <w:r w:rsidR="00B10DE4">
        <w:t xml:space="preserve">ID (Vehicle </w:t>
      </w:r>
      <w:r w:rsidR="00595BAB" w:rsidRPr="00590868">
        <w:t>/ Driver ticket</w:t>
      </w:r>
      <w:r w:rsidR="00BF215B" w:rsidRPr="00590868">
        <w:t xml:space="preserve">- according to </w:t>
      </w:r>
      <w:r w:rsidR="00B10DE4">
        <w:t xml:space="preserve">the </w:t>
      </w:r>
      <w:r w:rsidR="00BF215B" w:rsidRPr="00590868">
        <w:t xml:space="preserve">specific </w:t>
      </w:r>
      <w:r w:rsidR="00B10DE4">
        <w:t xml:space="preserve">approved </w:t>
      </w:r>
      <w:r w:rsidR="00BF215B" w:rsidRPr="00590868">
        <w:t>SDMS design</w:t>
      </w:r>
      <w:r w:rsidR="00595BAB" w:rsidRPr="00590868">
        <w:t>)</w:t>
      </w:r>
      <w:r w:rsidRPr="00590868">
        <w:t>.</w:t>
      </w:r>
    </w:p>
    <w:p w14:paraId="4190DA5A" w14:textId="77777777" w:rsidR="008344C1" w:rsidRPr="00590868" w:rsidRDefault="008344C1">
      <w:pPr>
        <w:pStyle w:val="3"/>
        <w:spacing w:line="360" w:lineRule="auto"/>
        <w:ind w:right="-1"/>
        <w:rPr>
          <w:u w:val="single"/>
        </w:rPr>
      </w:pPr>
      <w:r w:rsidRPr="00590868">
        <w:rPr>
          <w:u w:val="single"/>
        </w:rPr>
        <w:t>Pallets unloading area</w:t>
      </w:r>
      <w:r w:rsidR="006B3AEF">
        <w:rPr>
          <w:u w:val="single"/>
        </w:rPr>
        <w:t xml:space="preserve"> - ramp</w:t>
      </w:r>
    </w:p>
    <w:p w14:paraId="6D1585D6" w14:textId="77777777" w:rsidR="00574E08" w:rsidRPr="00C43A68" w:rsidRDefault="00C43A68" w:rsidP="006B3AEF">
      <w:pPr>
        <w:pStyle w:val="4"/>
        <w:tabs>
          <w:tab w:val="num" w:pos="851"/>
        </w:tabs>
        <w:spacing w:line="360" w:lineRule="auto"/>
        <w:ind w:right="0"/>
      </w:pPr>
      <w:r w:rsidRPr="00C43A68">
        <w:t xml:space="preserve">Pallets unloading area </w:t>
      </w:r>
      <w:r>
        <w:t xml:space="preserve">will be built for </w:t>
      </w:r>
      <w:r w:rsidR="006B3AEF">
        <w:t>1 truck</w:t>
      </w:r>
      <w:r>
        <w:t xml:space="preserve"> carrying pallets or packaged</w:t>
      </w:r>
      <w:r w:rsidR="0001775D">
        <w:t xml:space="preserve"> cargo providing a</w:t>
      </w:r>
      <w:r>
        <w:t xml:space="preserve"> comfortable access for forklifts unloading the vehicle and </w:t>
      </w:r>
      <w:r w:rsidR="0001775D">
        <w:t>carrying</w:t>
      </w:r>
      <w:r>
        <w:t xml:space="preserve"> the cargo to </w:t>
      </w:r>
      <w:r w:rsidR="0001775D">
        <w:t xml:space="preserve">the </w:t>
      </w:r>
      <w:r>
        <w:t xml:space="preserve">examination area. </w:t>
      </w:r>
    </w:p>
    <w:p w14:paraId="6DBC4618" w14:textId="77777777" w:rsidR="00F16EE6" w:rsidRPr="006B3AEF" w:rsidRDefault="00C43A68" w:rsidP="007754A3">
      <w:pPr>
        <w:pStyle w:val="3"/>
        <w:spacing w:line="360" w:lineRule="auto"/>
        <w:ind w:right="-1"/>
        <w:rPr>
          <w:u w:val="single"/>
        </w:rPr>
      </w:pPr>
      <w:r w:rsidRPr="006B3AEF">
        <w:rPr>
          <w:u w:val="single"/>
        </w:rPr>
        <w:t>Examination</w:t>
      </w:r>
      <w:r w:rsidR="00574E08" w:rsidRPr="006B3AEF">
        <w:rPr>
          <w:u w:val="single"/>
        </w:rPr>
        <w:t xml:space="preserve"> a</w:t>
      </w:r>
      <w:r w:rsidR="00F16EE6" w:rsidRPr="006B3AEF">
        <w:rPr>
          <w:u w:val="single"/>
        </w:rPr>
        <w:t xml:space="preserve">rea </w:t>
      </w:r>
    </w:p>
    <w:p w14:paraId="6ADA0186" w14:textId="77777777" w:rsidR="008312D1" w:rsidRPr="006B3AEF" w:rsidRDefault="00F16EE6" w:rsidP="006B3AEF">
      <w:pPr>
        <w:pStyle w:val="4"/>
        <w:tabs>
          <w:tab w:val="num" w:pos="851"/>
        </w:tabs>
        <w:spacing w:line="360" w:lineRule="auto"/>
        <w:ind w:right="0"/>
      </w:pPr>
      <w:r w:rsidRPr="006B3AEF">
        <w:t xml:space="preserve">The </w:t>
      </w:r>
      <w:r w:rsidR="00B4137F" w:rsidRPr="006B3AEF">
        <w:t>entire</w:t>
      </w:r>
      <w:r w:rsidR="00C43A68" w:rsidRPr="006B3AEF">
        <w:t xml:space="preserve"> </w:t>
      </w:r>
      <w:r w:rsidR="00B4137F" w:rsidRPr="006B3AEF">
        <w:t>cargo examina</w:t>
      </w:r>
      <w:r w:rsidRPr="006B3AEF">
        <w:t>tion</w:t>
      </w:r>
      <w:r w:rsidR="00B4137F" w:rsidRPr="006B3AEF">
        <w:t>s</w:t>
      </w:r>
      <w:r w:rsidRPr="006B3AEF">
        <w:t xml:space="preserve"> </w:t>
      </w:r>
      <w:r w:rsidR="00C43A68" w:rsidRPr="006B3AEF">
        <w:t>area</w:t>
      </w:r>
      <w:r w:rsidRPr="006B3AEF">
        <w:t xml:space="preserve"> </w:t>
      </w:r>
      <w:r w:rsidR="005B7447" w:rsidRPr="006B3AEF">
        <w:t>(ramp)</w:t>
      </w:r>
      <w:r w:rsidR="00CB1D01" w:rsidRPr="006B3AEF">
        <w:t>,</w:t>
      </w:r>
      <w:r w:rsidR="005B7447" w:rsidRPr="006B3AEF">
        <w:t xml:space="preserve"> </w:t>
      </w:r>
      <w:r w:rsidRPr="006B3AEF">
        <w:t xml:space="preserve">will be </w:t>
      </w:r>
      <w:r w:rsidR="002D6E0E" w:rsidRPr="006B3AEF">
        <w:t xml:space="preserve">part of the </w:t>
      </w:r>
      <w:r w:rsidR="00DD785D" w:rsidRPr="006B3AEF">
        <w:t>air-</w:t>
      </w:r>
      <w:r w:rsidR="00DD785D" w:rsidRPr="006B3AEF">
        <w:lastRenderedPageBreak/>
        <w:t>conditioned</w:t>
      </w:r>
      <w:r w:rsidR="00CB1D01" w:rsidRPr="006B3AEF">
        <w:t xml:space="preserve"> and </w:t>
      </w:r>
      <w:r w:rsidRPr="006B3AEF">
        <w:t>roof</w:t>
      </w:r>
      <w:r w:rsidR="002D6E0E" w:rsidRPr="006B3AEF">
        <w:t>-insulated examination ramp</w:t>
      </w:r>
      <w:r w:rsidR="006B3AEF" w:rsidRPr="006B3AEF">
        <w:t xml:space="preserve"> </w:t>
      </w:r>
      <w:r w:rsidR="008B6AC2" w:rsidRPr="006B3AEF">
        <w:t>designed as an enclosed structure Examination area roof will incl</w:t>
      </w:r>
      <w:r w:rsidR="006B3AEF" w:rsidRPr="006B3AEF">
        <w:t>ude mo</w:t>
      </w:r>
      <w:r w:rsidR="008B6AC2" w:rsidRPr="006B3AEF">
        <w:t>dules of semi-transparent panel, to enable natural daylight in inspection area.</w:t>
      </w:r>
      <w:r w:rsidR="006019D9" w:rsidRPr="006B3AEF">
        <w:t xml:space="preserve"> </w:t>
      </w:r>
    </w:p>
    <w:p w14:paraId="487966CB" w14:textId="1C0599A9" w:rsidR="008312D1" w:rsidRPr="006B3AEF" w:rsidRDefault="00C43A68" w:rsidP="007754A3">
      <w:pPr>
        <w:pStyle w:val="4"/>
        <w:tabs>
          <w:tab w:val="num" w:pos="851"/>
        </w:tabs>
        <w:spacing w:line="360" w:lineRule="auto"/>
        <w:ind w:right="0"/>
      </w:pPr>
      <w:r w:rsidRPr="006B3AEF">
        <w:t xml:space="preserve">Access to the </w:t>
      </w:r>
      <w:r w:rsidR="005069FB" w:rsidRPr="006B3AEF">
        <w:t>air-</w:t>
      </w:r>
      <w:r w:rsidRPr="006B3AEF">
        <w:t xml:space="preserve">conditioned area will be through </w:t>
      </w:r>
      <w:r w:rsidR="00DD785D" w:rsidRPr="006B3AEF">
        <w:t>rollin</w:t>
      </w:r>
      <w:r w:rsidRPr="006B3AEF">
        <w:t>g gates</w:t>
      </w:r>
      <w:r w:rsidR="00542338" w:rsidRPr="006B3AEF">
        <w:t xml:space="preserve">: </w:t>
      </w:r>
      <w:r w:rsidR="00830229" w:rsidRPr="006B3AEF">
        <w:t xml:space="preserve"> </w:t>
      </w:r>
      <w:r w:rsidRPr="006B3AEF">
        <w:t xml:space="preserve">adapted for containers </w:t>
      </w:r>
      <w:r w:rsidR="0015554F" w:rsidRPr="006B3AEF">
        <w:t xml:space="preserve">to </w:t>
      </w:r>
      <w:r w:rsidRPr="006B3AEF">
        <w:t>be used by the forklifts unloading t</w:t>
      </w:r>
      <w:r w:rsidR="00760C17" w:rsidRPr="006B3AEF">
        <w:t xml:space="preserve">he container and additional </w:t>
      </w:r>
      <w:r w:rsidRPr="006B3AEF">
        <w:t xml:space="preserve">two gates </w:t>
      </w:r>
      <w:r w:rsidR="00445E45" w:rsidRPr="006B3AEF">
        <w:t>to be used by</w:t>
      </w:r>
      <w:r w:rsidR="00DD785D" w:rsidRPr="006B3AEF">
        <w:t xml:space="preserve"> </w:t>
      </w:r>
      <w:r w:rsidRPr="006B3AEF">
        <w:t xml:space="preserve">the </w:t>
      </w:r>
      <w:r w:rsidR="00DD785D" w:rsidRPr="006B3AEF">
        <w:t>forklift</w:t>
      </w:r>
      <w:r w:rsidR="00445E45" w:rsidRPr="006B3AEF">
        <w:t>s</w:t>
      </w:r>
      <w:r w:rsidR="00DD785D" w:rsidRPr="006B3AEF">
        <w:t xml:space="preserve"> unload</w:t>
      </w:r>
      <w:r w:rsidR="00445E45" w:rsidRPr="006B3AEF">
        <w:t>ing</w:t>
      </w:r>
      <w:r w:rsidR="00DD785D" w:rsidRPr="006B3AEF">
        <w:t xml:space="preserve"> </w:t>
      </w:r>
      <w:r w:rsidR="005069FB" w:rsidRPr="006B3AEF">
        <w:t>cargo from pallets unloading area</w:t>
      </w:r>
      <w:r w:rsidR="00F16EE6" w:rsidRPr="006B3AEF">
        <w:t>.</w:t>
      </w:r>
      <w:r w:rsidR="006019D9" w:rsidRPr="006B3AEF">
        <w:t xml:space="preserve"> </w:t>
      </w:r>
      <w:r w:rsidR="008B6AC2" w:rsidRPr="006B3AEF">
        <w:t>Each container-opening (in truck ramp front) will include an electrical shutter (up when in use, down when not) with ramp index printed upon, and a rubber curtain to seal of gaps between the container and the opening.</w:t>
      </w:r>
      <w:r w:rsidR="00DC367B" w:rsidRPr="006B3AEF">
        <w:t xml:space="preserve"> Each ramp will include own </w:t>
      </w:r>
      <w:r w:rsidR="00290909" w:rsidRPr="006B3AEF">
        <w:t>electrical sockets</w:t>
      </w:r>
    </w:p>
    <w:p w14:paraId="74694FFC" w14:textId="77777777" w:rsidR="002840AF" w:rsidRDefault="00DC367B" w:rsidP="007754A3">
      <w:pPr>
        <w:pStyle w:val="4"/>
        <w:tabs>
          <w:tab w:val="num" w:pos="851"/>
        </w:tabs>
        <w:spacing w:line="360" w:lineRule="auto"/>
        <w:ind w:right="0"/>
      </w:pPr>
      <w:r w:rsidRPr="006B3AEF">
        <w:t>The examination ar</w:t>
      </w:r>
      <w:r w:rsidR="007A68FA">
        <w:t>e</w:t>
      </w:r>
      <w:r w:rsidRPr="006B3AEF">
        <w:t xml:space="preserve">a will include a designated zone </w:t>
      </w:r>
      <w:r w:rsidR="002840AF" w:rsidRPr="006B3AEF">
        <w:t xml:space="preserve">with 20 posts </w:t>
      </w:r>
      <w:r w:rsidRPr="006B3AEF">
        <w:t>for</w:t>
      </w:r>
      <w:r>
        <w:t xml:space="preserve"> </w:t>
      </w:r>
      <w:r w:rsidR="002840AF">
        <w:t xml:space="preserve">charging electrical forklifts. </w:t>
      </w:r>
    </w:p>
    <w:p w14:paraId="072E7960" w14:textId="77777777" w:rsidR="00F16EE6" w:rsidRPr="003F5ED5" w:rsidRDefault="00486903" w:rsidP="007754A3">
      <w:pPr>
        <w:pStyle w:val="4"/>
        <w:tabs>
          <w:tab w:val="num" w:pos="851"/>
        </w:tabs>
        <w:spacing w:line="360" w:lineRule="auto"/>
        <w:ind w:right="0"/>
      </w:pPr>
      <w:r w:rsidRPr="003F5ED5">
        <w:t>Examination ramp Infrastructure will include electric panel to power the following elements:</w:t>
      </w:r>
    </w:p>
    <w:p w14:paraId="1CF3110C" w14:textId="77777777" w:rsidR="00F16EE6" w:rsidRPr="003F5ED5" w:rsidRDefault="00486903" w:rsidP="007754A3">
      <w:pPr>
        <w:pStyle w:val="a7"/>
        <w:numPr>
          <w:ilvl w:val="0"/>
          <w:numId w:val="42"/>
        </w:numPr>
        <w:tabs>
          <w:tab w:val="clear" w:pos="1418"/>
          <w:tab w:val="num" w:pos="1701"/>
        </w:tabs>
        <w:spacing w:line="360" w:lineRule="auto"/>
        <w:ind w:hanging="142"/>
        <w:jc w:val="left"/>
      </w:pPr>
      <w:r w:rsidRPr="003F5ED5">
        <w:t>X-ray screening system.</w:t>
      </w:r>
    </w:p>
    <w:p w14:paraId="33E1C38A" w14:textId="77777777" w:rsidR="00F16EE6" w:rsidRDefault="00F16EE6" w:rsidP="007754A3">
      <w:pPr>
        <w:pStyle w:val="a7"/>
        <w:numPr>
          <w:ilvl w:val="0"/>
          <w:numId w:val="42"/>
        </w:numPr>
        <w:tabs>
          <w:tab w:val="clear" w:pos="1418"/>
          <w:tab w:val="num" w:pos="1701"/>
        </w:tabs>
        <w:spacing w:line="360" w:lineRule="auto"/>
        <w:ind w:hanging="142"/>
        <w:jc w:val="left"/>
      </w:pPr>
      <w:r>
        <w:t>Explosives detector.</w:t>
      </w:r>
    </w:p>
    <w:p w14:paraId="7717583A" w14:textId="77777777" w:rsidR="00F16EE6" w:rsidRDefault="00F16EE6" w:rsidP="007754A3">
      <w:pPr>
        <w:pStyle w:val="a7"/>
        <w:numPr>
          <w:ilvl w:val="0"/>
          <w:numId w:val="42"/>
        </w:numPr>
        <w:tabs>
          <w:tab w:val="clear" w:pos="1418"/>
          <w:tab w:val="num" w:pos="1701"/>
        </w:tabs>
        <w:spacing w:line="360" w:lineRule="auto"/>
        <w:ind w:hanging="142"/>
        <w:jc w:val="left"/>
      </w:pPr>
      <w:r>
        <w:t>Compressor.</w:t>
      </w:r>
    </w:p>
    <w:p w14:paraId="55A093C4" w14:textId="77777777" w:rsidR="00F16EE6" w:rsidRDefault="00F16EE6" w:rsidP="007754A3">
      <w:pPr>
        <w:pStyle w:val="a7"/>
        <w:numPr>
          <w:ilvl w:val="0"/>
          <w:numId w:val="42"/>
        </w:numPr>
        <w:tabs>
          <w:tab w:val="clear" w:pos="1418"/>
          <w:tab w:val="num" w:pos="1701"/>
        </w:tabs>
        <w:spacing w:line="360" w:lineRule="auto"/>
        <w:ind w:hanging="142"/>
        <w:jc w:val="left"/>
      </w:pPr>
      <w:r>
        <w:t>Hand tools.</w:t>
      </w:r>
    </w:p>
    <w:p w14:paraId="0C51B939" w14:textId="77777777" w:rsidR="001D4F26" w:rsidRDefault="00DB7DDF" w:rsidP="007754A3">
      <w:pPr>
        <w:pStyle w:val="4"/>
        <w:tabs>
          <w:tab w:val="num" w:pos="993"/>
        </w:tabs>
        <w:spacing w:line="360" w:lineRule="auto"/>
        <w:ind w:left="993" w:right="0" w:hanging="993"/>
      </w:pPr>
      <w:r w:rsidRPr="00DB7DDF">
        <w:rPr>
          <w:u w:val="single"/>
        </w:rPr>
        <w:t>CCTV</w:t>
      </w:r>
      <w:r>
        <w:t xml:space="preserve"> </w:t>
      </w:r>
      <w:r w:rsidR="003A55A2">
        <w:t xml:space="preserve">(Manual Site) </w:t>
      </w:r>
      <w:r>
        <w:t xml:space="preserve">- </w:t>
      </w:r>
      <w:r w:rsidR="001D4F26">
        <w:t xml:space="preserve">The CCTV system will enable observation of the </w:t>
      </w:r>
      <w:r w:rsidR="002E0E08">
        <w:t xml:space="preserve">entire </w:t>
      </w:r>
      <w:r w:rsidR="001D4F26">
        <w:t xml:space="preserve">inspection area, including detailed observation </w:t>
      </w:r>
      <w:r w:rsidR="00BA1F74">
        <w:t>into</w:t>
      </w:r>
      <w:r w:rsidR="001D4F26">
        <w:t xml:space="preserve"> </w:t>
      </w:r>
      <w:r w:rsidR="005069FB">
        <w:t xml:space="preserve">each one of the unloaded containers and </w:t>
      </w:r>
      <w:r w:rsidR="001D4F26">
        <w:t xml:space="preserve">the </w:t>
      </w:r>
      <w:r w:rsidR="005069FB">
        <w:t xml:space="preserve">entire </w:t>
      </w:r>
      <w:r w:rsidR="001D4F26">
        <w:t>cargo unloading</w:t>
      </w:r>
      <w:r w:rsidR="005069FB">
        <w:t xml:space="preserve"> and examination</w:t>
      </w:r>
      <w:r w:rsidR="001D4F26">
        <w:t xml:space="preserve"> area.</w:t>
      </w:r>
    </w:p>
    <w:p w14:paraId="363B6C37" w14:textId="77777777" w:rsidR="001D4F26" w:rsidRDefault="00DB7DDF" w:rsidP="007754A3">
      <w:pPr>
        <w:pStyle w:val="4"/>
        <w:tabs>
          <w:tab w:val="num" w:pos="993"/>
        </w:tabs>
        <w:spacing w:line="360" w:lineRule="auto"/>
        <w:ind w:left="993" w:right="0" w:hanging="993"/>
      </w:pPr>
      <w:r w:rsidRPr="00DB7DDF">
        <w:rPr>
          <w:u w:val="single"/>
        </w:rPr>
        <w:t>PA</w:t>
      </w:r>
      <w:r>
        <w:t xml:space="preserve"> - </w:t>
      </w:r>
      <w:r w:rsidR="001D4F26">
        <w:t xml:space="preserve">Public address system loudspeakers will be installed at the </w:t>
      </w:r>
      <w:r w:rsidR="005069FB">
        <w:t xml:space="preserve">manual </w:t>
      </w:r>
      <w:r w:rsidR="001D4F26">
        <w:t>site.</w:t>
      </w:r>
    </w:p>
    <w:p w14:paraId="20B34FC7" w14:textId="77777777" w:rsidR="001D4F26" w:rsidRDefault="00DB7DDF" w:rsidP="007754A3">
      <w:pPr>
        <w:pStyle w:val="4"/>
        <w:tabs>
          <w:tab w:val="num" w:pos="993"/>
        </w:tabs>
        <w:spacing w:line="360" w:lineRule="auto"/>
        <w:ind w:left="993" w:right="0" w:hanging="993"/>
      </w:pPr>
      <w:r w:rsidRPr="00DB7DDF">
        <w:rPr>
          <w:u w:val="single"/>
        </w:rPr>
        <w:t>Illumination</w:t>
      </w:r>
      <w:r>
        <w:t xml:space="preserve"> - </w:t>
      </w:r>
      <w:r w:rsidR="001D4F26">
        <w:t xml:space="preserve">Floodlighting will illuminate the </w:t>
      </w:r>
      <w:r w:rsidR="00750305">
        <w:t xml:space="preserve">entire </w:t>
      </w:r>
      <w:r w:rsidR="001D4F26">
        <w:t>area to enable work</w:t>
      </w:r>
      <w:r w:rsidR="00750305">
        <w:t>ing conditions</w:t>
      </w:r>
      <w:r w:rsidR="001D4F26">
        <w:t xml:space="preserve"> during night hours.</w:t>
      </w:r>
    </w:p>
    <w:p w14:paraId="1A0837F2" w14:textId="77777777" w:rsidR="007C5A5A" w:rsidRPr="007C5A5A" w:rsidRDefault="007C5A5A" w:rsidP="007754A3">
      <w:pPr>
        <w:pStyle w:val="4"/>
        <w:tabs>
          <w:tab w:val="num" w:pos="993"/>
        </w:tabs>
        <w:spacing w:line="360" w:lineRule="auto"/>
        <w:ind w:left="993" w:right="0" w:hanging="993"/>
      </w:pPr>
      <w:r w:rsidRPr="007C5A5A">
        <w:rPr>
          <w:u w:val="single"/>
        </w:rPr>
        <w:t>Work Safety equipment</w:t>
      </w:r>
      <w:r>
        <w:t>: including emergency showers and eye rinse station (hazardous materials)</w:t>
      </w:r>
      <w:r>
        <w:rPr>
          <w:rFonts w:hint="cs"/>
          <w:rtl/>
        </w:rPr>
        <w:t>.</w:t>
      </w:r>
      <w:r>
        <w:t xml:space="preserve">  </w:t>
      </w:r>
    </w:p>
    <w:p w14:paraId="485710A9" w14:textId="77777777" w:rsidR="001D4F26" w:rsidRDefault="001D4F26" w:rsidP="007754A3">
      <w:pPr>
        <w:pStyle w:val="4"/>
        <w:tabs>
          <w:tab w:val="num" w:pos="993"/>
        </w:tabs>
        <w:spacing w:line="360" w:lineRule="auto"/>
        <w:ind w:left="993" w:right="0" w:hanging="993"/>
      </w:pPr>
      <w:r w:rsidRPr="007C5A5A">
        <w:rPr>
          <w:u w:val="single"/>
        </w:rPr>
        <w:t>Fire detection</w:t>
      </w:r>
      <w:r>
        <w:t xml:space="preserve"> equipment</w:t>
      </w:r>
      <w:r w:rsidR="00E60B1D">
        <w:t>, as required by the Fire local Authorities,</w:t>
      </w:r>
      <w:r>
        <w:t xml:space="preserve"> will be installed.</w:t>
      </w:r>
    </w:p>
    <w:p w14:paraId="4F2703C0" w14:textId="77777777" w:rsidR="001D4F26" w:rsidRDefault="001D4F26" w:rsidP="007754A3">
      <w:pPr>
        <w:pStyle w:val="10"/>
        <w:bidi w:val="0"/>
        <w:spacing w:line="360" w:lineRule="auto"/>
        <w:ind w:left="993" w:right="-1"/>
        <w:jc w:val="left"/>
      </w:pPr>
      <w:r>
        <w:t>A fire-fighting position will be set up in area, including extinguishers and hydrant/hose to extinguish fire with water, as well as all</w:t>
      </w:r>
      <w:r w:rsidR="00631ECE">
        <w:t xml:space="preserve"> other tools required at such </w:t>
      </w:r>
      <w:r>
        <w:t>position</w:t>
      </w:r>
      <w:r w:rsidR="00F16EE6">
        <w:t>s</w:t>
      </w:r>
      <w:r>
        <w:t>.</w:t>
      </w:r>
    </w:p>
    <w:p w14:paraId="26C7CD38" w14:textId="77777777" w:rsidR="00EB4954" w:rsidRDefault="00EB4954" w:rsidP="007754A3">
      <w:pPr>
        <w:pStyle w:val="4"/>
        <w:tabs>
          <w:tab w:val="num" w:pos="851"/>
        </w:tabs>
        <w:spacing w:line="360" w:lineRule="auto"/>
        <w:ind w:right="0"/>
      </w:pPr>
      <w:r>
        <w:lastRenderedPageBreak/>
        <w:t>The following rooms and equipment will be installed in the examination area.</w:t>
      </w:r>
    </w:p>
    <w:p w14:paraId="5A18A978" w14:textId="77777777" w:rsidR="00EB4954" w:rsidRDefault="00EB4954" w:rsidP="007754A3">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EB4954">
        <w:rPr>
          <w:rFonts w:ascii="Arial" w:hAnsi="Arial" w:cs="David"/>
          <w:spacing w:val="0"/>
          <w:kern w:val="0"/>
          <w:sz w:val="24"/>
          <w:szCs w:val="24"/>
          <w:u w:val="none"/>
          <w:lang w:eastAsia="he-IL" w:bidi="he-IL"/>
        </w:rPr>
        <w:t xml:space="preserve">Worktable for handling elements and equipment unloaded from the container will be situated in the examination ramp. The table (size: 1.5 x 3 m.) will be of solid construction, able to withstand heavy mechanical loads. </w:t>
      </w:r>
    </w:p>
    <w:p w14:paraId="7F2A4F69" w14:textId="77777777" w:rsidR="00EB4954" w:rsidRPr="00EB4954" w:rsidRDefault="00EB4954" w:rsidP="007754A3">
      <w:pPr>
        <w:pStyle w:val="5"/>
        <w:spacing w:line="360" w:lineRule="auto"/>
        <w:ind w:left="1134" w:right="-1" w:hanging="708"/>
        <w:jc w:val="left"/>
        <w:rPr>
          <w:rFonts w:ascii="Arial" w:hAnsi="Arial" w:cs="David"/>
          <w:spacing w:val="0"/>
          <w:kern w:val="0"/>
          <w:sz w:val="24"/>
          <w:szCs w:val="24"/>
          <w:u w:val="none"/>
          <w:lang w:eastAsia="he-IL" w:bidi="he-IL"/>
        </w:rPr>
      </w:pPr>
      <w:r w:rsidRPr="00EB4954">
        <w:rPr>
          <w:rFonts w:ascii="Arial" w:hAnsi="Arial" w:cs="David"/>
          <w:spacing w:val="0"/>
          <w:kern w:val="0"/>
          <w:sz w:val="24"/>
          <w:szCs w:val="24"/>
          <w:u w:val="none"/>
          <w:lang w:eastAsia="he-IL" w:bidi="he-IL"/>
        </w:rPr>
        <w:t>Wastebaske</w:t>
      </w:r>
      <w:r>
        <w:rPr>
          <w:rFonts w:ascii="Arial" w:hAnsi="Arial" w:cs="David"/>
          <w:spacing w:val="0"/>
          <w:kern w:val="0"/>
          <w:sz w:val="24"/>
          <w:szCs w:val="24"/>
          <w:u w:val="none"/>
          <w:lang w:eastAsia="he-IL" w:bidi="he-IL"/>
        </w:rPr>
        <w:t xml:space="preserve">t and trashcans </w:t>
      </w:r>
    </w:p>
    <w:p w14:paraId="153561CA" w14:textId="77777777" w:rsidR="00F87236" w:rsidRDefault="00F87236" w:rsidP="007754A3">
      <w:pPr>
        <w:pStyle w:val="4"/>
        <w:tabs>
          <w:tab w:val="num" w:pos="993"/>
        </w:tabs>
        <w:spacing w:line="360" w:lineRule="auto"/>
        <w:ind w:left="993" w:right="0" w:hanging="993"/>
        <w:rPr>
          <w:u w:val="single"/>
        </w:rPr>
      </w:pPr>
      <w:r w:rsidRPr="00F87236">
        <w:rPr>
          <w:u w:val="single"/>
        </w:rPr>
        <w:t>Storage area</w:t>
      </w:r>
    </w:p>
    <w:p w14:paraId="3BF53290" w14:textId="77777777" w:rsidR="008312D1" w:rsidRPr="006B3AEF" w:rsidRDefault="00CC1FD8" w:rsidP="007754A3">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Pr>
          <w:rFonts w:ascii="Arial" w:hAnsi="Arial" w:cs="David"/>
          <w:spacing w:val="0"/>
          <w:kern w:val="0"/>
          <w:sz w:val="24"/>
          <w:szCs w:val="24"/>
          <w:u w:val="none"/>
          <w:lang w:eastAsia="he-IL" w:bidi="he-IL"/>
        </w:rPr>
        <w:t>T</w:t>
      </w:r>
      <w:r w:rsidR="00F87236">
        <w:rPr>
          <w:rFonts w:ascii="Arial" w:hAnsi="Arial" w:cs="David"/>
          <w:spacing w:val="0"/>
          <w:kern w:val="0"/>
          <w:sz w:val="24"/>
          <w:szCs w:val="24"/>
          <w:u w:val="none"/>
          <w:lang w:eastAsia="he-IL" w:bidi="he-IL"/>
        </w:rPr>
        <w:t>emporary, short term</w:t>
      </w:r>
      <w:r w:rsidR="00F87236" w:rsidRPr="00F87236">
        <w:rPr>
          <w:rFonts w:ascii="Arial" w:hAnsi="Arial" w:cs="David"/>
          <w:spacing w:val="0"/>
          <w:kern w:val="0"/>
          <w:sz w:val="24"/>
          <w:szCs w:val="24"/>
          <w:u w:val="none"/>
          <w:lang w:eastAsia="he-IL" w:bidi="he-IL"/>
        </w:rPr>
        <w:t xml:space="preserve"> storage</w:t>
      </w:r>
      <w:r w:rsidR="00F87236">
        <w:rPr>
          <w:rFonts w:ascii="Arial" w:hAnsi="Arial" w:cs="David"/>
          <w:spacing w:val="0"/>
          <w:kern w:val="0"/>
          <w:sz w:val="24"/>
          <w:szCs w:val="24"/>
          <w:u w:val="none"/>
          <w:lang w:eastAsia="he-IL" w:bidi="he-IL"/>
        </w:rPr>
        <w:t>,</w:t>
      </w:r>
      <w:r w:rsidR="00F87236" w:rsidRPr="00F87236">
        <w:rPr>
          <w:rFonts w:ascii="Arial" w:hAnsi="Arial" w:cs="David"/>
          <w:spacing w:val="0"/>
          <w:kern w:val="0"/>
          <w:sz w:val="24"/>
          <w:szCs w:val="24"/>
          <w:u w:val="none"/>
          <w:lang w:eastAsia="he-IL" w:bidi="he-IL"/>
        </w:rPr>
        <w:t xml:space="preserve"> holding goods of three confiscated containers (</w:t>
      </w:r>
      <w:r w:rsidR="002840AF">
        <w:rPr>
          <w:rFonts w:ascii="Arial" w:hAnsi="Arial" w:cs="David"/>
          <w:spacing w:val="0"/>
          <w:kern w:val="0"/>
          <w:sz w:val="24"/>
          <w:szCs w:val="24"/>
          <w:u w:val="none"/>
          <w:lang w:eastAsia="he-IL" w:bidi="he-IL"/>
        </w:rPr>
        <w:t>20mX20m,</w:t>
      </w:r>
      <w:r w:rsidR="00F87236" w:rsidRPr="00F87236">
        <w:rPr>
          <w:rFonts w:ascii="Arial" w:hAnsi="Arial" w:cs="David"/>
          <w:spacing w:val="0"/>
          <w:kern w:val="0"/>
          <w:sz w:val="24"/>
          <w:szCs w:val="24"/>
          <w:u w:val="none"/>
          <w:lang w:eastAsia="he-IL" w:bidi="he-IL"/>
        </w:rPr>
        <w:t xml:space="preserve"> </w:t>
      </w:r>
      <w:r w:rsidR="002840AF">
        <w:rPr>
          <w:rFonts w:ascii="Arial" w:hAnsi="Arial" w:cs="David"/>
          <w:spacing w:val="0"/>
          <w:kern w:val="0"/>
          <w:sz w:val="24"/>
          <w:szCs w:val="24"/>
          <w:u w:val="none"/>
          <w:lang w:eastAsia="he-IL" w:bidi="he-IL"/>
        </w:rPr>
        <w:t>4</w:t>
      </w:r>
      <w:r w:rsidR="002840AF" w:rsidRPr="00F87236">
        <w:rPr>
          <w:rFonts w:ascii="Arial" w:hAnsi="Arial" w:cs="David"/>
          <w:spacing w:val="0"/>
          <w:kern w:val="0"/>
          <w:sz w:val="24"/>
          <w:szCs w:val="24"/>
          <w:u w:val="none"/>
          <w:lang w:eastAsia="he-IL" w:bidi="he-IL"/>
        </w:rPr>
        <w:t>00m</w:t>
      </w:r>
      <w:r w:rsidR="002840AF" w:rsidRPr="00F87236">
        <w:rPr>
          <w:rFonts w:ascii="Arial" w:hAnsi="Arial" w:cs="David"/>
          <w:spacing w:val="0"/>
          <w:kern w:val="0"/>
          <w:sz w:val="24"/>
          <w:szCs w:val="24"/>
          <w:u w:val="none"/>
          <w:vertAlign w:val="superscript"/>
          <w:lang w:eastAsia="he-IL" w:bidi="he-IL"/>
        </w:rPr>
        <w:t>2</w:t>
      </w:r>
      <w:r w:rsidR="00F87236" w:rsidRPr="00F87236">
        <w:rPr>
          <w:rFonts w:ascii="Arial" w:hAnsi="Arial" w:cs="David"/>
          <w:spacing w:val="0"/>
          <w:kern w:val="0"/>
          <w:sz w:val="24"/>
          <w:szCs w:val="24"/>
          <w:u w:val="none"/>
          <w:lang w:eastAsia="he-IL" w:bidi="he-IL"/>
        </w:rPr>
        <w:t>) will be provide</w:t>
      </w:r>
      <w:r>
        <w:rPr>
          <w:rFonts w:ascii="Arial" w:hAnsi="Arial" w:cs="David"/>
          <w:spacing w:val="0"/>
          <w:kern w:val="0"/>
          <w:sz w:val="24"/>
          <w:szCs w:val="24"/>
          <w:u w:val="none"/>
          <w:lang w:eastAsia="he-IL" w:bidi="he-IL"/>
        </w:rPr>
        <w:t>d in the cargo unloading area (i</w:t>
      </w:r>
      <w:r w:rsidR="00F87236" w:rsidRPr="00F87236">
        <w:rPr>
          <w:rFonts w:ascii="Arial" w:hAnsi="Arial" w:cs="David"/>
          <w:spacing w:val="0"/>
          <w:kern w:val="0"/>
          <w:sz w:val="24"/>
          <w:szCs w:val="24"/>
          <w:u w:val="none"/>
          <w:lang w:eastAsia="he-IL" w:bidi="he-IL"/>
        </w:rPr>
        <w:t xml:space="preserve">n the manual </w:t>
      </w:r>
      <w:r w:rsidR="00F87236" w:rsidRPr="006B3AEF">
        <w:rPr>
          <w:rFonts w:ascii="Arial" w:hAnsi="Arial" w:cs="David"/>
          <w:spacing w:val="0"/>
          <w:kern w:val="0"/>
          <w:sz w:val="24"/>
          <w:szCs w:val="24"/>
          <w:u w:val="none"/>
          <w:lang w:eastAsia="he-IL" w:bidi="he-IL"/>
        </w:rPr>
        <w:t>inspection ramp).</w:t>
      </w:r>
    </w:p>
    <w:p w14:paraId="48A19049" w14:textId="77777777" w:rsidR="008312D1" w:rsidRPr="006B3AEF" w:rsidRDefault="00F87236" w:rsidP="006B3AEF">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6B3AEF">
        <w:rPr>
          <w:rFonts w:ascii="Arial" w:hAnsi="Arial" w:cs="David"/>
          <w:spacing w:val="0"/>
          <w:kern w:val="0"/>
          <w:sz w:val="24"/>
          <w:szCs w:val="24"/>
          <w:u w:val="none"/>
          <w:lang w:eastAsia="he-IL" w:bidi="he-IL"/>
        </w:rPr>
        <w:t>The storage area will be secured and defined by a high fence and t</w:t>
      </w:r>
      <w:r w:rsidR="006B3AEF" w:rsidRPr="006B3AEF">
        <w:rPr>
          <w:rFonts w:ascii="Arial" w:hAnsi="Arial" w:cs="David"/>
          <w:spacing w:val="0"/>
          <w:kern w:val="0"/>
          <w:sz w:val="24"/>
          <w:szCs w:val="24"/>
          <w:u w:val="none"/>
          <w:lang w:eastAsia="he-IL" w:bidi="he-IL"/>
        </w:rPr>
        <w:t>wo</w:t>
      </w:r>
      <w:r w:rsidRPr="006B3AEF">
        <w:rPr>
          <w:rFonts w:ascii="Arial" w:hAnsi="Arial" w:cs="David"/>
          <w:spacing w:val="0"/>
          <w:kern w:val="0"/>
          <w:sz w:val="24"/>
          <w:szCs w:val="24"/>
          <w:u w:val="none"/>
          <w:lang w:eastAsia="he-IL" w:bidi="he-IL"/>
        </w:rPr>
        <w:t xml:space="preserve"> (</w:t>
      </w:r>
      <w:r w:rsidR="006B3AEF" w:rsidRPr="006B3AEF">
        <w:rPr>
          <w:rFonts w:ascii="Arial" w:hAnsi="Arial" w:cs="David"/>
          <w:spacing w:val="0"/>
          <w:kern w:val="0"/>
          <w:sz w:val="24"/>
          <w:szCs w:val="24"/>
          <w:u w:val="none"/>
          <w:lang w:eastAsia="he-IL" w:bidi="he-IL"/>
        </w:rPr>
        <w:t>2</w:t>
      </w:r>
      <w:r w:rsidRPr="006B3AEF">
        <w:rPr>
          <w:rFonts w:ascii="Arial" w:hAnsi="Arial" w:cs="David"/>
          <w:spacing w:val="0"/>
          <w:kern w:val="0"/>
          <w:sz w:val="24"/>
          <w:szCs w:val="24"/>
          <w:u w:val="none"/>
          <w:lang w:eastAsia="he-IL" w:bidi="he-IL"/>
        </w:rPr>
        <w:t>) rolling gates</w:t>
      </w:r>
      <w:r w:rsidR="008B6AC2" w:rsidRPr="006B3AEF">
        <w:rPr>
          <w:rFonts w:ascii="Arial" w:hAnsi="Arial" w:cs="David"/>
          <w:spacing w:val="0"/>
          <w:kern w:val="0"/>
          <w:sz w:val="24"/>
          <w:szCs w:val="24"/>
          <w:u w:val="none"/>
          <w:lang w:eastAsia="he-IL" w:bidi="he-IL"/>
        </w:rPr>
        <w:t>. Additional seal-off of locker area will be made by insulat</w:t>
      </w:r>
      <w:r w:rsidR="000402D4" w:rsidRPr="006B3AEF">
        <w:rPr>
          <w:rFonts w:ascii="Arial" w:hAnsi="Arial" w:cs="David"/>
          <w:spacing w:val="0"/>
          <w:kern w:val="0"/>
          <w:sz w:val="24"/>
          <w:szCs w:val="24"/>
          <w:u w:val="none"/>
          <w:lang w:eastAsia="he-IL" w:bidi="he-IL"/>
        </w:rPr>
        <w:t>ing</w:t>
      </w:r>
      <w:r w:rsidR="008B6AC2" w:rsidRPr="006B3AEF">
        <w:rPr>
          <w:rFonts w:ascii="Arial" w:hAnsi="Arial" w:cs="David"/>
          <w:spacing w:val="0"/>
          <w:kern w:val="0"/>
          <w:sz w:val="24"/>
          <w:szCs w:val="24"/>
          <w:u w:val="none"/>
          <w:lang w:eastAsia="he-IL" w:bidi="he-IL"/>
        </w:rPr>
        <w:t xml:space="preserve"> panel</w:t>
      </w:r>
      <w:r w:rsidR="000402D4" w:rsidRPr="006B3AEF">
        <w:rPr>
          <w:rFonts w:ascii="Arial" w:hAnsi="Arial" w:cs="David"/>
          <w:spacing w:val="0"/>
          <w:kern w:val="0"/>
          <w:sz w:val="24"/>
          <w:szCs w:val="24"/>
          <w:u w:val="none"/>
          <w:lang w:eastAsia="he-IL" w:bidi="he-IL"/>
        </w:rPr>
        <w:t>, in order to enable air-conditioning if needed.</w:t>
      </w:r>
    </w:p>
    <w:p w14:paraId="79290F6A" w14:textId="77777777" w:rsidR="001D6FF1" w:rsidRPr="006B3AEF" w:rsidRDefault="00892CED" w:rsidP="007754A3">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6B3AEF">
        <w:rPr>
          <w:rFonts w:ascii="Arial" w:hAnsi="Arial" w:cs="David"/>
          <w:spacing w:val="0"/>
          <w:kern w:val="0"/>
          <w:sz w:val="24"/>
          <w:szCs w:val="24"/>
          <w:u w:val="none"/>
          <w:lang w:eastAsia="he-IL" w:bidi="he-IL"/>
        </w:rPr>
        <w:t>Inside the storage area</w:t>
      </w:r>
      <w:r w:rsidRPr="005C5BE2">
        <w:rPr>
          <w:rFonts w:ascii="Arial" w:hAnsi="Arial" w:cs="David"/>
          <w:spacing w:val="0"/>
          <w:kern w:val="0"/>
          <w:sz w:val="24"/>
          <w:szCs w:val="24"/>
          <w:u w:val="none"/>
          <w:lang w:eastAsia="he-IL" w:bidi="he-IL"/>
        </w:rPr>
        <w:t xml:space="preserve"> a closed</w:t>
      </w:r>
      <w:r w:rsidR="003A59C9" w:rsidRPr="005C5BE2">
        <w:rPr>
          <w:rFonts w:ascii="Arial" w:hAnsi="Arial" w:cs="David"/>
          <w:spacing w:val="0"/>
          <w:kern w:val="0"/>
          <w:sz w:val="24"/>
          <w:szCs w:val="24"/>
          <w:u w:val="none"/>
          <w:lang w:eastAsia="he-IL" w:bidi="he-IL"/>
        </w:rPr>
        <w:t xml:space="preserve"> and locked</w:t>
      </w:r>
      <w:r w:rsidRPr="005C5BE2">
        <w:rPr>
          <w:rFonts w:ascii="Arial" w:hAnsi="Arial" w:cs="David"/>
          <w:spacing w:val="0"/>
          <w:kern w:val="0"/>
          <w:sz w:val="24"/>
          <w:szCs w:val="24"/>
          <w:u w:val="none"/>
          <w:lang w:eastAsia="he-IL" w:bidi="he-IL"/>
        </w:rPr>
        <w:t xml:space="preserve"> </w:t>
      </w:r>
      <w:r w:rsidR="003A59C9" w:rsidRPr="005C5BE2">
        <w:rPr>
          <w:rFonts w:ascii="Arial" w:hAnsi="Arial" w:cs="David"/>
          <w:spacing w:val="0"/>
          <w:kern w:val="0"/>
          <w:sz w:val="24"/>
          <w:szCs w:val="24"/>
          <w:u w:val="none"/>
          <w:lang w:eastAsia="he-IL" w:bidi="he-IL"/>
        </w:rPr>
        <w:t>compartment will</w:t>
      </w:r>
      <w:r w:rsidRPr="005C5BE2">
        <w:rPr>
          <w:rFonts w:ascii="Arial" w:hAnsi="Arial" w:cs="David"/>
          <w:spacing w:val="0"/>
          <w:kern w:val="0"/>
          <w:sz w:val="24"/>
          <w:szCs w:val="24"/>
          <w:u w:val="none"/>
          <w:lang w:eastAsia="he-IL" w:bidi="he-IL"/>
        </w:rPr>
        <w:t xml:space="preserve"> be installed. </w:t>
      </w:r>
      <w:r w:rsidR="00A3052C" w:rsidRPr="005C5BE2">
        <w:rPr>
          <w:rFonts w:ascii="Arial" w:hAnsi="Arial" w:cs="David"/>
          <w:spacing w:val="0"/>
          <w:kern w:val="0"/>
          <w:sz w:val="24"/>
          <w:szCs w:val="24"/>
          <w:u w:val="none"/>
          <w:lang w:eastAsia="he-IL" w:bidi="he-IL"/>
        </w:rPr>
        <w:t>The cabin</w:t>
      </w:r>
      <w:r w:rsidR="00CC1FD8" w:rsidRPr="005C5BE2">
        <w:rPr>
          <w:rFonts w:ascii="Arial" w:hAnsi="Arial" w:cs="David"/>
          <w:spacing w:val="0"/>
          <w:kern w:val="0"/>
          <w:sz w:val="24"/>
          <w:szCs w:val="24"/>
          <w:u w:val="none"/>
          <w:lang w:eastAsia="he-IL" w:bidi="he-IL"/>
        </w:rPr>
        <w:t>/cubicle</w:t>
      </w:r>
      <w:r w:rsidR="00A3052C" w:rsidRPr="005C5BE2">
        <w:rPr>
          <w:rFonts w:ascii="Arial" w:hAnsi="Arial" w:cs="David"/>
          <w:spacing w:val="0"/>
          <w:kern w:val="0"/>
          <w:sz w:val="24"/>
          <w:szCs w:val="24"/>
          <w:u w:val="none"/>
          <w:lang w:eastAsia="he-IL" w:bidi="he-IL"/>
        </w:rPr>
        <w:t xml:space="preserve"> will be used for storage of special valuable confiscated goods: </w:t>
      </w:r>
      <w:r w:rsidR="00A3052C" w:rsidRPr="006B3AEF">
        <w:rPr>
          <w:rFonts w:ascii="Arial" w:hAnsi="Arial" w:cs="David"/>
          <w:spacing w:val="0"/>
          <w:kern w:val="0"/>
          <w:sz w:val="24"/>
          <w:szCs w:val="24"/>
          <w:u w:val="none"/>
          <w:lang w:eastAsia="he-IL" w:bidi="he-IL"/>
        </w:rPr>
        <w:t xml:space="preserve">such as liquors/cigarettes. </w:t>
      </w:r>
      <w:r w:rsidRPr="006B3AEF">
        <w:rPr>
          <w:rFonts w:ascii="Arial" w:hAnsi="Arial" w:cs="David"/>
          <w:spacing w:val="0"/>
          <w:kern w:val="0"/>
          <w:sz w:val="24"/>
          <w:szCs w:val="24"/>
          <w:u w:val="none"/>
          <w:lang w:eastAsia="he-IL" w:bidi="he-IL"/>
        </w:rPr>
        <w:t xml:space="preserve">The </w:t>
      </w:r>
      <w:r w:rsidR="00CC1FD8" w:rsidRPr="006B3AEF">
        <w:rPr>
          <w:rFonts w:ascii="Arial" w:hAnsi="Arial" w:cs="David"/>
          <w:spacing w:val="0"/>
          <w:kern w:val="0"/>
          <w:sz w:val="24"/>
          <w:szCs w:val="24"/>
          <w:u w:val="none"/>
          <w:lang w:eastAsia="he-IL" w:bidi="he-IL"/>
        </w:rPr>
        <w:t>cabin</w:t>
      </w:r>
      <w:r w:rsidR="00A3052C" w:rsidRPr="006B3AEF">
        <w:rPr>
          <w:rFonts w:ascii="Arial" w:hAnsi="Arial" w:cs="David"/>
          <w:spacing w:val="0"/>
          <w:kern w:val="0"/>
          <w:sz w:val="24"/>
          <w:szCs w:val="24"/>
          <w:u w:val="none"/>
          <w:lang w:eastAsia="he-IL" w:bidi="he-IL"/>
        </w:rPr>
        <w:t>, size of about 2.5*6 m</w:t>
      </w:r>
      <w:r w:rsidR="00A3052C" w:rsidRPr="006B3AEF">
        <w:rPr>
          <w:rFonts w:ascii="Arial" w:hAnsi="Arial" w:cs="David"/>
          <w:spacing w:val="0"/>
          <w:kern w:val="0"/>
          <w:sz w:val="24"/>
          <w:szCs w:val="24"/>
          <w:u w:val="none"/>
          <w:vertAlign w:val="superscript"/>
          <w:lang w:eastAsia="he-IL" w:bidi="he-IL"/>
        </w:rPr>
        <w:t>2</w:t>
      </w:r>
      <w:r w:rsidR="00A3052C" w:rsidRPr="006B3AEF">
        <w:rPr>
          <w:rFonts w:ascii="Arial" w:hAnsi="Arial" w:cs="David"/>
          <w:spacing w:val="0"/>
          <w:kern w:val="0"/>
          <w:sz w:val="24"/>
          <w:szCs w:val="24"/>
          <w:u w:val="none"/>
          <w:lang w:eastAsia="he-IL" w:bidi="he-IL"/>
        </w:rPr>
        <w:t>,</w:t>
      </w:r>
      <w:r w:rsidRPr="006B3AEF">
        <w:rPr>
          <w:rFonts w:ascii="Arial" w:hAnsi="Arial" w:cs="David"/>
          <w:spacing w:val="0"/>
          <w:kern w:val="0"/>
          <w:sz w:val="24"/>
          <w:szCs w:val="24"/>
          <w:u w:val="none"/>
          <w:lang w:eastAsia="he-IL" w:bidi="he-IL"/>
        </w:rPr>
        <w:t xml:space="preserve"> will include </w:t>
      </w:r>
      <w:r w:rsidR="006B3AEF" w:rsidRPr="006B3AEF">
        <w:rPr>
          <w:rFonts w:ascii="Arial" w:hAnsi="Arial" w:cs="David"/>
          <w:spacing w:val="0"/>
          <w:kern w:val="0"/>
          <w:sz w:val="24"/>
          <w:szCs w:val="24"/>
          <w:u w:val="none"/>
          <w:lang w:eastAsia="he-IL" w:bidi="he-IL"/>
        </w:rPr>
        <w:t>modulated metal</w:t>
      </w:r>
      <w:r w:rsidR="00CC1FD8" w:rsidRPr="006B3AEF">
        <w:rPr>
          <w:rFonts w:ascii="Arial" w:hAnsi="Arial" w:cs="David"/>
          <w:spacing w:val="0"/>
          <w:kern w:val="0"/>
          <w:sz w:val="24"/>
          <w:szCs w:val="24"/>
          <w:u w:val="none"/>
          <w:lang w:eastAsia="he-IL" w:bidi="he-IL"/>
        </w:rPr>
        <w:t xml:space="preserve"> </w:t>
      </w:r>
      <w:r w:rsidRPr="006B3AEF">
        <w:rPr>
          <w:rFonts w:ascii="Arial" w:hAnsi="Arial" w:cs="David"/>
          <w:spacing w:val="0"/>
          <w:kern w:val="0"/>
          <w:sz w:val="24"/>
          <w:szCs w:val="24"/>
          <w:u w:val="none"/>
          <w:lang w:eastAsia="he-IL" w:bidi="he-IL"/>
        </w:rPr>
        <w:t>shelves</w:t>
      </w:r>
      <w:r w:rsidR="00A3052C" w:rsidRPr="006B3AEF">
        <w:rPr>
          <w:rFonts w:ascii="Arial" w:hAnsi="Arial" w:cs="David"/>
          <w:spacing w:val="0"/>
          <w:kern w:val="0"/>
          <w:sz w:val="24"/>
          <w:szCs w:val="24"/>
          <w:u w:val="none"/>
          <w:lang w:eastAsia="he-IL" w:bidi="he-IL"/>
        </w:rPr>
        <w:t xml:space="preserve"> along the two sides</w:t>
      </w:r>
      <w:r w:rsidR="003A59C9" w:rsidRPr="006B3AEF">
        <w:rPr>
          <w:rFonts w:ascii="Arial" w:hAnsi="Arial" w:cs="David"/>
          <w:spacing w:val="0"/>
          <w:kern w:val="0"/>
          <w:sz w:val="24"/>
          <w:szCs w:val="24"/>
          <w:u w:val="none"/>
          <w:lang w:eastAsia="he-IL" w:bidi="he-IL"/>
        </w:rPr>
        <w:t>.</w:t>
      </w:r>
      <w:r w:rsidRPr="006B3AEF">
        <w:rPr>
          <w:rFonts w:ascii="Arial" w:hAnsi="Arial" w:cs="David"/>
          <w:spacing w:val="0"/>
          <w:kern w:val="0"/>
          <w:sz w:val="24"/>
          <w:szCs w:val="24"/>
          <w:u w:val="none"/>
          <w:lang w:eastAsia="he-IL" w:bidi="he-IL"/>
        </w:rPr>
        <w:t xml:space="preserve"> </w:t>
      </w:r>
    </w:p>
    <w:p w14:paraId="37415FFA" w14:textId="77777777" w:rsidR="008312D1" w:rsidRPr="006B3AEF" w:rsidRDefault="008B6AC2" w:rsidP="006B3AEF">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6B3AEF">
        <w:rPr>
          <w:rFonts w:ascii="Arial" w:hAnsi="Arial" w:cs="David"/>
          <w:spacing w:val="0"/>
          <w:kern w:val="0"/>
          <w:sz w:val="24"/>
          <w:szCs w:val="24"/>
          <w:u w:val="none"/>
          <w:lang w:eastAsia="he-IL" w:bidi="he-IL"/>
        </w:rPr>
        <w:t xml:space="preserve">Locker will include an archive, as well as an air-conditioned service storage (3mX12m, insulating panel) for office equipment for personnel of </w:t>
      </w:r>
      <w:r w:rsidR="006B3AEF" w:rsidRPr="006B3AEF">
        <w:rPr>
          <w:rFonts w:ascii="Arial" w:hAnsi="Arial" w:cs="David"/>
          <w:spacing w:val="0"/>
          <w:kern w:val="0"/>
          <w:sz w:val="24"/>
          <w:szCs w:val="24"/>
          <w:u w:val="none"/>
          <w:lang w:eastAsia="he-IL" w:bidi="he-IL"/>
        </w:rPr>
        <w:t>9</w:t>
      </w:r>
      <w:r w:rsidRPr="006B3AEF">
        <w:rPr>
          <w:rFonts w:ascii="Arial" w:hAnsi="Arial" w:cs="David"/>
          <w:spacing w:val="0"/>
          <w:kern w:val="0"/>
          <w:sz w:val="24"/>
          <w:szCs w:val="24"/>
          <w:u w:val="none"/>
          <w:lang w:eastAsia="he-IL" w:bidi="he-IL"/>
        </w:rPr>
        <w:t>0 employees.</w:t>
      </w:r>
    </w:p>
    <w:p w14:paraId="620BC712" w14:textId="77777777" w:rsidR="008312D1" w:rsidRDefault="000402D4" w:rsidP="007754A3">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Pr>
          <w:rFonts w:ascii="Arial" w:hAnsi="Arial" w:cs="David"/>
          <w:spacing w:val="0"/>
          <w:kern w:val="0"/>
          <w:sz w:val="24"/>
          <w:szCs w:val="24"/>
          <w:u w:val="none"/>
          <w:lang w:eastAsia="he-IL" w:bidi="he-IL"/>
        </w:rPr>
        <w:t xml:space="preserve"> </w:t>
      </w:r>
      <w:r w:rsidR="00CC1FD8" w:rsidRPr="0028357B">
        <w:rPr>
          <w:rFonts w:ascii="Arial" w:hAnsi="Arial" w:cs="David"/>
          <w:spacing w:val="0"/>
          <w:kern w:val="0"/>
          <w:sz w:val="24"/>
          <w:szCs w:val="24"/>
          <w:u w:val="none"/>
          <w:lang w:eastAsia="he-IL" w:bidi="he-IL"/>
        </w:rPr>
        <w:t>Storage's entire area will be surveyed by the CCTV.</w:t>
      </w:r>
    </w:p>
    <w:p w14:paraId="78E0E1CA" w14:textId="77777777" w:rsidR="00590868" w:rsidRPr="003F5ED5" w:rsidRDefault="00486903" w:rsidP="007754A3">
      <w:pPr>
        <w:pStyle w:val="4"/>
        <w:tabs>
          <w:tab w:val="num" w:pos="1560"/>
        </w:tabs>
        <w:spacing w:line="360" w:lineRule="auto"/>
        <w:ind w:left="1134" w:right="0" w:hanging="1276"/>
        <w:rPr>
          <w:u w:val="single"/>
        </w:rPr>
      </w:pPr>
      <w:r w:rsidRPr="003F5ED5">
        <w:rPr>
          <w:u w:val="single"/>
        </w:rPr>
        <w:t xml:space="preserve">Pallet X-ray screening </w:t>
      </w:r>
    </w:p>
    <w:p w14:paraId="664303EF" w14:textId="77777777" w:rsidR="008312D1" w:rsidRDefault="002840AF" w:rsidP="007754A3">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Pr>
          <w:rFonts w:ascii="Arial" w:hAnsi="Arial" w:cs="David"/>
          <w:spacing w:val="0"/>
          <w:kern w:val="0"/>
          <w:sz w:val="24"/>
          <w:szCs w:val="24"/>
          <w:u w:val="none"/>
          <w:lang w:eastAsia="he-IL" w:bidi="he-IL"/>
        </w:rPr>
        <w:t xml:space="preserve">2 </w:t>
      </w:r>
      <w:r w:rsidR="00486903" w:rsidRPr="003F5ED5">
        <w:rPr>
          <w:rFonts w:ascii="Arial" w:hAnsi="Arial" w:cs="David"/>
          <w:spacing w:val="0"/>
          <w:kern w:val="0"/>
          <w:sz w:val="24"/>
          <w:szCs w:val="24"/>
          <w:u w:val="none"/>
          <w:lang w:eastAsia="he-IL" w:bidi="he-IL"/>
        </w:rPr>
        <w:t>room</w:t>
      </w:r>
      <w:r>
        <w:rPr>
          <w:rFonts w:ascii="Arial" w:hAnsi="Arial" w:cs="David"/>
          <w:spacing w:val="0"/>
          <w:kern w:val="0"/>
          <w:sz w:val="24"/>
          <w:szCs w:val="24"/>
          <w:u w:val="none"/>
          <w:lang w:eastAsia="he-IL" w:bidi="he-IL"/>
        </w:rPr>
        <w:t>s</w:t>
      </w:r>
      <w:r w:rsidR="00486903" w:rsidRPr="003F5ED5">
        <w:rPr>
          <w:rFonts w:ascii="Arial" w:hAnsi="Arial" w:cs="David"/>
          <w:spacing w:val="0"/>
          <w:kern w:val="0"/>
          <w:sz w:val="24"/>
          <w:szCs w:val="24"/>
          <w:u w:val="none"/>
          <w:lang w:eastAsia="he-IL" w:bidi="he-IL"/>
        </w:rPr>
        <w:t>, size of ~ 6 m</w:t>
      </w:r>
      <w:r w:rsidR="00486903" w:rsidRPr="003F5ED5">
        <w:rPr>
          <w:rFonts w:ascii="Arial" w:hAnsi="Arial" w:cs="David"/>
          <w:spacing w:val="0"/>
          <w:kern w:val="0"/>
          <w:sz w:val="24"/>
          <w:szCs w:val="24"/>
          <w:u w:val="none"/>
          <w:vertAlign w:val="superscript"/>
          <w:lang w:eastAsia="he-IL" w:bidi="he-IL"/>
        </w:rPr>
        <w:t>2</w:t>
      </w:r>
      <w:r w:rsidR="00486903" w:rsidRPr="003F5ED5">
        <w:rPr>
          <w:rFonts w:ascii="Arial" w:hAnsi="Arial" w:cs="David"/>
          <w:spacing w:val="0"/>
          <w:kern w:val="0"/>
          <w:sz w:val="24"/>
          <w:szCs w:val="24"/>
          <w:u w:val="none"/>
          <w:lang w:eastAsia="he-IL" w:bidi="he-IL"/>
        </w:rPr>
        <w:t>, will be used to install the operation workstation of the small x-ray system that will be installed by customs in the examination area.</w:t>
      </w:r>
    </w:p>
    <w:p w14:paraId="33FAC3EA" w14:textId="616D8FAC" w:rsidR="00680D81" w:rsidRPr="003F5ED5" w:rsidRDefault="00486903" w:rsidP="007754A3">
      <w:pPr>
        <w:pStyle w:val="5"/>
        <w:spacing w:line="360" w:lineRule="auto"/>
        <w:ind w:left="1134" w:right="-1" w:hanging="708"/>
        <w:jc w:val="left"/>
        <w:rPr>
          <w:rFonts w:ascii="Arial" w:hAnsi="Arial" w:cs="David"/>
          <w:spacing w:val="0"/>
          <w:kern w:val="0"/>
          <w:sz w:val="24"/>
          <w:szCs w:val="24"/>
          <w:u w:val="none"/>
          <w:lang w:eastAsia="he-IL" w:bidi="he-IL"/>
        </w:rPr>
      </w:pPr>
      <w:r w:rsidRPr="003F5ED5">
        <w:rPr>
          <w:rFonts w:ascii="Arial" w:hAnsi="Arial" w:cs="David"/>
          <w:spacing w:val="0"/>
          <w:kern w:val="0"/>
          <w:sz w:val="24"/>
          <w:szCs w:val="24"/>
          <w:u w:val="none"/>
          <w:lang w:eastAsia="he-IL" w:bidi="he-IL"/>
        </w:rPr>
        <w:t>The room</w:t>
      </w:r>
      <w:r w:rsidR="002C7832">
        <w:rPr>
          <w:rFonts w:ascii="Arial" w:hAnsi="Arial" w:cs="David"/>
          <w:spacing w:val="0"/>
          <w:kern w:val="0"/>
          <w:sz w:val="24"/>
          <w:szCs w:val="24"/>
          <w:u w:val="none"/>
          <w:lang w:eastAsia="he-IL" w:bidi="he-IL"/>
        </w:rPr>
        <w:t>s</w:t>
      </w:r>
      <w:r w:rsidRPr="003F5ED5">
        <w:rPr>
          <w:rFonts w:ascii="Arial" w:hAnsi="Arial" w:cs="David"/>
          <w:spacing w:val="0"/>
          <w:kern w:val="0"/>
          <w:sz w:val="24"/>
          <w:szCs w:val="24"/>
          <w:u w:val="none"/>
          <w:lang w:eastAsia="he-IL" w:bidi="he-IL"/>
        </w:rPr>
        <w:t xml:space="preserve"> will be air-conditioned.</w:t>
      </w:r>
    </w:p>
    <w:p w14:paraId="363AA48D" w14:textId="77777777" w:rsidR="00F87236" w:rsidRDefault="00F87236" w:rsidP="007754A3">
      <w:pPr>
        <w:pStyle w:val="4"/>
        <w:tabs>
          <w:tab w:val="num" w:pos="1560"/>
        </w:tabs>
        <w:spacing w:line="360" w:lineRule="auto"/>
        <w:ind w:left="1134" w:right="0" w:hanging="1276"/>
        <w:rPr>
          <w:u w:val="single"/>
        </w:rPr>
      </w:pPr>
      <w:r w:rsidRPr="00F87236">
        <w:rPr>
          <w:u w:val="single"/>
        </w:rPr>
        <w:t>Explosives Detector room</w:t>
      </w:r>
      <w:r w:rsidRPr="00F87236">
        <w:rPr>
          <w:rFonts w:hint="cs"/>
          <w:u w:val="single"/>
          <w:rtl/>
        </w:rPr>
        <w:t xml:space="preserve"> </w:t>
      </w:r>
    </w:p>
    <w:p w14:paraId="02C78613" w14:textId="77777777" w:rsidR="00AF06E4" w:rsidRPr="006B3AEF" w:rsidRDefault="002840AF" w:rsidP="007754A3">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Pr>
          <w:rFonts w:ascii="Arial" w:hAnsi="Arial" w:cs="David"/>
          <w:spacing w:val="0"/>
          <w:kern w:val="0"/>
          <w:sz w:val="24"/>
          <w:szCs w:val="24"/>
          <w:u w:val="none"/>
          <w:lang w:eastAsia="he-IL" w:bidi="he-IL"/>
        </w:rPr>
        <w:lastRenderedPageBreak/>
        <w:t xml:space="preserve">2 </w:t>
      </w:r>
      <w:r w:rsidR="00AF06E4">
        <w:rPr>
          <w:rFonts w:ascii="Arial" w:hAnsi="Arial" w:cs="David"/>
          <w:spacing w:val="0"/>
          <w:kern w:val="0"/>
          <w:sz w:val="24"/>
          <w:szCs w:val="24"/>
          <w:u w:val="none"/>
          <w:lang w:eastAsia="he-IL" w:bidi="he-IL"/>
        </w:rPr>
        <w:t>room</w:t>
      </w:r>
      <w:r>
        <w:rPr>
          <w:rFonts w:ascii="Arial" w:hAnsi="Arial" w:cs="David"/>
          <w:spacing w:val="0"/>
          <w:kern w:val="0"/>
          <w:sz w:val="24"/>
          <w:szCs w:val="24"/>
          <w:u w:val="none"/>
          <w:lang w:eastAsia="he-IL" w:bidi="he-IL"/>
        </w:rPr>
        <w:t>s</w:t>
      </w:r>
      <w:r w:rsidR="00AF06E4" w:rsidRPr="006B3AEF">
        <w:rPr>
          <w:rFonts w:ascii="Arial" w:hAnsi="Arial" w:cs="David"/>
          <w:spacing w:val="0"/>
          <w:kern w:val="0"/>
          <w:sz w:val="24"/>
          <w:szCs w:val="24"/>
          <w:u w:val="none"/>
          <w:lang w:eastAsia="he-IL" w:bidi="he-IL"/>
        </w:rPr>
        <w:t>, size of ~ 6 m</w:t>
      </w:r>
      <w:r w:rsidR="00AF06E4" w:rsidRPr="006B3AEF">
        <w:rPr>
          <w:rFonts w:ascii="Arial" w:hAnsi="Arial" w:cs="David"/>
          <w:spacing w:val="0"/>
          <w:kern w:val="0"/>
          <w:sz w:val="24"/>
          <w:szCs w:val="24"/>
          <w:u w:val="none"/>
          <w:vertAlign w:val="superscript"/>
          <w:lang w:eastAsia="he-IL" w:bidi="he-IL"/>
        </w:rPr>
        <w:t>2</w:t>
      </w:r>
      <w:r w:rsidR="00AF06E4" w:rsidRPr="006B3AEF">
        <w:rPr>
          <w:rFonts w:ascii="Arial" w:hAnsi="Arial" w:cs="David"/>
          <w:spacing w:val="0"/>
          <w:kern w:val="0"/>
          <w:sz w:val="24"/>
          <w:szCs w:val="24"/>
          <w:u w:val="none"/>
          <w:lang w:eastAsia="he-IL" w:bidi="he-IL"/>
        </w:rPr>
        <w:t xml:space="preserve">, will be used to install </w:t>
      </w:r>
      <w:r w:rsidR="00C14E77" w:rsidRPr="006B3AEF">
        <w:rPr>
          <w:rFonts w:ascii="Arial" w:hAnsi="Arial" w:cs="David"/>
          <w:spacing w:val="0"/>
          <w:kern w:val="0"/>
          <w:sz w:val="24"/>
          <w:szCs w:val="24"/>
          <w:u w:val="none"/>
          <w:lang w:eastAsia="he-IL" w:bidi="he-IL"/>
        </w:rPr>
        <w:t>Customs</w:t>
      </w:r>
      <w:r w:rsidR="00AF06E4" w:rsidRPr="006B3AEF">
        <w:rPr>
          <w:rFonts w:ascii="Arial" w:hAnsi="Arial" w:cs="David"/>
          <w:spacing w:val="0"/>
          <w:kern w:val="0"/>
          <w:sz w:val="24"/>
          <w:szCs w:val="24"/>
          <w:u w:val="none"/>
          <w:lang w:eastAsia="he-IL" w:bidi="he-IL"/>
        </w:rPr>
        <w:t xml:space="preserve"> explosive detector.</w:t>
      </w:r>
    </w:p>
    <w:p w14:paraId="3B6F3A01" w14:textId="1FD82041" w:rsidR="00590868" w:rsidRPr="006B3AEF" w:rsidRDefault="00AF06E4" w:rsidP="007754A3">
      <w:pPr>
        <w:pStyle w:val="5"/>
        <w:tabs>
          <w:tab w:val="clear" w:pos="1146"/>
          <w:tab w:val="num" w:pos="1134"/>
        </w:tabs>
        <w:spacing w:line="360" w:lineRule="auto"/>
        <w:ind w:left="1134" w:right="-1" w:hanging="708"/>
        <w:jc w:val="left"/>
        <w:rPr>
          <w:rFonts w:ascii="Arial" w:hAnsi="Arial" w:cs="David"/>
          <w:spacing w:val="0"/>
          <w:kern w:val="0"/>
          <w:sz w:val="24"/>
          <w:szCs w:val="24"/>
          <w:u w:val="none"/>
          <w:lang w:eastAsia="he-IL" w:bidi="he-IL"/>
        </w:rPr>
      </w:pPr>
      <w:r w:rsidRPr="006B3AEF">
        <w:rPr>
          <w:rFonts w:ascii="Arial" w:hAnsi="Arial" w:cs="David"/>
          <w:spacing w:val="0"/>
          <w:kern w:val="0"/>
          <w:sz w:val="24"/>
          <w:szCs w:val="24"/>
          <w:u w:val="none"/>
          <w:lang w:eastAsia="he-IL" w:bidi="he-IL"/>
        </w:rPr>
        <w:t>The room</w:t>
      </w:r>
      <w:r w:rsidR="002C7832">
        <w:rPr>
          <w:rFonts w:ascii="Arial" w:hAnsi="Arial" w:cs="David"/>
          <w:spacing w:val="0"/>
          <w:kern w:val="0"/>
          <w:sz w:val="24"/>
          <w:szCs w:val="24"/>
          <w:u w:val="none"/>
          <w:lang w:eastAsia="he-IL" w:bidi="he-IL"/>
        </w:rPr>
        <w:t>s</w:t>
      </w:r>
      <w:r w:rsidRPr="006B3AEF">
        <w:rPr>
          <w:rFonts w:ascii="Arial" w:hAnsi="Arial" w:cs="David"/>
          <w:spacing w:val="0"/>
          <w:kern w:val="0"/>
          <w:sz w:val="24"/>
          <w:szCs w:val="24"/>
          <w:u w:val="none"/>
          <w:lang w:eastAsia="he-IL" w:bidi="he-IL"/>
        </w:rPr>
        <w:t xml:space="preserve"> will be a</w:t>
      </w:r>
      <w:r w:rsidR="00F87236" w:rsidRPr="006B3AEF">
        <w:rPr>
          <w:rFonts w:ascii="Arial" w:hAnsi="Arial" w:cs="David"/>
          <w:spacing w:val="0"/>
          <w:kern w:val="0"/>
          <w:sz w:val="24"/>
          <w:szCs w:val="24"/>
          <w:u w:val="none"/>
          <w:lang w:eastAsia="he-IL" w:bidi="he-IL"/>
        </w:rPr>
        <w:t>ir – conditioned</w:t>
      </w:r>
      <w:r w:rsidR="008B6AC2" w:rsidRPr="006B3AEF">
        <w:rPr>
          <w:rFonts w:ascii="Arial" w:hAnsi="Arial" w:cs="David"/>
          <w:spacing w:val="0"/>
          <w:kern w:val="0"/>
          <w:sz w:val="24"/>
          <w:szCs w:val="24"/>
          <w:u w:val="none"/>
          <w:lang w:eastAsia="he-IL" w:bidi="he-IL"/>
        </w:rPr>
        <w:t xml:space="preserve">, sterilized, furnished (half level), with office refrigerators. </w:t>
      </w:r>
    </w:p>
    <w:p w14:paraId="35110D8F" w14:textId="7014FAF5" w:rsidR="008312D1" w:rsidRPr="006B3AEF" w:rsidRDefault="00E8795B" w:rsidP="007754A3">
      <w:pPr>
        <w:pStyle w:val="2"/>
        <w:spacing w:line="360" w:lineRule="auto"/>
        <w:ind w:right="282"/>
      </w:pPr>
      <w:r w:rsidRPr="006B3AEF">
        <w:t>Laboratory for chemical analysis – net area of ~</w:t>
      </w:r>
      <w:r w:rsidR="00717E75">
        <w:t>20</w:t>
      </w:r>
      <w:r w:rsidRPr="006B3AEF">
        <w:t xml:space="preserve"> m</w:t>
      </w:r>
      <w:r w:rsidRPr="006B3AEF">
        <w:rPr>
          <w:vertAlign w:val="superscript"/>
        </w:rPr>
        <w:t>2</w:t>
      </w:r>
      <w:r w:rsidRPr="006B3AEF">
        <w:t>.</w:t>
      </w:r>
    </w:p>
    <w:p w14:paraId="6A420595" w14:textId="2BFE4177" w:rsidR="008312D1" w:rsidRPr="006B3AEF" w:rsidRDefault="008B6AC2" w:rsidP="007754A3">
      <w:pPr>
        <w:pStyle w:val="2"/>
        <w:spacing w:line="360" w:lineRule="auto"/>
        <w:ind w:right="282"/>
      </w:pPr>
      <w:r w:rsidRPr="006B3AEF">
        <w:t xml:space="preserve">Porters </w:t>
      </w:r>
      <w:r w:rsidR="00290909" w:rsidRPr="006B3AEF">
        <w:t>Zone:</w:t>
      </w:r>
      <w:r w:rsidRPr="006B3AEF">
        <w:t xml:space="preserve"> </w:t>
      </w:r>
      <w:r w:rsidRPr="006B3AEF">
        <w:br/>
        <w:t xml:space="preserve">On inspection ramp there will be assigned a zone designated for </w:t>
      </w:r>
      <w:proofErr w:type="gramStart"/>
      <w:r w:rsidRPr="006B3AEF">
        <w:t>porters</w:t>
      </w:r>
      <w:proofErr w:type="gramEnd"/>
      <w:r w:rsidRPr="006B3AEF">
        <w:t xml:space="preserve"> operations and relief, </w:t>
      </w:r>
      <w:r w:rsidR="00290909" w:rsidRPr="006B3AEF">
        <w:t>including:</w:t>
      </w:r>
    </w:p>
    <w:p w14:paraId="01DD0EC8" w14:textId="77777777" w:rsidR="008312D1" w:rsidRPr="006B3AEF" w:rsidRDefault="008B6AC2" w:rsidP="007754A3">
      <w:pPr>
        <w:pStyle w:val="2"/>
        <w:numPr>
          <w:ilvl w:val="1"/>
          <w:numId w:val="119"/>
        </w:numPr>
        <w:spacing w:line="360" w:lineRule="auto"/>
        <w:ind w:right="-1"/>
      </w:pPr>
      <w:r w:rsidRPr="006B3AEF">
        <w:t>Reception counter (</w:t>
      </w:r>
      <w:proofErr w:type="gramStart"/>
      <w:r w:rsidRPr="006B3AEF">
        <w:t>porters</w:t>
      </w:r>
      <w:proofErr w:type="gramEnd"/>
      <w:r w:rsidRPr="006B3AEF">
        <w:t xml:space="preserve"> dispatcher).</w:t>
      </w:r>
    </w:p>
    <w:p w14:paraId="188CC67B" w14:textId="587A91BC" w:rsidR="008312D1" w:rsidRPr="006B3AEF" w:rsidRDefault="008B6AC2" w:rsidP="007754A3">
      <w:pPr>
        <w:pStyle w:val="2"/>
        <w:numPr>
          <w:ilvl w:val="1"/>
          <w:numId w:val="119"/>
        </w:numPr>
        <w:spacing w:line="360" w:lineRule="auto"/>
        <w:ind w:right="-1"/>
      </w:pPr>
      <w:r w:rsidRPr="006B3AEF">
        <w:t>Rest/lounge area for 80-60 porters</w:t>
      </w:r>
      <w:r w:rsidR="00BC34FA">
        <w:rPr>
          <w:rFonts w:hint="cs"/>
          <w:rtl/>
        </w:rPr>
        <w:t>,</w:t>
      </w:r>
      <w:r w:rsidR="00BC34FA">
        <w:t xml:space="preserve"> or as specified in the </w:t>
      </w:r>
      <w:proofErr w:type="spellStart"/>
      <w:r w:rsidR="00BC34FA">
        <w:t>programme</w:t>
      </w:r>
      <w:proofErr w:type="spellEnd"/>
      <w:r w:rsidR="00BC34FA">
        <w:t>.</w:t>
      </w:r>
    </w:p>
    <w:p w14:paraId="6BA71C86" w14:textId="77777777" w:rsidR="004F6A49" w:rsidRPr="006B3AEF" w:rsidRDefault="008B6AC2">
      <w:pPr>
        <w:pStyle w:val="2"/>
        <w:numPr>
          <w:ilvl w:val="1"/>
          <w:numId w:val="119"/>
        </w:numPr>
        <w:spacing w:line="360" w:lineRule="auto"/>
        <w:ind w:right="-1"/>
      </w:pPr>
      <w:r w:rsidRPr="006B3AEF">
        <w:t xml:space="preserve">Storage for </w:t>
      </w:r>
      <w:proofErr w:type="gramStart"/>
      <w:r w:rsidRPr="006B3AEF">
        <w:t>porters</w:t>
      </w:r>
      <w:proofErr w:type="gramEnd"/>
      <w:r w:rsidRPr="006B3AEF">
        <w:t xml:space="preserve"> equipment</w:t>
      </w:r>
    </w:p>
    <w:p w14:paraId="04FE283C" w14:textId="378E398F" w:rsidR="008312D1" w:rsidRPr="006B3AEF" w:rsidRDefault="008B6AC2" w:rsidP="007754A3">
      <w:pPr>
        <w:pStyle w:val="2"/>
        <w:numPr>
          <w:ilvl w:val="1"/>
          <w:numId w:val="119"/>
        </w:numPr>
        <w:tabs>
          <w:tab w:val="right" w:pos="9638"/>
        </w:tabs>
        <w:spacing w:line="360" w:lineRule="auto"/>
        <w:ind w:right="-1"/>
      </w:pPr>
      <w:r w:rsidRPr="006B3AEF">
        <w:t xml:space="preserve">Shelters </w:t>
      </w:r>
      <w:r w:rsidR="00290909" w:rsidRPr="006B3AEF">
        <w:t>for 30</w:t>
      </w:r>
      <w:r w:rsidRPr="006B3AEF">
        <w:t xml:space="preserve"> customs brokers, 80 porters</w:t>
      </w:r>
      <w:r w:rsidR="00BC34FA">
        <w:rPr>
          <w:rFonts w:hint="cs"/>
          <w:rtl/>
        </w:rPr>
        <w:t>,</w:t>
      </w:r>
      <w:r w:rsidR="00BC34FA">
        <w:t xml:space="preserve"> or as shown </w:t>
      </w:r>
      <w:r w:rsidR="006E7726">
        <w:t>in the at attached plan.</w:t>
      </w:r>
      <w:r w:rsidRPr="006B3AEF">
        <w:br/>
        <w:t>shelters can be suggested as one of the above functions, in accordance with relevant regulations.</w:t>
      </w:r>
    </w:p>
    <w:p w14:paraId="255A3A79" w14:textId="77777777" w:rsidR="008312D1" w:rsidRPr="006B3AEF" w:rsidRDefault="008B6AC2" w:rsidP="007754A3">
      <w:pPr>
        <w:pStyle w:val="2"/>
        <w:numPr>
          <w:ilvl w:val="1"/>
          <w:numId w:val="119"/>
        </w:numPr>
        <w:spacing w:line="360" w:lineRule="auto"/>
        <w:ind w:right="-1"/>
      </w:pPr>
      <w:r w:rsidRPr="006B3AEF">
        <w:t>Kitchenette</w:t>
      </w:r>
    </w:p>
    <w:p w14:paraId="11820209" w14:textId="77777777" w:rsidR="008312D1" w:rsidRPr="006B3AEF" w:rsidRDefault="00C34BD7" w:rsidP="007754A3">
      <w:pPr>
        <w:pStyle w:val="2"/>
        <w:numPr>
          <w:ilvl w:val="1"/>
          <w:numId w:val="119"/>
        </w:numPr>
        <w:spacing w:line="360" w:lineRule="auto"/>
        <w:ind w:right="-1"/>
      </w:pPr>
      <w:r w:rsidRPr="006B3AEF">
        <w:t>Toilets</w:t>
      </w:r>
    </w:p>
    <w:p w14:paraId="4394D116" w14:textId="364927A5" w:rsidR="008312D1" w:rsidRPr="006B3AEF" w:rsidRDefault="008B6AC2">
      <w:pPr>
        <w:pStyle w:val="2"/>
        <w:spacing w:line="360" w:lineRule="auto"/>
        <w:ind w:right="282"/>
      </w:pPr>
      <w:r w:rsidRPr="006B3AEF">
        <w:t xml:space="preserve">Drivers </w:t>
      </w:r>
      <w:r w:rsidR="00290909" w:rsidRPr="006B3AEF">
        <w:t>Zone:</w:t>
      </w:r>
      <w:r w:rsidRPr="006B3AEF">
        <w:t xml:space="preserve"> </w:t>
      </w:r>
      <w:r w:rsidRPr="006B3AEF">
        <w:br/>
        <w:t xml:space="preserve">On inspection ramp there will be assigned a zone designated for drivers of the container </w:t>
      </w:r>
      <w:r w:rsidR="00290909" w:rsidRPr="006B3AEF">
        <w:t>trucks:</w:t>
      </w:r>
    </w:p>
    <w:p w14:paraId="3F260D36" w14:textId="77777777" w:rsidR="008312D1" w:rsidRPr="007754A3" w:rsidRDefault="008B6AC2">
      <w:pPr>
        <w:pStyle w:val="2"/>
        <w:numPr>
          <w:ilvl w:val="1"/>
          <w:numId w:val="119"/>
        </w:numPr>
        <w:spacing w:line="360" w:lineRule="auto"/>
        <w:ind w:right="-1"/>
      </w:pPr>
      <w:r w:rsidRPr="007754A3">
        <w:t xml:space="preserve">Reception </w:t>
      </w:r>
      <w:r>
        <w:t>counter</w:t>
      </w:r>
      <w:r w:rsidRPr="007754A3">
        <w:t>.</w:t>
      </w:r>
    </w:p>
    <w:p w14:paraId="31D5B0C0" w14:textId="15334AEC" w:rsidR="008312D1" w:rsidRPr="007754A3" w:rsidRDefault="008B6AC2">
      <w:pPr>
        <w:pStyle w:val="2"/>
        <w:numPr>
          <w:ilvl w:val="1"/>
          <w:numId w:val="119"/>
        </w:numPr>
        <w:spacing w:line="360" w:lineRule="auto"/>
        <w:ind w:right="-1"/>
      </w:pPr>
      <w:r w:rsidRPr="007754A3">
        <w:t xml:space="preserve">Rest/lounge area for </w:t>
      </w:r>
      <w:r w:rsidR="00A019AB">
        <w:t>25</w:t>
      </w:r>
      <w:r w:rsidR="00C34BD7">
        <w:t xml:space="preserve"> drivers</w:t>
      </w:r>
      <w:r w:rsidR="006E7726">
        <w:rPr>
          <w:rFonts w:hint="cs"/>
          <w:rtl/>
        </w:rPr>
        <w:t>,</w:t>
      </w:r>
      <w:r w:rsidR="006E7726">
        <w:t xml:space="preserve"> or as specified in the </w:t>
      </w:r>
      <w:proofErr w:type="spellStart"/>
      <w:r w:rsidR="006E7726">
        <w:t>programme</w:t>
      </w:r>
      <w:proofErr w:type="spellEnd"/>
      <w:r w:rsidR="006E7726">
        <w:t>.</w:t>
      </w:r>
    </w:p>
    <w:p w14:paraId="6DEA914F" w14:textId="46CF4577" w:rsidR="008312D1" w:rsidRPr="007754A3" w:rsidRDefault="008B6AC2">
      <w:pPr>
        <w:pStyle w:val="2"/>
        <w:numPr>
          <w:ilvl w:val="1"/>
          <w:numId w:val="119"/>
        </w:numPr>
        <w:tabs>
          <w:tab w:val="right" w:pos="9638"/>
        </w:tabs>
        <w:spacing w:line="360" w:lineRule="auto"/>
        <w:ind w:right="-1"/>
      </w:pPr>
      <w:r w:rsidRPr="007754A3">
        <w:t xml:space="preserve">Shelters </w:t>
      </w:r>
      <w:r w:rsidR="00290909" w:rsidRPr="007754A3">
        <w:t>for drivers</w:t>
      </w:r>
      <w:r w:rsidRPr="007754A3">
        <w:t>.</w:t>
      </w:r>
      <w:r w:rsidR="00C34BD7">
        <w:t xml:space="preserve"> </w:t>
      </w:r>
      <w:r w:rsidRPr="007754A3">
        <w:t>shelters can be suggested as one of the above functions, in accordance with relevant regulations.</w:t>
      </w:r>
    </w:p>
    <w:p w14:paraId="5AD5828D" w14:textId="77777777" w:rsidR="00C34BD7" w:rsidRPr="006B3AEF" w:rsidRDefault="008B6AC2">
      <w:pPr>
        <w:pStyle w:val="2"/>
        <w:numPr>
          <w:ilvl w:val="1"/>
          <w:numId w:val="119"/>
        </w:numPr>
        <w:spacing w:line="360" w:lineRule="auto"/>
        <w:ind w:right="-1"/>
      </w:pPr>
      <w:r w:rsidRPr="006B3AEF">
        <w:t>Kitchenette</w:t>
      </w:r>
    </w:p>
    <w:p w14:paraId="4BFE48FE" w14:textId="77777777" w:rsidR="00C34BD7" w:rsidRPr="006B3AEF" w:rsidRDefault="00C34BD7">
      <w:pPr>
        <w:pStyle w:val="2"/>
        <w:numPr>
          <w:ilvl w:val="1"/>
          <w:numId w:val="119"/>
        </w:numPr>
        <w:spacing w:line="360" w:lineRule="auto"/>
        <w:ind w:right="-1"/>
      </w:pPr>
      <w:r w:rsidRPr="006B3AEF">
        <w:t>Toilets</w:t>
      </w:r>
    </w:p>
    <w:p w14:paraId="75431615" w14:textId="77777777" w:rsidR="008312D1" w:rsidRPr="006B3AEF" w:rsidRDefault="008B6AC2" w:rsidP="007754A3">
      <w:pPr>
        <w:pStyle w:val="2"/>
        <w:tabs>
          <w:tab w:val="num" w:pos="851"/>
        </w:tabs>
        <w:spacing w:line="360" w:lineRule="auto"/>
        <w:ind w:left="851" w:right="282"/>
      </w:pPr>
      <w:r w:rsidRPr="006B3AEF">
        <w:t xml:space="preserve">Additional functions on </w:t>
      </w:r>
      <w:r w:rsidR="00DF71B8" w:rsidRPr="006B3AEF">
        <w:t>Examination</w:t>
      </w:r>
      <w:r w:rsidRPr="006B3AEF">
        <w:t xml:space="preserve"> Ramp –</w:t>
      </w:r>
    </w:p>
    <w:p w14:paraId="29B30D5B" w14:textId="77777777" w:rsidR="008312D1" w:rsidRPr="006B3AEF" w:rsidRDefault="008B6AC2" w:rsidP="007754A3">
      <w:pPr>
        <w:pStyle w:val="2"/>
        <w:numPr>
          <w:ilvl w:val="1"/>
          <w:numId w:val="118"/>
        </w:numPr>
        <w:spacing w:line="360" w:lineRule="auto"/>
      </w:pPr>
      <w:r w:rsidRPr="006B3AEF">
        <w:t>A smoking area</w:t>
      </w:r>
    </w:p>
    <w:p w14:paraId="55141AEC" w14:textId="77777777" w:rsidR="008312D1" w:rsidRPr="006B3AEF" w:rsidRDefault="008B6AC2" w:rsidP="007754A3">
      <w:pPr>
        <w:pStyle w:val="2"/>
        <w:numPr>
          <w:ilvl w:val="1"/>
          <w:numId w:val="118"/>
        </w:numPr>
        <w:spacing w:line="360" w:lineRule="auto"/>
      </w:pPr>
      <w:r w:rsidRPr="006B3AEF">
        <w:t xml:space="preserve">3 </w:t>
      </w:r>
      <w:r w:rsidR="00BB6B3C" w:rsidRPr="006B3AEF">
        <w:t>emergency</w:t>
      </w:r>
      <w:r w:rsidRPr="006B3AEF">
        <w:t xml:space="preserve"> points for eye-wash.</w:t>
      </w:r>
    </w:p>
    <w:p w14:paraId="7F59B8C8" w14:textId="17EC73A7" w:rsidR="008312D1" w:rsidRDefault="008B6AC2" w:rsidP="007754A3">
      <w:pPr>
        <w:pStyle w:val="2"/>
        <w:numPr>
          <w:ilvl w:val="1"/>
          <w:numId w:val="118"/>
        </w:numPr>
        <w:spacing w:line="360" w:lineRule="auto"/>
      </w:pPr>
      <w:r w:rsidRPr="006B3AEF">
        <w:lastRenderedPageBreak/>
        <w:t>Toilets.</w:t>
      </w:r>
    </w:p>
    <w:p w14:paraId="3012C3D3" w14:textId="3AC9ADA2" w:rsidR="001D4F26" w:rsidRDefault="00651400" w:rsidP="007754A3">
      <w:pPr>
        <w:pStyle w:val="2"/>
        <w:spacing w:line="360" w:lineRule="auto"/>
        <w:ind w:right="282"/>
        <w:rPr>
          <w:b/>
          <w:bCs w:val="0"/>
        </w:rPr>
      </w:pPr>
      <w:r w:rsidRPr="003E49AE">
        <w:rPr>
          <w:b/>
          <w:bCs w:val="0"/>
        </w:rPr>
        <w:t>Office</w:t>
      </w:r>
      <w:r w:rsidR="00FA50E7" w:rsidRPr="003E49AE">
        <w:rPr>
          <w:b/>
          <w:bCs w:val="0"/>
        </w:rPr>
        <w:t xml:space="preserve"> </w:t>
      </w:r>
      <w:r w:rsidRPr="003E49AE">
        <w:rPr>
          <w:b/>
          <w:bCs w:val="0"/>
        </w:rPr>
        <w:t>B</w:t>
      </w:r>
      <w:r w:rsidR="001D4F26" w:rsidRPr="003E49AE">
        <w:rPr>
          <w:b/>
          <w:bCs w:val="0"/>
        </w:rPr>
        <w:t>uilding</w:t>
      </w:r>
      <w:r w:rsidR="001D4F26">
        <w:rPr>
          <w:b/>
          <w:bCs w:val="0"/>
        </w:rPr>
        <w:t xml:space="preserve"> (M</w:t>
      </w:r>
      <w:r w:rsidR="005A52B1">
        <w:rPr>
          <w:b/>
          <w:bCs w:val="0"/>
        </w:rPr>
        <w:t>O</w:t>
      </w:r>
      <w:r w:rsidR="001D4F26">
        <w:rPr>
          <w:b/>
          <w:bCs w:val="0"/>
        </w:rPr>
        <w:t xml:space="preserve"> - building)</w:t>
      </w:r>
    </w:p>
    <w:p w14:paraId="6616EE00" w14:textId="4A00D979" w:rsidR="008861E7" w:rsidRPr="008861E7" w:rsidRDefault="008861E7" w:rsidP="008861E7">
      <w:pPr>
        <w:pStyle w:val="2"/>
        <w:numPr>
          <w:ilvl w:val="0"/>
          <w:numId w:val="142"/>
        </w:numPr>
        <w:spacing w:line="360" w:lineRule="auto"/>
        <w:ind w:left="1843" w:hanging="863"/>
      </w:pPr>
      <w:r w:rsidRPr="008861E7">
        <w:rPr>
          <w:b/>
          <w:bCs w:val="0"/>
          <w:u w:val="single"/>
        </w:rPr>
        <w:t>Note</w:t>
      </w:r>
      <w:r>
        <w:rPr>
          <w:b/>
          <w:bCs w:val="0"/>
          <w:u w:val="single"/>
        </w:rPr>
        <w:t xml:space="preserve">: </w:t>
      </w:r>
      <w:r>
        <w:t>see attachment 2.1 for final program list.</w:t>
      </w:r>
    </w:p>
    <w:p w14:paraId="5AEF302C" w14:textId="77777777" w:rsidR="007A4423" w:rsidRDefault="007A4423" w:rsidP="007754A3">
      <w:pPr>
        <w:pStyle w:val="3"/>
        <w:spacing w:line="360" w:lineRule="auto"/>
        <w:ind w:right="282"/>
      </w:pPr>
      <w:r>
        <w:t>General</w:t>
      </w:r>
    </w:p>
    <w:p w14:paraId="2517DC81" w14:textId="77777777" w:rsidR="008312D1" w:rsidRDefault="00C34BD7" w:rsidP="005A52B1">
      <w:pPr>
        <w:pStyle w:val="4"/>
        <w:tabs>
          <w:tab w:val="num" w:pos="1134"/>
        </w:tabs>
        <w:spacing w:line="360" w:lineRule="auto"/>
        <w:ind w:left="1134" w:right="0" w:hanging="1134"/>
      </w:pPr>
      <w:r>
        <w:t xml:space="preserve">The office wing will be a 2 </w:t>
      </w:r>
      <w:r w:rsidR="005A52B1">
        <w:t>floors</w:t>
      </w:r>
      <w:r>
        <w:t xml:space="preserve"> building comprising of a ground floor (~</w:t>
      </w:r>
      <w:r w:rsidR="005A52B1">
        <w:t>3</w:t>
      </w:r>
      <w:r w:rsidR="00BB6B3C">
        <w:t>5</w:t>
      </w:r>
      <w:r>
        <w:t>0 m</w:t>
      </w:r>
      <w:r w:rsidRPr="00C1564E">
        <w:rPr>
          <w:vertAlign w:val="superscript"/>
        </w:rPr>
        <w:t>2</w:t>
      </w:r>
      <w:r>
        <w:t xml:space="preserve">) in examination ramp level mainly for </w:t>
      </w:r>
      <w:r w:rsidR="005A52B1">
        <w:t>its</w:t>
      </w:r>
      <w:r>
        <w:t xml:space="preserve"> supportive functions, and an ~</w:t>
      </w:r>
      <w:r w:rsidR="005A52B1">
        <w:t>3</w:t>
      </w:r>
      <w:r w:rsidR="00BB6B3C">
        <w:t>5</w:t>
      </w:r>
      <w:r>
        <w:t>0 m</w:t>
      </w:r>
      <w:r w:rsidRPr="00C1564E">
        <w:rPr>
          <w:vertAlign w:val="superscript"/>
        </w:rPr>
        <w:t>2</w:t>
      </w:r>
      <w:r>
        <w:rPr>
          <w:vertAlign w:val="superscript"/>
        </w:rPr>
        <w:t xml:space="preserve"> </w:t>
      </w:r>
      <w:r>
        <w:t>1</w:t>
      </w:r>
      <w:r w:rsidRPr="006B619A">
        <w:rPr>
          <w:vertAlign w:val="superscript"/>
        </w:rPr>
        <w:t>st</w:t>
      </w:r>
      <w:r>
        <w:t xml:space="preserve"> offices floor. The design will allow a future addition of a 2</w:t>
      </w:r>
      <w:r w:rsidRPr="006B619A">
        <w:rPr>
          <w:vertAlign w:val="superscript"/>
        </w:rPr>
        <w:t>nd</w:t>
      </w:r>
      <w:r>
        <w:t xml:space="preserve"> floor on top of the building (~</w:t>
      </w:r>
      <w:r w:rsidR="005A52B1">
        <w:t>3</w:t>
      </w:r>
      <w:r w:rsidR="00BB6B3C">
        <w:t>5</w:t>
      </w:r>
      <w:r>
        <w:t>0 m</w:t>
      </w:r>
      <w:r w:rsidRPr="00C1564E">
        <w:rPr>
          <w:vertAlign w:val="superscript"/>
        </w:rPr>
        <w:t>2</w:t>
      </w:r>
      <w:r>
        <w:t xml:space="preserve">). </w:t>
      </w:r>
      <w:r w:rsidR="007A47C5">
        <w:t>The offices</w:t>
      </w:r>
      <w:r w:rsidR="008A780A">
        <w:t xml:space="preserve">, </w:t>
      </w:r>
      <w:r w:rsidR="005D4537">
        <w:t>(current phase)</w:t>
      </w:r>
      <w:r w:rsidR="008A780A">
        <w:t xml:space="preserve">, </w:t>
      </w:r>
      <w:r w:rsidR="007A47C5">
        <w:t>will be built</w:t>
      </w:r>
      <w:r w:rsidR="001D4F26">
        <w:t xml:space="preserve"> next to the manual inspection area </w:t>
      </w:r>
      <w:r w:rsidR="006D1B3D">
        <w:t xml:space="preserve">and will be used, according to the operational procedures defined </w:t>
      </w:r>
      <w:r w:rsidR="00762005">
        <w:t>in Sections 3</w:t>
      </w:r>
      <w:r w:rsidR="006D1B3D">
        <w:t xml:space="preserve"> of this document, by: </w:t>
      </w:r>
    </w:p>
    <w:p w14:paraId="1F731682" w14:textId="77777777" w:rsidR="001D4F26" w:rsidRDefault="001D4F26" w:rsidP="007754A3">
      <w:pPr>
        <w:pStyle w:val="a7"/>
        <w:numPr>
          <w:ilvl w:val="0"/>
          <w:numId w:val="44"/>
        </w:numPr>
        <w:tabs>
          <w:tab w:val="clear" w:pos="1418"/>
          <w:tab w:val="num" w:pos="1843"/>
        </w:tabs>
        <w:spacing w:line="360" w:lineRule="auto"/>
        <w:ind w:firstLine="0"/>
        <w:jc w:val="left"/>
      </w:pPr>
      <w:r>
        <w:t xml:space="preserve">Customs </w:t>
      </w:r>
      <w:r w:rsidR="008A0A9A">
        <w:t xml:space="preserve">managerial, </w:t>
      </w:r>
      <w:r>
        <w:t xml:space="preserve">technical and operational teams </w:t>
      </w:r>
    </w:p>
    <w:p w14:paraId="1D33444F" w14:textId="77777777" w:rsidR="001D4F26" w:rsidRDefault="001D4F26" w:rsidP="007754A3">
      <w:pPr>
        <w:pStyle w:val="a7"/>
        <w:numPr>
          <w:ilvl w:val="0"/>
          <w:numId w:val="44"/>
        </w:numPr>
        <w:tabs>
          <w:tab w:val="clear" w:pos="1418"/>
          <w:tab w:val="num" w:pos="1843"/>
        </w:tabs>
        <w:spacing w:line="360" w:lineRule="auto"/>
        <w:ind w:right="-1" w:firstLine="0"/>
        <w:jc w:val="left"/>
      </w:pPr>
      <w:r>
        <w:t>Teams working in the manual inspection site</w:t>
      </w:r>
      <w:r w:rsidR="007974EC">
        <w:t xml:space="preserve"> (porters, drivers,</w:t>
      </w:r>
      <w:r w:rsidR="00762005">
        <w:t xml:space="preserve"> </w:t>
      </w:r>
      <w:proofErr w:type="spellStart"/>
      <w:r w:rsidR="007974EC">
        <w:t>etc</w:t>
      </w:r>
      <w:proofErr w:type="spellEnd"/>
      <w:r w:rsidR="007974EC">
        <w:t>)</w:t>
      </w:r>
    </w:p>
    <w:p w14:paraId="52D03E53" w14:textId="77777777" w:rsidR="001D4F26" w:rsidRDefault="001D4F26" w:rsidP="007754A3">
      <w:pPr>
        <w:pStyle w:val="a7"/>
        <w:numPr>
          <w:ilvl w:val="0"/>
          <w:numId w:val="44"/>
        </w:numPr>
        <w:tabs>
          <w:tab w:val="clear" w:pos="1418"/>
          <w:tab w:val="num" w:pos="1843"/>
        </w:tabs>
        <w:spacing w:line="360" w:lineRule="auto"/>
        <w:ind w:right="-1" w:firstLine="0"/>
        <w:jc w:val="left"/>
      </w:pPr>
      <w:r>
        <w:t>Visitors</w:t>
      </w:r>
    </w:p>
    <w:p w14:paraId="19F3D5C3" w14:textId="77777777" w:rsidR="001D4F26" w:rsidRDefault="001D4F26" w:rsidP="007754A3">
      <w:pPr>
        <w:pStyle w:val="a7"/>
        <w:numPr>
          <w:ilvl w:val="0"/>
          <w:numId w:val="44"/>
        </w:numPr>
        <w:tabs>
          <w:tab w:val="clear" w:pos="1418"/>
          <w:tab w:val="num" w:pos="1843"/>
        </w:tabs>
        <w:spacing w:line="360" w:lineRule="auto"/>
        <w:ind w:right="-1" w:firstLine="0"/>
        <w:jc w:val="left"/>
      </w:pPr>
      <w:r>
        <w:t xml:space="preserve">Site management team </w:t>
      </w:r>
    </w:p>
    <w:p w14:paraId="3A5C6AFD" w14:textId="77777777" w:rsidR="008312D1" w:rsidRPr="007754A3" w:rsidRDefault="008B6AC2" w:rsidP="007754A3">
      <w:pPr>
        <w:pStyle w:val="4"/>
        <w:spacing w:line="360" w:lineRule="auto"/>
        <w:ind w:right="-1"/>
        <w:rPr>
          <w:rFonts w:asciiTheme="minorBidi" w:hAnsiTheme="minorBidi" w:cstheme="minorBidi"/>
        </w:rPr>
      </w:pPr>
      <w:r w:rsidRPr="007754A3">
        <w:rPr>
          <w:rFonts w:asciiTheme="minorBidi" w:hAnsiTheme="minorBidi" w:cstheme="minorBidi"/>
        </w:rPr>
        <w:br/>
      </w:r>
    </w:p>
    <w:p w14:paraId="06813AE3" w14:textId="6BCDF9E0" w:rsidR="00C71A7C" w:rsidRPr="008C0AD7" w:rsidRDefault="00C71A7C" w:rsidP="007754A3">
      <w:pPr>
        <w:pStyle w:val="a7"/>
        <w:numPr>
          <w:ilvl w:val="0"/>
          <w:numId w:val="76"/>
        </w:numPr>
        <w:spacing w:line="360" w:lineRule="auto"/>
        <w:ind w:right="851"/>
        <w:jc w:val="left"/>
      </w:pPr>
      <w:r w:rsidRPr="008C0AD7">
        <w:t xml:space="preserve">Customs </w:t>
      </w:r>
      <w:r w:rsidR="00B61625" w:rsidRPr="008C0AD7">
        <w:t>controller</w:t>
      </w:r>
      <w:r w:rsidRPr="008C0AD7">
        <w:t xml:space="preserve"> room </w:t>
      </w:r>
    </w:p>
    <w:p w14:paraId="26BCDB2D" w14:textId="77777777" w:rsidR="001D4F26" w:rsidRDefault="001D4F26" w:rsidP="007754A3">
      <w:pPr>
        <w:pStyle w:val="a7"/>
        <w:numPr>
          <w:ilvl w:val="0"/>
          <w:numId w:val="76"/>
        </w:numPr>
        <w:spacing w:line="360" w:lineRule="auto"/>
        <w:ind w:right="851"/>
        <w:jc w:val="left"/>
      </w:pPr>
      <w:r>
        <w:t>Team rooms</w:t>
      </w:r>
    </w:p>
    <w:p w14:paraId="3631167B" w14:textId="77777777" w:rsidR="000325FF" w:rsidRDefault="000325FF" w:rsidP="007754A3">
      <w:pPr>
        <w:pStyle w:val="a7"/>
        <w:numPr>
          <w:ilvl w:val="0"/>
          <w:numId w:val="76"/>
        </w:numPr>
        <w:spacing w:line="360" w:lineRule="auto"/>
        <w:ind w:right="851"/>
        <w:jc w:val="left"/>
      </w:pPr>
      <w:r>
        <w:t xml:space="preserve">Porters </w:t>
      </w:r>
      <w:r w:rsidR="008C0AD7">
        <w:t xml:space="preserve">room </w:t>
      </w:r>
    </w:p>
    <w:p w14:paraId="14382AF4" w14:textId="77777777" w:rsidR="000325FF" w:rsidRDefault="000325FF" w:rsidP="007754A3">
      <w:pPr>
        <w:pStyle w:val="a7"/>
        <w:numPr>
          <w:ilvl w:val="0"/>
          <w:numId w:val="76"/>
        </w:numPr>
        <w:spacing w:line="360" w:lineRule="auto"/>
        <w:ind w:right="851"/>
        <w:jc w:val="left"/>
      </w:pPr>
      <w:r>
        <w:t>Official Representatives: Ministry of Health</w:t>
      </w:r>
      <w:r w:rsidR="00E5673F">
        <w:t xml:space="preserve"> (1)</w:t>
      </w:r>
      <w:r>
        <w:t xml:space="preserve">, Agriculture </w:t>
      </w:r>
      <w:r w:rsidRPr="00103F53">
        <w:rPr>
          <w:i/>
          <w:iCs/>
        </w:rPr>
        <w:t>minist</w:t>
      </w:r>
      <w:r>
        <w:t>ry</w:t>
      </w:r>
      <w:r w:rsidR="00E5673F">
        <w:t xml:space="preserve"> (1)</w:t>
      </w:r>
      <w:r>
        <w:t xml:space="preserve">. </w:t>
      </w:r>
    </w:p>
    <w:p w14:paraId="49D483F1" w14:textId="77777777" w:rsidR="0089035F" w:rsidRDefault="0089035F" w:rsidP="007754A3">
      <w:pPr>
        <w:pStyle w:val="a7"/>
        <w:numPr>
          <w:ilvl w:val="0"/>
          <w:numId w:val="76"/>
        </w:numPr>
        <w:spacing w:line="360" w:lineRule="auto"/>
        <w:ind w:right="851"/>
        <w:jc w:val="left"/>
      </w:pPr>
      <w:r>
        <w:t>Equipment room (printers, fax, paper shredder, other utilities)</w:t>
      </w:r>
    </w:p>
    <w:p w14:paraId="78D6A251" w14:textId="77777777" w:rsidR="003E49AE" w:rsidRDefault="003E49AE" w:rsidP="007754A3">
      <w:pPr>
        <w:pStyle w:val="a7"/>
        <w:numPr>
          <w:ilvl w:val="0"/>
          <w:numId w:val="76"/>
        </w:numPr>
        <w:spacing w:line="360" w:lineRule="auto"/>
        <w:ind w:right="851"/>
        <w:jc w:val="left"/>
      </w:pPr>
      <w:r>
        <w:t>Kitchenettes and dining facilities</w:t>
      </w:r>
    </w:p>
    <w:p w14:paraId="5D1E0199" w14:textId="77777777" w:rsidR="001D4F26" w:rsidRDefault="007974EC" w:rsidP="007754A3">
      <w:pPr>
        <w:pStyle w:val="a7"/>
        <w:numPr>
          <w:ilvl w:val="0"/>
          <w:numId w:val="76"/>
        </w:numPr>
        <w:spacing w:line="360" w:lineRule="auto"/>
        <w:ind w:right="851"/>
        <w:jc w:val="left"/>
      </w:pPr>
      <w:r>
        <w:t>Service</w:t>
      </w:r>
      <w:r w:rsidR="0024273F">
        <w:t xml:space="preserve"> rooms</w:t>
      </w:r>
      <w:r>
        <w:t>:</w:t>
      </w:r>
      <w:r w:rsidR="003E49AE">
        <w:t xml:space="preserve"> </w:t>
      </w:r>
      <w:r>
        <w:t xml:space="preserve">Toilets and </w:t>
      </w:r>
      <w:r w:rsidR="003E49AE">
        <w:t>Showers</w:t>
      </w:r>
      <w:r w:rsidR="005951A8">
        <w:t>, utility rooms</w:t>
      </w:r>
    </w:p>
    <w:p w14:paraId="6330344E" w14:textId="77777777" w:rsidR="00D917EA" w:rsidRDefault="00D917EA" w:rsidP="007754A3">
      <w:pPr>
        <w:pStyle w:val="a7"/>
        <w:numPr>
          <w:ilvl w:val="0"/>
          <w:numId w:val="76"/>
        </w:numPr>
        <w:spacing w:line="360" w:lineRule="auto"/>
        <w:ind w:right="851"/>
        <w:jc w:val="left"/>
      </w:pPr>
      <w:r>
        <w:t>Shelter</w:t>
      </w:r>
      <w:r w:rsidR="003E49AE">
        <w:t>s</w:t>
      </w:r>
    </w:p>
    <w:p w14:paraId="4B53797D" w14:textId="77777777" w:rsidR="005951A8" w:rsidRDefault="005951A8" w:rsidP="007754A3">
      <w:pPr>
        <w:pStyle w:val="a7"/>
        <w:numPr>
          <w:ilvl w:val="0"/>
          <w:numId w:val="76"/>
        </w:numPr>
        <w:spacing w:line="360" w:lineRule="auto"/>
        <w:ind w:right="851"/>
        <w:jc w:val="left"/>
      </w:pPr>
      <w:r>
        <w:t>Technical rooms: communication, power, telephone, etc.</w:t>
      </w:r>
    </w:p>
    <w:p w14:paraId="5C68927D" w14:textId="77777777" w:rsidR="008312D1" w:rsidRPr="007754A3" w:rsidRDefault="006D3229" w:rsidP="007754A3">
      <w:pPr>
        <w:pStyle w:val="4"/>
        <w:spacing w:line="360" w:lineRule="auto"/>
        <w:ind w:right="-1"/>
        <w:rPr>
          <w:rFonts w:asciiTheme="minorBidi" w:hAnsiTheme="minorBidi" w:cstheme="minorBidi"/>
        </w:rPr>
      </w:pPr>
      <w:r>
        <w:rPr>
          <w:rFonts w:asciiTheme="minorBidi" w:hAnsiTheme="minorBidi" w:cstheme="minorBidi"/>
        </w:rPr>
        <w:br/>
      </w:r>
      <w:r w:rsidR="008B6AC2" w:rsidRPr="007754A3">
        <w:rPr>
          <w:rFonts w:asciiTheme="minorBidi" w:hAnsiTheme="minorBidi" w:cstheme="minorBidi"/>
        </w:rPr>
        <w:t>The ground floor in examination area level, will include the following functions (in addition to the technical rooms)</w:t>
      </w:r>
    </w:p>
    <w:p w14:paraId="32C8BCB2" w14:textId="57F804C7" w:rsidR="007479C0" w:rsidRPr="005A52B1" w:rsidRDefault="007479C0" w:rsidP="007754A3">
      <w:pPr>
        <w:pStyle w:val="a7"/>
        <w:numPr>
          <w:ilvl w:val="0"/>
          <w:numId w:val="125"/>
        </w:numPr>
        <w:spacing w:line="360" w:lineRule="auto"/>
        <w:ind w:right="-1"/>
        <w:jc w:val="left"/>
      </w:pPr>
      <w:r>
        <w:lastRenderedPageBreak/>
        <w:t xml:space="preserve">Cargo/ </w:t>
      </w:r>
      <w:r w:rsidRPr="005A52B1">
        <w:t>manifest controller</w:t>
      </w:r>
      <w:r w:rsidR="00D0173C" w:rsidRPr="005A52B1">
        <w:t xml:space="preserve"> </w:t>
      </w:r>
    </w:p>
    <w:p w14:paraId="59FBD918" w14:textId="60DC309D" w:rsidR="002A3629" w:rsidRPr="005A52B1" w:rsidRDefault="002A3629" w:rsidP="007754A3">
      <w:pPr>
        <w:pStyle w:val="a7"/>
        <w:numPr>
          <w:ilvl w:val="0"/>
          <w:numId w:val="125"/>
        </w:numPr>
        <w:spacing w:line="360" w:lineRule="auto"/>
        <w:ind w:right="-1"/>
        <w:jc w:val="left"/>
      </w:pPr>
      <w:r w:rsidRPr="005A52B1">
        <w:t xml:space="preserve">Inspectors supervisor </w:t>
      </w:r>
    </w:p>
    <w:p w14:paraId="2DC46528" w14:textId="7A41ED92" w:rsidR="006D3229" w:rsidRPr="00103F53" w:rsidRDefault="008B6AC2" w:rsidP="005A52B1">
      <w:pPr>
        <w:pStyle w:val="a7"/>
        <w:numPr>
          <w:ilvl w:val="0"/>
          <w:numId w:val="125"/>
        </w:numPr>
        <w:spacing w:line="360" w:lineRule="auto"/>
        <w:ind w:right="-1"/>
        <w:jc w:val="left"/>
        <w:rPr>
          <w:b/>
          <w:bCs/>
        </w:rPr>
      </w:pPr>
      <w:r w:rsidRPr="005A52B1">
        <w:t xml:space="preserve">Team Leader offices </w:t>
      </w:r>
    </w:p>
    <w:p w14:paraId="62697789" w14:textId="4E43E184" w:rsidR="008312D1" w:rsidRPr="005A52B1" w:rsidRDefault="008312D1" w:rsidP="007754A3">
      <w:pPr>
        <w:pStyle w:val="a7"/>
        <w:numPr>
          <w:ilvl w:val="0"/>
          <w:numId w:val="125"/>
        </w:numPr>
        <w:spacing w:line="360" w:lineRule="auto"/>
        <w:ind w:right="-1"/>
        <w:jc w:val="left"/>
      </w:pPr>
      <w:r w:rsidRPr="00103F53">
        <w:rPr>
          <w:b/>
          <w:bCs/>
        </w:rPr>
        <w:t>T</w:t>
      </w:r>
      <w:r w:rsidRPr="005A52B1">
        <w:t xml:space="preserve">eam Leaders posts </w:t>
      </w:r>
    </w:p>
    <w:p w14:paraId="031BB1F8" w14:textId="1D2F58F3" w:rsidR="007479C0" w:rsidRPr="005A52B1" w:rsidRDefault="008B6AC2" w:rsidP="005A52B1">
      <w:pPr>
        <w:pStyle w:val="a7"/>
        <w:numPr>
          <w:ilvl w:val="0"/>
          <w:numId w:val="125"/>
        </w:numPr>
        <w:spacing w:line="360" w:lineRule="auto"/>
        <w:ind w:right="-1"/>
        <w:jc w:val="left"/>
      </w:pPr>
      <w:r w:rsidRPr="005A52B1">
        <w:t xml:space="preserve">Inspectors </w:t>
      </w:r>
      <w:r w:rsidR="004F1245" w:rsidRPr="005A52B1">
        <w:t xml:space="preserve">room </w:t>
      </w:r>
    </w:p>
    <w:p w14:paraId="5887197C" w14:textId="77777777" w:rsidR="006D3229" w:rsidRPr="005A52B1" w:rsidRDefault="008B6AC2" w:rsidP="005A52B1">
      <w:pPr>
        <w:pStyle w:val="a7"/>
        <w:numPr>
          <w:ilvl w:val="0"/>
          <w:numId w:val="125"/>
        </w:numPr>
        <w:spacing w:line="360" w:lineRule="auto"/>
        <w:ind w:right="-1"/>
        <w:jc w:val="left"/>
      </w:pPr>
      <w:r w:rsidRPr="005A52B1">
        <w:t>Public reception counter (</w:t>
      </w:r>
      <w:r w:rsidR="005A52B1" w:rsidRPr="005A52B1">
        <w:t>2</w:t>
      </w:r>
      <w:r w:rsidRPr="005A52B1">
        <w:t xml:space="preserve"> posts)</w:t>
      </w:r>
    </w:p>
    <w:p w14:paraId="51E99233" w14:textId="39569DC9" w:rsidR="008312D1" w:rsidRPr="005A52B1" w:rsidRDefault="005A52B1" w:rsidP="007754A3">
      <w:pPr>
        <w:pStyle w:val="a7"/>
        <w:numPr>
          <w:ilvl w:val="0"/>
          <w:numId w:val="125"/>
        </w:numPr>
        <w:spacing w:line="360" w:lineRule="auto"/>
        <w:ind w:right="-1"/>
        <w:jc w:val="left"/>
      </w:pPr>
      <w:r w:rsidRPr="005A52B1">
        <w:t>2</w:t>
      </w:r>
      <w:r w:rsidR="008312D1" w:rsidRPr="005A52B1">
        <w:t xml:space="preserve">0 </w:t>
      </w:r>
      <w:r w:rsidR="004F1245" w:rsidRPr="005A52B1">
        <w:t>computerized working</w:t>
      </w:r>
      <w:r w:rsidR="008312D1" w:rsidRPr="005A52B1">
        <w:t xml:space="preserve"> stations (electricity + communication)</w:t>
      </w:r>
    </w:p>
    <w:p w14:paraId="089A8B71" w14:textId="77777777" w:rsidR="00D17BB6" w:rsidRPr="005A52B1" w:rsidRDefault="00D17BB6" w:rsidP="007754A3">
      <w:pPr>
        <w:pStyle w:val="a7"/>
        <w:numPr>
          <w:ilvl w:val="0"/>
          <w:numId w:val="125"/>
        </w:numPr>
        <w:spacing w:line="360" w:lineRule="auto"/>
        <w:ind w:right="-1"/>
        <w:jc w:val="left"/>
      </w:pPr>
      <w:r w:rsidRPr="005A52B1">
        <w:t>Re-check workstation</w:t>
      </w:r>
    </w:p>
    <w:p w14:paraId="2BE42A85" w14:textId="3C742D82" w:rsidR="007479C0" w:rsidRPr="005A52B1" w:rsidRDefault="002A3629" w:rsidP="007754A3">
      <w:pPr>
        <w:pStyle w:val="a7"/>
        <w:numPr>
          <w:ilvl w:val="0"/>
          <w:numId w:val="125"/>
        </w:numPr>
        <w:spacing w:line="360" w:lineRule="auto"/>
        <w:ind w:right="-1"/>
        <w:jc w:val="left"/>
      </w:pPr>
      <w:r w:rsidRPr="005A52B1">
        <w:t>Shift</w:t>
      </w:r>
      <w:r w:rsidR="007479C0" w:rsidRPr="005A52B1">
        <w:t xml:space="preserve"> </w:t>
      </w:r>
      <w:r w:rsidR="004F1245" w:rsidRPr="005A52B1">
        <w:t>supervisors’</w:t>
      </w:r>
      <w:r w:rsidR="007479C0" w:rsidRPr="005A52B1">
        <w:t xml:space="preserve"> rooms </w:t>
      </w:r>
    </w:p>
    <w:p w14:paraId="6B3FFA32" w14:textId="500295CA" w:rsidR="00D0173C" w:rsidRPr="005A52B1" w:rsidRDefault="00D0173C" w:rsidP="007754A3">
      <w:pPr>
        <w:pStyle w:val="a7"/>
        <w:numPr>
          <w:ilvl w:val="0"/>
          <w:numId w:val="125"/>
        </w:numPr>
        <w:spacing w:line="360" w:lineRule="auto"/>
        <w:ind w:right="-1"/>
        <w:jc w:val="left"/>
      </w:pPr>
      <w:r w:rsidRPr="005A52B1">
        <w:t xml:space="preserve">Customs Assessor </w:t>
      </w:r>
    </w:p>
    <w:p w14:paraId="106E2DC1" w14:textId="0E393DC1" w:rsidR="00CF6CEB" w:rsidRPr="005A52B1" w:rsidRDefault="00CF6CEB" w:rsidP="007754A3">
      <w:pPr>
        <w:pStyle w:val="a7"/>
        <w:numPr>
          <w:ilvl w:val="0"/>
          <w:numId w:val="125"/>
        </w:numPr>
        <w:spacing w:line="360" w:lineRule="auto"/>
        <w:ind w:right="-1"/>
        <w:jc w:val="left"/>
      </w:pPr>
      <w:r w:rsidRPr="005A52B1">
        <w:t xml:space="preserve">Customs </w:t>
      </w:r>
      <w:r w:rsidR="00AA34F1" w:rsidRPr="005A52B1">
        <w:t xml:space="preserve">Agents </w:t>
      </w:r>
    </w:p>
    <w:p w14:paraId="6DDDF3A4" w14:textId="16FFAAAE" w:rsidR="007479C0" w:rsidRPr="005A52B1" w:rsidRDefault="007479C0" w:rsidP="007754A3">
      <w:pPr>
        <w:pStyle w:val="a7"/>
        <w:numPr>
          <w:ilvl w:val="0"/>
          <w:numId w:val="125"/>
        </w:numPr>
        <w:spacing w:line="360" w:lineRule="auto"/>
        <w:ind w:right="-1"/>
        <w:jc w:val="left"/>
      </w:pPr>
      <w:r w:rsidRPr="005A52B1">
        <w:t xml:space="preserve">Drivers </w:t>
      </w:r>
      <w:r w:rsidR="008312D1" w:rsidRPr="005A52B1">
        <w:t xml:space="preserve">waiting </w:t>
      </w:r>
      <w:r w:rsidR="004F1245" w:rsidRPr="005A52B1">
        <w:t>rooms +</w:t>
      </w:r>
      <w:r w:rsidR="001D507D" w:rsidRPr="005A52B1">
        <w:t xml:space="preserve">Toilets </w:t>
      </w:r>
      <w:r w:rsidR="008312D1" w:rsidRPr="005A52B1">
        <w:t xml:space="preserve">(incl. feet washroom), </w:t>
      </w:r>
      <w:r w:rsidR="001D507D" w:rsidRPr="005A52B1">
        <w:t>and kitchenettes</w:t>
      </w:r>
    </w:p>
    <w:p w14:paraId="76D8D30F" w14:textId="77777777" w:rsidR="007479C0" w:rsidRPr="005A52B1" w:rsidRDefault="007479C0" w:rsidP="007754A3">
      <w:pPr>
        <w:pStyle w:val="a7"/>
        <w:numPr>
          <w:ilvl w:val="0"/>
          <w:numId w:val="125"/>
        </w:numPr>
        <w:spacing w:line="360" w:lineRule="auto"/>
        <w:ind w:right="-1"/>
        <w:jc w:val="left"/>
      </w:pPr>
      <w:r w:rsidRPr="005A52B1">
        <w:t xml:space="preserve">Porters room + </w:t>
      </w:r>
      <w:r w:rsidR="001D507D" w:rsidRPr="005A52B1">
        <w:t>Toilets</w:t>
      </w:r>
      <w:r w:rsidR="008312D1" w:rsidRPr="005A52B1">
        <w:t xml:space="preserve"> </w:t>
      </w:r>
      <w:r w:rsidR="001D507D" w:rsidRPr="005A52B1">
        <w:t>kitchenettes and dining</w:t>
      </w:r>
    </w:p>
    <w:p w14:paraId="7725E9A5" w14:textId="237D0227" w:rsidR="001D507D" w:rsidRPr="005A52B1" w:rsidRDefault="00746D8F" w:rsidP="007754A3">
      <w:pPr>
        <w:pStyle w:val="a7"/>
        <w:numPr>
          <w:ilvl w:val="0"/>
          <w:numId w:val="125"/>
        </w:numPr>
        <w:spacing w:line="360" w:lineRule="auto"/>
        <w:ind w:right="-1"/>
        <w:jc w:val="left"/>
      </w:pPr>
      <w:r>
        <w:t xml:space="preserve">Two Trucks drivers’ </w:t>
      </w:r>
      <w:r w:rsidRPr="00256047">
        <w:t xml:space="preserve">waiting </w:t>
      </w:r>
      <w:r w:rsidR="004F1245" w:rsidRPr="00256047">
        <w:t xml:space="preserve">areas </w:t>
      </w:r>
      <w:r w:rsidR="004F1245">
        <w:t>-</w:t>
      </w:r>
      <w:r w:rsidRPr="00B61625">
        <w:t xml:space="preserve"> one standard and the other a secured room</w:t>
      </w:r>
      <w:r>
        <w:t xml:space="preserve">, including toilets and feet washrooms, </w:t>
      </w:r>
      <w:r w:rsidR="00BB6B3C">
        <w:t>kitchenettes. Regulator’s</w:t>
      </w:r>
      <w:r w:rsidR="00A85552">
        <w:t xml:space="preserve"> </w:t>
      </w:r>
      <w:r w:rsidR="00A85552" w:rsidRPr="005A52B1">
        <w:t>representatives (Health &amp; A</w:t>
      </w:r>
      <w:r w:rsidR="001D507D" w:rsidRPr="005A52B1">
        <w:t>griculture) rooms (2)</w:t>
      </w:r>
    </w:p>
    <w:p w14:paraId="0481613F" w14:textId="77777777" w:rsidR="008312D1" w:rsidRPr="005A52B1" w:rsidRDefault="008B6AC2" w:rsidP="007754A3">
      <w:pPr>
        <w:pStyle w:val="a7"/>
        <w:numPr>
          <w:ilvl w:val="0"/>
          <w:numId w:val="125"/>
        </w:numPr>
        <w:spacing w:line="360" w:lineRule="auto"/>
        <w:ind w:right="-1"/>
        <w:jc w:val="left"/>
      </w:pPr>
      <w:r w:rsidRPr="005A52B1">
        <w:t xml:space="preserve">Customs service rooms (Toilets – separate for women and men, kitchenettes </w:t>
      </w:r>
    </w:p>
    <w:p w14:paraId="727C5C90" w14:textId="77777777" w:rsidR="008312D1" w:rsidRPr="005A52B1" w:rsidRDefault="00094A7B" w:rsidP="005A52B1">
      <w:pPr>
        <w:pStyle w:val="a7"/>
        <w:numPr>
          <w:ilvl w:val="0"/>
          <w:numId w:val="125"/>
        </w:numPr>
        <w:spacing w:line="360" w:lineRule="auto"/>
        <w:ind w:right="-1"/>
        <w:jc w:val="left"/>
      </w:pPr>
      <w:r w:rsidRPr="005A52B1">
        <w:t xml:space="preserve">Dining room with adjacent kitchen (5 ovens, 5 refrigerators, 5 microwaves, 5 toaster-ovens) + </w:t>
      </w:r>
      <w:r w:rsidR="005A52B1" w:rsidRPr="005A52B1">
        <w:t>9</w:t>
      </w:r>
      <w:r w:rsidRPr="005A52B1">
        <w:t>0 lockers</w:t>
      </w:r>
    </w:p>
    <w:p w14:paraId="27F806BC" w14:textId="77777777" w:rsidR="008312D1" w:rsidRPr="005A52B1" w:rsidRDefault="00746D8F" w:rsidP="007754A3">
      <w:pPr>
        <w:pStyle w:val="a7"/>
        <w:numPr>
          <w:ilvl w:val="0"/>
          <w:numId w:val="125"/>
        </w:numPr>
        <w:spacing w:line="360" w:lineRule="auto"/>
        <w:ind w:right="-1"/>
        <w:jc w:val="left"/>
      </w:pPr>
      <w:r w:rsidRPr="005A52B1">
        <w:t>External catering</w:t>
      </w:r>
      <w:r w:rsidR="008312D1" w:rsidRPr="005A52B1">
        <w:t xml:space="preserve"> dining room.</w:t>
      </w:r>
    </w:p>
    <w:p w14:paraId="71272F0A" w14:textId="77777777" w:rsidR="008312D1" w:rsidRPr="005A52B1" w:rsidRDefault="00C577E6" w:rsidP="007754A3">
      <w:pPr>
        <w:pStyle w:val="a7"/>
        <w:numPr>
          <w:ilvl w:val="0"/>
          <w:numId w:val="125"/>
        </w:numPr>
        <w:spacing w:line="360" w:lineRule="auto"/>
        <w:ind w:right="-1"/>
        <w:jc w:val="left"/>
      </w:pPr>
      <w:r w:rsidRPr="005A52B1">
        <w:t>Shelters (</w:t>
      </w:r>
      <w:r w:rsidR="00094A7B" w:rsidRPr="005A52B1">
        <w:t>can be suggested as one of the above functions, in accordance with relevant regulations).</w:t>
      </w:r>
    </w:p>
    <w:p w14:paraId="07447D2F" w14:textId="77777777" w:rsidR="00F81482" w:rsidRPr="005A52B1" w:rsidRDefault="008312D1" w:rsidP="007754A3">
      <w:pPr>
        <w:pStyle w:val="a7"/>
        <w:numPr>
          <w:ilvl w:val="0"/>
          <w:numId w:val="125"/>
        </w:numPr>
        <w:spacing w:line="360" w:lineRule="auto"/>
        <w:ind w:right="-1"/>
        <w:jc w:val="left"/>
      </w:pPr>
      <w:r w:rsidRPr="005A52B1">
        <w:t>Smoking areas</w:t>
      </w:r>
    </w:p>
    <w:p w14:paraId="698332F0" w14:textId="01C46D6F" w:rsidR="008312D1" w:rsidRPr="005A52B1" w:rsidRDefault="004F1245" w:rsidP="007754A3">
      <w:pPr>
        <w:pStyle w:val="a7"/>
        <w:numPr>
          <w:ilvl w:val="0"/>
          <w:numId w:val="125"/>
        </w:numPr>
        <w:spacing w:line="360" w:lineRule="auto"/>
        <w:ind w:right="-1"/>
        <w:jc w:val="left"/>
      </w:pPr>
      <w:r w:rsidRPr="005A52B1">
        <w:t>Synagogue</w:t>
      </w:r>
    </w:p>
    <w:p w14:paraId="69460A3C" w14:textId="77777777" w:rsidR="008312D1" w:rsidRPr="005A52B1" w:rsidRDefault="008312D1" w:rsidP="007754A3">
      <w:pPr>
        <w:pStyle w:val="a7"/>
        <w:numPr>
          <w:ilvl w:val="0"/>
          <w:numId w:val="125"/>
        </w:numPr>
        <w:spacing w:line="360" w:lineRule="auto"/>
        <w:ind w:right="-1"/>
        <w:jc w:val="left"/>
      </w:pPr>
      <w:r w:rsidRPr="005A52B1">
        <w:t>Gym</w:t>
      </w:r>
    </w:p>
    <w:p w14:paraId="3F0392F6" w14:textId="77777777" w:rsidR="00F81482" w:rsidRPr="005A52B1" w:rsidRDefault="00F81482" w:rsidP="007754A3">
      <w:pPr>
        <w:pStyle w:val="a7"/>
        <w:numPr>
          <w:ilvl w:val="0"/>
          <w:numId w:val="125"/>
        </w:numPr>
        <w:spacing w:line="360" w:lineRule="auto"/>
        <w:ind w:right="-1"/>
        <w:jc w:val="left"/>
      </w:pPr>
      <w:r w:rsidRPr="005A52B1">
        <w:t>Team room</w:t>
      </w:r>
      <w:r w:rsidR="002246CA" w:rsidRPr="005A52B1">
        <w:t xml:space="preserve">s </w:t>
      </w:r>
    </w:p>
    <w:p w14:paraId="0729C82E" w14:textId="77777777" w:rsidR="00D917EA" w:rsidRPr="005A52B1" w:rsidRDefault="00D0173C" w:rsidP="007754A3">
      <w:pPr>
        <w:pStyle w:val="a7"/>
        <w:spacing w:line="360" w:lineRule="auto"/>
        <w:ind w:left="1418" w:right="0"/>
        <w:jc w:val="left"/>
      </w:pPr>
      <w:r w:rsidRPr="005A52B1">
        <w:t xml:space="preserve">The rest </w:t>
      </w:r>
      <w:r w:rsidR="00F81482" w:rsidRPr="005A52B1">
        <w:t xml:space="preserve">defined </w:t>
      </w:r>
      <w:r w:rsidRPr="005A52B1">
        <w:t>functions may be located</w:t>
      </w:r>
      <w:r w:rsidR="005951A8" w:rsidRPr="005A52B1">
        <w:t>, per final plan,</w:t>
      </w:r>
      <w:r w:rsidRPr="005A52B1">
        <w:t xml:space="preserve"> on the second floor.</w:t>
      </w:r>
    </w:p>
    <w:p w14:paraId="68F133E5" w14:textId="653F0C24" w:rsidR="00746D8F" w:rsidRDefault="00746D8F" w:rsidP="007754A3">
      <w:pPr>
        <w:pStyle w:val="4"/>
        <w:tabs>
          <w:tab w:val="num" w:pos="2268"/>
        </w:tabs>
        <w:spacing w:line="360" w:lineRule="auto"/>
        <w:ind w:right="-1"/>
        <w:rPr>
          <w:rFonts w:asciiTheme="minorBidi" w:hAnsiTheme="minorBidi" w:cstheme="minorBidi"/>
        </w:rPr>
      </w:pPr>
      <w:r w:rsidRPr="005A52B1">
        <w:rPr>
          <w:rFonts w:asciiTheme="minorBidi" w:hAnsiTheme="minorBidi" w:cstheme="minorBidi"/>
        </w:rPr>
        <w:lastRenderedPageBreak/>
        <w:t>The upper</w:t>
      </w:r>
      <w:r>
        <w:rPr>
          <w:rFonts w:asciiTheme="minorBidi" w:hAnsiTheme="minorBidi" w:cstheme="minorBidi"/>
        </w:rPr>
        <w:t xml:space="preserve"> floors</w:t>
      </w:r>
      <w:r w:rsidRPr="008B6AC2">
        <w:rPr>
          <w:rFonts w:asciiTheme="minorBidi" w:hAnsiTheme="minorBidi" w:cstheme="minorBidi"/>
        </w:rPr>
        <w:t xml:space="preserve"> will include the following </w:t>
      </w:r>
      <w:r w:rsidR="004F1245" w:rsidRPr="008B6AC2">
        <w:rPr>
          <w:rFonts w:asciiTheme="minorBidi" w:hAnsiTheme="minorBidi" w:cstheme="minorBidi"/>
        </w:rPr>
        <w:t>functions</w:t>
      </w:r>
      <w:r w:rsidR="004F1245">
        <w:rPr>
          <w:rFonts w:asciiTheme="minorBidi" w:hAnsiTheme="minorBidi" w:cstheme="minorBidi"/>
        </w:rPr>
        <w:t>:</w:t>
      </w:r>
    </w:p>
    <w:p w14:paraId="0860D853" w14:textId="5E8C8D25" w:rsidR="006054BB" w:rsidRDefault="006054BB" w:rsidP="007754A3">
      <w:pPr>
        <w:pStyle w:val="a7"/>
        <w:numPr>
          <w:ilvl w:val="0"/>
          <w:numId w:val="126"/>
        </w:numPr>
        <w:spacing w:line="360" w:lineRule="auto"/>
        <w:ind w:right="851"/>
        <w:jc w:val="left"/>
      </w:pPr>
      <w:r>
        <w:t>Facility management - manager, deputy.</w:t>
      </w:r>
      <w:r>
        <w:br/>
        <w:t>entrance to managers chambers will be via secretariat</w:t>
      </w:r>
    </w:p>
    <w:p w14:paraId="06578C7F" w14:textId="4914E8B6" w:rsidR="006054BB" w:rsidRDefault="006054BB" w:rsidP="007754A3">
      <w:pPr>
        <w:pStyle w:val="aa"/>
        <w:numPr>
          <w:ilvl w:val="0"/>
          <w:numId w:val="126"/>
        </w:numPr>
        <w:bidi w:val="0"/>
        <w:rPr>
          <w:rFonts w:asciiTheme="minorBidi" w:hAnsiTheme="minorBidi" w:cstheme="minorBidi"/>
        </w:rPr>
      </w:pPr>
      <w:r>
        <w:rPr>
          <w:rFonts w:asciiTheme="minorBidi" w:hAnsiTheme="minorBidi" w:cstheme="minorBidi"/>
          <w:sz w:val="24"/>
          <w:szCs w:val="24"/>
        </w:rPr>
        <w:t xml:space="preserve">Secretary </w:t>
      </w:r>
    </w:p>
    <w:p w14:paraId="67B59B48" w14:textId="77777777" w:rsidR="006054BB" w:rsidRDefault="006054BB" w:rsidP="007754A3">
      <w:pPr>
        <w:pStyle w:val="a7"/>
        <w:numPr>
          <w:ilvl w:val="0"/>
          <w:numId w:val="126"/>
        </w:numPr>
        <w:spacing w:line="360" w:lineRule="auto"/>
        <w:ind w:right="851"/>
        <w:jc w:val="left"/>
      </w:pPr>
      <w:r>
        <w:t xml:space="preserve">Training room for operators </w:t>
      </w:r>
    </w:p>
    <w:p w14:paraId="3D130D5F" w14:textId="42307212" w:rsidR="006054BB" w:rsidRDefault="006054BB" w:rsidP="007754A3">
      <w:pPr>
        <w:pStyle w:val="a7"/>
        <w:numPr>
          <w:ilvl w:val="0"/>
          <w:numId w:val="126"/>
        </w:numPr>
        <w:spacing w:line="360" w:lineRule="auto"/>
        <w:ind w:right="851"/>
        <w:jc w:val="left"/>
      </w:pPr>
      <w:r>
        <w:t xml:space="preserve">Inspectors officers </w:t>
      </w:r>
    </w:p>
    <w:p w14:paraId="1EF4C4CA" w14:textId="77777777" w:rsidR="00CB7B64" w:rsidRDefault="00CB7B64" w:rsidP="007754A3">
      <w:pPr>
        <w:pStyle w:val="a7"/>
        <w:numPr>
          <w:ilvl w:val="0"/>
          <w:numId w:val="126"/>
        </w:numPr>
        <w:spacing w:line="360" w:lineRule="auto"/>
        <w:ind w:right="851"/>
        <w:jc w:val="left"/>
      </w:pPr>
      <w:r>
        <w:rPr>
          <w:lang w:bidi="he-IL"/>
        </w:rPr>
        <w:t>Meeting room.</w:t>
      </w:r>
    </w:p>
    <w:p w14:paraId="2F2E339A" w14:textId="77777777" w:rsidR="00CB7B64" w:rsidRDefault="00CB7B64" w:rsidP="007754A3">
      <w:pPr>
        <w:pStyle w:val="a7"/>
        <w:numPr>
          <w:ilvl w:val="0"/>
          <w:numId w:val="126"/>
        </w:numPr>
        <w:spacing w:line="360" w:lineRule="auto"/>
        <w:ind w:right="851"/>
        <w:jc w:val="left"/>
      </w:pPr>
      <w:r>
        <w:rPr>
          <w:lang w:bidi="he-IL"/>
        </w:rPr>
        <w:t>Balcony overlooking examination ramp</w:t>
      </w:r>
    </w:p>
    <w:p w14:paraId="1A7E79F5" w14:textId="77777777" w:rsidR="006054BB" w:rsidRDefault="00D17BB6" w:rsidP="007754A3">
      <w:pPr>
        <w:pStyle w:val="a7"/>
        <w:numPr>
          <w:ilvl w:val="0"/>
          <w:numId w:val="126"/>
        </w:numPr>
        <w:spacing w:line="360" w:lineRule="auto"/>
        <w:ind w:right="851"/>
        <w:jc w:val="left"/>
      </w:pPr>
      <w:r>
        <w:rPr>
          <w:lang w:bidi="he-IL"/>
        </w:rPr>
        <w:t>General offices (in accordance to program)</w:t>
      </w:r>
    </w:p>
    <w:p w14:paraId="01196BC6" w14:textId="77777777" w:rsidR="006054BB" w:rsidRDefault="00CB7B64" w:rsidP="007754A3">
      <w:pPr>
        <w:pStyle w:val="a7"/>
        <w:numPr>
          <w:ilvl w:val="0"/>
          <w:numId w:val="126"/>
        </w:numPr>
        <w:spacing w:line="360" w:lineRule="auto"/>
        <w:ind w:right="851"/>
        <w:jc w:val="left"/>
      </w:pPr>
      <w:r>
        <w:t xml:space="preserve">Toilets + </w:t>
      </w:r>
      <w:r w:rsidR="00317BE6">
        <w:t>showers (</w:t>
      </w:r>
      <w:r>
        <w:t>separated for men + women) + lockers</w:t>
      </w:r>
    </w:p>
    <w:p w14:paraId="47482E25" w14:textId="77777777" w:rsidR="006054BB" w:rsidRPr="00F410BB" w:rsidRDefault="006054BB" w:rsidP="007754A3">
      <w:pPr>
        <w:bidi w:val="0"/>
        <w:rPr>
          <w:rFonts w:asciiTheme="minorBidi" w:hAnsiTheme="minorBidi" w:cstheme="minorBidi"/>
        </w:rPr>
      </w:pPr>
    </w:p>
    <w:p w14:paraId="371F2985" w14:textId="77777777" w:rsidR="00746D8F" w:rsidRPr="00BD5274" w:rsidRDefault="00746D8F" w:rsidP="007754A3"/>
    <w:p w14:paraId="41889DB8" w14:textId="77777777" w:rsidR="00257076" w:rsidRDefault="00AA72B7" w:rsidP="007754A3">
      <w:pPr>
        <w:pStyle w:val="4"/>
        <w:tabs>
          <w:tab w:val="num" w:pos="2268"/>
        </w:tabs>
        <w:spacing w:line="360" w:lineRule="auto"/>
        <w:ind w:right="-1"/>
      </w:pPr>
      <w:r>
        <w:t>Access to</w:t>
      </w:r>
      <w:r w:rsidR="00257076">
        <w:t xml:space="preserve"> </w:t>
      </w:r>
      <w:r>
        <w:t xml:space="preserve">all </w:t>
      </w:r>
      <w:r w:rsidR="00257076">
        <w:t xml:space="preserve">Customs offices </w:t>
      </w:r>
      <w:r>
        <w:t>from</w:t>
      </w:r>
      <w:r w:rsidR="00257076">
        <w:t xml:space="preserve"> the examination area shall be controlled using employee's card.</w:t>
      </w:r>
    </w:p>
    <w:p w14:paraId="311783D8" w14:textId="77777777" w:rsidR="008312D1" w:rsidRPr="007754A3" w:rsidRDefault="008B6AC2" w:rsidP="007754A3">
      <w:pPr>
        <w:pStyle w:val="4"/>
        <w:tabs>
          <w:tab w:val="num" w:pos="2268"/>
        </w:tabs>
        <w:spacing w:line="360" w:lineRule="auto"/>
        <w:ind w:right="-1"/>
        <w:rPr>
          <w:rFonts w:asciiTheme="minorBidi" w:hAnsiTheme="minorBidi" w:cstheme="minorBidi"/>
        </w:rPr>
      </w:pPr>
      <w:r w:rsidRPr="007754A3">
        <w:rPr>
          <w:rFonts w:asciiTheme="minorBidi" w:hAnsiTheme="minorBidi" w:cstheme="minorBidi"/>
        </w:rPr>
        <w:t>The building construction (entrance, stores) shall be suited for handicap use (as defined by the Israeli regulations.)</w:t>
      </w:r>
    </w:p>
    <w:p w14:paraId="6E29D3CD" w14:textId="77777777" w:rsidR="008A0A9A" w:rsidRDefault="008A0A9A" w:rsidP="007754A3">
      <w:pPr>
        <w:pStyle w:val="4"/>
        <w:spacing w:line="360" w:lineRule="auto"/>
        <w:ind w:right="-1"/>
      </w:pPr>
      <w:r>
        <w:t>The next section</w:t>
      </w:r>
      <w:r w:rsidR="00C07518">
        <w:t>s</w:t>
      </w:r>
      <w:r>
        <w:t xml:space="preserve"> define the requirements of each one of these functions</w:t>
      </w:r>
      <w:r w:rsidR="00C36854">
        <w:t xml:space="preserve"> including </w:t>
      </w:r>
      <w:r w:rsidR="001D507D">
        <w:t>the</w:t>
      </w:r>
      <w:r w:rsidR="008C0AD7">
        <w:t>ir</w:t>
      </w:r>
      <w:r w:rsidR="001D507D">
        <w:t xml:space="preserve"> </w:t>
      </w:r>
      <w:r w:rsidR="00C36854">
        <w:t>preferred locations</w:t>
      </w:r>
      <w:r>
        <w:t>.</w:t>
      </w:r>
    </w:p>
    <w:p w14:paraId="55AF539C" w14:textId="77777777" w:rsidR="001D4F26" w:rsidRPr="003E4B0F" w:rsidRDefault="001D4F26" w:rsidP="007754A3">
      <w:pPr>
        <w:pStyle w:val="3"/>
        <w:spacing w:line="360" w:lineRule="auto"/>
        <w:ind w:right="282"/>
        <w:rPr>
          <w:u w:val="single"/>
        </w:rPr>
      </w:pPr>
      <w:r w:rsidRPr="003E4B0F">
        <w:rPr>
          <w:u w:val="single"/>
        </w:rPr>
        <w:t xml:space="preserve">Facility Manager </w:t>
      </w:r>
      <w:r w:rsidR="007A47C5" w:rsidRPr="003E4B0F">
        <w:rPr>
          <w:u w:val="single"/>
        </w:rPr>
        <w:t>Office</w:t>
      </w:r>
    </w:p>
    <w:p w14:paraId="4227767E" w14:textId="77777777" w:rsidR="001D4F26" w:rsidRDefault="001D4F26">
      <w:pPr>
        <w:pStyle w:val="4"/>
        <w:spacing w:line="360" w:lineRule="auto"/>
      </w:pPr>
      <w:r>
        <w:t xml:space="preserve">The Manager </w:t>
      </w:r>
      <w:r w:rsidR="007A47C5">
        <w:t>office has</w:t>
      </w:r>
      <w:r>
        <w:t xml:space="preserve"> two parts:</w:t>
      </w:r>
    </w:p>
    <w:p w14:paraId="7EF98C0C" w14:textId="77777777" w:rsidR="001D4F26" w:rsidRDefault="001D4F26" w:rsidP="007754A3">
      <w:pPr>
        <w:pStyle w:val="a7"/>
        <w:numPr>
          <w:ilvl w:val="0"/>
          <w:numId w:val="47"/>
        </w:numPr>
        <w:tabs>
          <w:tab w:val="clear" w:pos="1418"/>
          <w:tab w:val="num" w:pos="1843"/>
        </w:tabs>
        <w:spacing w:line="360" w:lineRule="auto"/>
        <w:ind w:firstLine="0"/>
        <w:jc w:val="left"/>
      </w:pPr>
      <w:r>
        <w:t>Site secretary room</w:t>
      </w:r>
    </w:p>
    <w:p w14:paraId="467EA51D" w14:textId="77777777" w:rsidR="001D4F26" w:rsidRDefault="001D4F26" w:rsidP="007754A3">
      <w:pPr>
        <w:pStyle w:val="a7"/>
        <w:numPr>
          <w:ilvl w:val="0"/>
          <w:numId w:val="47"/>
        </w:numPr>
        <w:tabs>
          <w:tab w:val="clear" w:pos="1418"/>
          <w:tab w:val="num" w:pos="1843"/>
        </w:tabs>
        <w:spacing w:line="360" w:lineRule="auto"/>
        <w:ind w:firstLine="0"/>
        <w:jc w:val="left"/>
      </w:pPr>
      <w:r>
        <w:t>Manager room</w:t>
      </w:r>
    </w:p>
    <w:p w14:paraId="03913403" w14:textId="77777777" w:rsidR="001D4F26" w:rsidRDefault="001D4F26">
      <w:pPr>
        <w:pStyle w:val="4"/>
        <w:spacing w:line="360" w:lineRule="auto"/>
        <w:ind w:right="-1"/>
      </w:pPr>
      <w:r>
        <w:t>Facility manager office</w:t>
      </w:r>
      <w:r w:rsidR="00DA2550">
        <w:t>, on second floor</w:t>
      </w:r>
      <w:r w:rsidR="00C577E6">
        <w:t>.</w:t>
      </w:r>
    </w:p>
    <w:p w14:paraId="74850ED5" w14:textId="2882CB74" w:rsidR="001D4F26" w:rsidRDefault="00EC087F" w:rsidP="007754A3">
      <w:pPr>
        <w:pStyle w:val="4"/>
        <w:tabs>
          <w:tab w:val="num" w:pos="851"/>
        </w:tabs>
        <w:spacing w:line="360" w:lineRule="auto"/>
        <w:ind w:right="-1"/>
      </w:pPr>
      <w:r>
        <w:t>Site m</w:t>
      </w:r>
      <w:r w:rsidR="001D4F26">
        <w:t>anager office will be fur</w:t>
      </w:r>
      <w:r w:rsidR="004827AB">
        <w:t>nished as for a Manager, with a</w:t>
      </w:r>
      <w:r w:rsidR="001D4F26">
        <w:t xml:space="preserve"> </w:t>
      </w:r>
      <w:r w:rsidR="004F1245">
        <w:t>high-quality</w:t>
      </w:r>
      <w:r w:rsidR="001D4F26">
        <w:t xml:space="preserve"> desk, Manager’s chair, chairs for the Manager’s guests and cupboard</w:t>
      </w:r>
      <w:r w:rsidR="00C220DB">
        <w:t>s</w:t>
      </w:r>
      <w:r w:rsidR="001D4F26">
        <w:t xml:space="preserve"> suitable for manager’s office.</w:t>
      </w:r>
    </w:p>
    <w:p w14:paraId="2F9706FA" w14:textId="77777777" w:rsidR="001D4F26" w:rsidRDefault="001D4F26" w:rsidP="007754A3">
      <w:pPr>
        <w:pStyle w:val="4"/>
        <w:spacing w:line="360" w:lineRule="auto"/>
        <w:ind w:right="282"/>
      </w:pPr>
      <w:r>
        <w:t xml:space="preserve">The following equipment will be </w:t>
      </w:r>
      <w:r w:rsidR="00653572">
        <w:t>deployed</w:t>
      </w:r>
      <w:r>
        <w:t>:</w:t>
      </w:r>
    </w:p>
    <w:p w14:paraId="4FF37990" w14:textId="77777777" w:rsidR="009C7D97" w:rsidRDefault="007C41B3" w:rsidP="007754A3">
      <w:pPr>
        <w:pStyle w:val="a7"/>
        <w:numPr>
          <w:ilvl w:val="0"/>
          <w:numId w:val="7"/>
        </w:numPr>
        <w:tabs>
          <w:tab w:val="clear" w:pos="1418"/>
          <w:tab w:val="num" w:pos="1843"/>
        </w:tabs>
        <w:spacing w:line="360" w:lineRule="auto"/>
        <w:ind w:left="2127" w:right="-1" w:hanging="709"/>
        <w:jc w:val="left"/>
      </w:pPr>
      <w:r>
        <w:t>CCTV Workstation</w:t>
      </w:r>
    </w:p>
    <w:p w14:paraId="4A8B73DC" w14:textId="77777777" w:rsidR="009C7D97" w:rsidRPr="00FA48B5" w:rsidRDefault="009C7D97" w:rsidP="007754A3">
      <w:pPr>
        <w:pStyle w:val="a7"/>
        <w:numPr>
          <w:ilvl w:val="0"/>
          <w:numId w:val="50"/>
        </w:numPr>
        <w:tabs>
          <w:tab w:val="clear" w:pos="3839"/>
          <w:tab w:val="num" w:pos="2410"/>
        </w:tabs>
        <w:spacing w:line="360" w:lineRule="auto"/>
        <w:ind w:right="-1" w:hanging="1712"/>
        <w:jc w:val="left"/>
      </w:pPr>
      <w:r>
        <w:t>Display</w:t>
      </w:r>
      <w:r w:rsidR="001D4F26">
        <w:t xml:space="preserve"> screen not less </w:t>
      </w:r>
      <w:r w:rsidR="001D4F26" w:rsidRPr="00FA48B5">
        <w:t>than 2</w:t>
      </w:r>
      <w:r w:rsidR="008B647A" w:rsidRPr="00FA48B5">
        <w:t>4</w:t>
      </w:r>
      <w:r w:rsidR="001D4F26" w:rsidRPr="00FA48B5">
        <w:t>”</w:t>
      </w:r>
    </w:p>
    <w:p w14:paraId="62E8A400" w14:textId="77777777" w:rsidR="009C7D97" w:rsidRDefault="009C7D97" w:rsidP="007754A3">
      <w:pPr>
        <w:pStyle w:val="a7"/>
        <w:numPr>
          <w:ilvl w:val="0"/>
          <w:numId w:val="50"/>
        </w:numPr>
        <w:tabs>
          <w:tab w:val="clear" w:pos="3839"/>
          <w:tab w:val="num" w:pos="2410"/>
        </w:tabs>
        <w:spacing w:line="360" w:lineRule="auto"/>
        <w:ind w:right="-1" w:hanging="1712"/>
        <w:jc w:val="left"/>
      </w:pPr>
      <w:r>
        <w:lastRenderedPageBreak/>
        <w:t xml:space="preserve"> S</w:t>
      </w:r>
      <w:r w:rsidR="001D4F26">
        <w:t xml:space="preserve">elector unit </w:t>
      </w:r>
      <w:r w:rsidR="008B647A">
        <w:t>that will enable displaying each</w:t>
      </w:r>
      <w:r w:rsidR="001D4F26">
        <w:t xml:space="preserve"> of the cameras</w:t>
      </w:r>
      <w:r w:rsidR="007C41B3">
        <w:t>, covering</w:t>
      </w:r>
      <w:r>
        <w:t>:</w:t>
      </w:r>
    </w:p>
    <w:p w14:paraId="11E86F1E" w14:textId="77777777" w:rsidR="009C7D97" w:rsidRPr="009C7D97" w:rsidRDefault="009C7D97" w:rsidP="007754A3">
      <w:pPr>
        <w:pStyle w:val="text-2"/>
        <w:numPr>
          <w:ilvl w:val="0"/>
          <w:numId w:val="49"/>
        </w:numPr>
        <w:spacing w:line="360" w:lineRule="auto"/>
        <w:ind w:right="-1" w:firstLine="414"/>
      </w:pPr>
      <w:r w:rsidRPr="009C7D97">
        <w:t>All parking areas.</w:t>
      </w:r>
    </w:p>
    <w:p w14:paraId="1CFB8095" w14:textId="77777777" w:rsidR="009C7D97" w:rsidRPr="009C7D97" w:rsidRDefault="009C7D97" w:rsidP="007754A3">
      <w:pPr>
        <w:pStyle w:val="text-2"/>
        <w:numPr>
          <w:ilvl w:val="0"/>
          <w:numId w:val="49"/>
        </w:numPr>
        <w:spacing w:line="360" w:lineRule="auto"/>
        <w:ind w:right="-1" w:firstLine="414"/>
      </w:pPr>
      <w:r w:rsidRPr="009C7D97">
        <w:t>All unloading areas.</w:t>
      </w:r>
    </w:p>
    <w:p w14:paraId="77808DD2" w14:textId="77777777" w:rsidR="009C7D97" w:rsidRPr="009C7D97" w:rsidRDefault="0089035F" w:rsidP="007754A3">
      <w:pPr>
        <w:pStyle w:val="text-2"/>
        <w:numPr>
          <w:ilvl w:val="0"/>
          <w:numId w:val="49"/>
        </w:numPr>
        <w:spacing w:line="360" w:lineRule="auto"/>
        <w:ind w:right="-1" w:firstLine="414"/>
      </w:pPr>
      <w:r>
        <w:t>Entrance / E</w:t>
      </w:r>
      <w:r w:rsidR="009C7D97" w:rsidRPr="009C7D97">
        <w:t>xit gates;</w:t>
      </w:r>
    </w:p>
    <w:p w14:paraId="19CDAC40" w14:textId="77777777" w:rsidR="009C7D97" w:rsidRPr="009C7D97" w:rsidRDefault="009C7D97" w:rsidP="007754A3">
      <w:pPr>
        <w:pStyle w:val="text-2"/>
        <w:numPr>
          <w:ilvl w:val="0"/>
          <w:numId w:val="49"/>
        </w:numPr>
        <w:spacing w:line="360" w:lineRule="auto"/>
        <w:ind w:right="-1" w:firstLine="414"/>
      </w:pPr>
      <w:r w:rsidRPr="009C7D97">
        <w:t>All traffic routes in the site and surrounding areas.</w:t>
      </w:r>
    </w:p>
    <w:p w14:paraId="0255C994" w14:textId="77777777" w:rsidR="009C7D97" w:rsidRPr="009C7D97" w:rsidRDefault="007C41B3" w:rsidP="007754A3">
      <w:pPr>
        <w:pStyle w:val="text-2"/>
        <w:numPr>
          <w:ilvl w:val="0"/>
          <w:numId w:val="49"/>
        </w:numPr>
        <w:spacing w:line="360" w:lineRule="auto"/>
        <w:ind w:right="-1" w:firstLine="414"/>
      </w:pPr>
      <w:r>
        <w:t>Perimeter fence cameras</w:t>
      </w:r>
    </w:p>
    <w:p w14:paraId="3022DA54" w14:textId="77777777" w:rsidR="00297352" w:rsidRDefault="008B647A" w:rsidP="007754A3">
      <w:pPr>
        <w:pStyle w:val="a7"/>
        <w:numPr>
          <w:ilvl w:val="0"/>
          <w:numId w:val="7"/>
        </w:numPr>
        <w:tabs>
          <w:tab w:val="clear" w:pos="1418"/>
          <w:tab w:val="num" w:pos="1843"/>
        </w:tabs>
        <w:spacing w:line="360" w:lineRule="auto"/>
        <w:ind w:left="2127" w:right="-1" w:hanging="709"/>
        <w:jc w:val="left"/>
      </w:pPr>
      <w:r>
        <w:t>Site Traffic control (SDMS) Workstation, enabling</w:t>
      </w:r>
      <w:r w:rsidR="00297352">
        <w:t>:</w:t>
      </w:r>
    </w:p>
    <w:p w14:paraId="441E9EC3" w14:textId="77777777" w:rsidR="00297352" w:rsidRDefault="00297352" w:rsidP="007754A3">
      <w:pPr>
        <w:pStyle w:val="a7"/>
        <w:numPr>
          <w:ilvl w:val="0"/>
          <w:numId w:val="48"/>
        </w:numPr>
        <w:tabs>
          <w:tab w:val="clear" w:pos="2205"/>
          <w:tab w:val="num" w:pos="2835"/>
        </w:tabs>
        <w:spacing w:line="360" w:lineRule="auto"/>
        <w:ind w:left="2836" w:right="0" w:hanging="284"/>
        <w:jc w:val="left"/>
      </w:pPr>
      <w:r>
        <w:t>D</w:t>
      </w:r>
      <w:r w:rsidR="008B647A">
        <w:t>isplay</w:t>
      </w:r>
      <w:r>
        <w:t>,</w:t>
      </w:r>
      <w:r w:rsidR="008B647A">
        <w:t xml:space="preserve"> control </w:t>
      </w:r>
      <w:r>
        <w:t>and monitor in real time</w:t>
      </w:r>
      <w:r w:rsidR="00B2118B">
        <w:t xml:space="preserve">, using a dynamic graphic display, of </w:t>
      </w:r>
      <w:r w:rsidR="00361158">
        <w:t>vehicles and cargo</w:t>
      </w:r>
      <w:r w:rsidR="008A0A9A">
        <w:t xml:space="preserve"> </w:t>
      </w:r>
      <w:r w:rsidR="00B2118B">
        <w:t xml:space="preserve">traffic, operations and </w:t>
      </w:r>
      <w:r w:rsidR="008B647A">
        <w:t xml:space="preserve">status in the </w:t>
      </w:r>
      <w:r w:rsidR="00B2118B">
        <w:t>site</w:t>
      </w:r>
      <w:r w:rsidR="008B647A">
        <w:t>.</w:t>
      </w:r>
    </w:p>
    <w:p w14:paraId="65BD6BF0" w14:textId="77777777" w:rsidR="00B2118B" w:rsidRDefault="00B2118B" w:rsidP="007754A3">
      <w:pPr>
        <w:pStyle w:val="a7"/>
        <w:numPr>
          <w:ilvl w:val="0"/>
          <w:numId w:val="48"/>
        </w:numPr>
        <w:tabs>
          <w:tab w:val="clear" w:pos="2205"/>
          <w:tab w:val="num" w:pos="2835"/>
        </w:tabs>
        <w:spacing w:line="360" w:lineRule="auto"/>
        <w:ind w:left="2836" w:right="0" w:hanging="284"/>
        <w:jc w:val="left"/>
      </w:pPr>
      <w:r>
        <w:t xml:space="preserve">If needed, the manager will be able, having the appropriate authorization (by means of password) to </w:t>
      </w:r>
      <w:r w:rsidR="00BC5989">
        <w:t xml:space="preserve">manually </w:t>
      </w:r>
      <w:r>
        <w:t>intervene, reorder and change routings, thus controlling the traffic flow, as well as exit gate passes.</w:t>
      </w:r>
    </w:p>
    <w:p w14:paraId="2EE2D2DF" w14:textId="77777777" w:rsidR="008B647A" w:rsidRDefault="0017545F" w:rsidP="007754A3">
      <w:pPr>
        <w:pStyle w:val="a7"/>
        <w:numPr>
          <w:ilvl w:val="0"/>
          <w:numId w:val="48"/>
        </w:numPr>
        <w:spacing w:line="360" w:lineRule="auto"/>
        <w:ind w:right="-1" w:firstLine="347"/>
        <w:jc w:val="left"/>
      </w:pPr>
      <w:r>
        <w:t>Creation</w:t>
      </w:r>
      <w:r w:rsidR="004E303F">
        <w:t xml:space="preserve"> of </w:t>
      </w:r>
      <w:r w:rsidR="00297352">
        <w:t>Statistical reports</w:t>
      </w:r>
      <w:r>
        <w:t xml:space="preserve"> of site operation</w:t>
      </w:r>
    </w:p>
    <w:p w14:paraId="4EC07214" w14:textId="77777777" w:rsidR="001D4F26" w:rsidRDefault="008B647A" w:rsidP="007754A3">
      <w:pPr>
        <w:pStyle w:val="a7"/>
        <w:numPr>
          <w:ilvl w:val="0"/>
          <w:numId w:val="7"/>
        </w:numPr>
        <w:tabs>
          <w:tab w:val="clear" w:pos="1418"/>
          <w:tab w:val="num" w:pos="1843"/>
        </w:tabs>
        <w:spacing w:line="360" w:lineRule="auto"/>
        <w:ind w:left="2127" w:right="-1" w:hanging="709"/>
        <w:jc w:val="left"/>
      </w:pPr>
      <w:r>
        <w:t xml:space="preserve">Customs </w:t>
      </w:r>
      <w:r w:rsidR="001D4F26">
        <w:t>Computer workstation</w:t>
      </w:r>
      <w:r>
        <w:t xml:space="preserve"> (supplied by the Customer)</w:t>
      </w:r>
    </w:p>
    <w:p w14:paraId="47E54487" w14:textId="23CDED59" w:rsidR="001D4F26" w:rsidRDefault="004F1245" w:rsidP="007754A3">
      <w:pPr>
        <w:pStyle w:val="a7"/>
        <w:numPr>
          <w:ilvl w:val="0"/>
          <w:numId w:val="7"/>
        </w:numPr>
        <w:tabs>
          <w:tab w:val="clear" w:pos="1418"/>
          <w:tab w:val="num" w:pos="1843"/>
        </w:tabs>
        <w:spacing w:line="360" w:lineRule="auto"/>
        <w:ind w:left="2127" w:right="-1" w:hanging="709"/>
        <w:jc w:val="left"/>
      </w:pPr>
      <w:r>
        <w:t>Telephone (</w:t>
      </w:r>
      <w:r w:rsidR="001D4F26" w:rsidRPr="00654583">
        <w:t>smart extension</w:t>
      </w:r>
      <w:r w:rsidR="008B647A">
        <w:t>)</w:t>
      </w:r>
    </w:p>
    <w:p w14:paraId="4182D206" w14:textId="77777777" w:rsidR="00D56A55" w:rsidRPr="00D56A55" w:rsidRDefault="00D56A55">
      <w:pPr>
        <w:pStyle w:val="3"/>
        <w:spacing w:line="360" w:lineRule="auto"/>
        <w:rPr>
          <w:u w:val="single"/>
        </w:rPr>
      </w:pPr>
      <w:r w:rsidRPr="00D56A55">
        <w:rPr>
          <w:u w:val="single"/>
        </w:rPr>
        <w:t>Secretary room</w:t>
      </w:r>
    </w:p>
    <w:p w14:paraId="52C007FF" w14:textId="77777777" w:rsidR="00D56A55" w:rsidRDefault="00D56A55">
      <w:pPr>
        <w:pStyle w:val="4"/>
        <w:spacing w:line="360" w:lineRule="auto"/>
      </w:pPr>
      <w:r>
        <w:t>Secretary room</w:t>
      </w:r>
      <w:r w:rsidR="00DA2550">
        <w:t>, next to manager’s room,</w:t>
      </w:r>
      <w:r>
        <w:t xml:space="preserve"> is intended for one worker.</w:t>
      </w:r>
    </w:p>
    <w:p w14:paraId="2BFF96FB" w14:textId="77777777" w:rsidR="00D56A55" w:rsidRDefault="00D56A55">
      <w:pPr>
        <w:pStyle w:val="4"/>
        <w:spacing w:line="360" w:lineRule="auto"/>
      </w:pPr>
      <w:r>
        <w:t xml:space="preserve">The room will have an area of </w:t>
      </w:r>
      <w:r w:rsidR="00C71A7C">
        <w:t>9</w:t>
      </w:r>
      <w:r>
        <w:t xml:space="preserve"> m</w:t>
      </w:r>
      <w:r w:rsidRPr="003E4B0F">
        <w:rPr>
          <w:vertAlign w:val="superscript"/>
        </w:rPr>
        <w:t>2</w:t>
      </w:r>
      <w:r>
        <w:t>.</w:t>
      </w:r>
    </w:p>
    <w:p w14:paraId="074FF0C1" w14:textId="77777777" w:rsidR="00D56A55" w:rsidRDefault="00D56A55">
      <w:pPr>
        <w:pStyle w:val="4"/>
        <w:spacing w:line="360" w:lineRule="auto"/>
      </w:pPr>
      <w:r>
        <w:t>The room will include:</w:t>
      </w:r>
    </w:p>
    <w:p w14:paraId="20D3E03A" w14:textId="77777777" w:rsidR="00D56A55" w:rsidRDefault="000845D7" w:rsidP="007754A3">
      <w:pPr>
        <w:pStyle w:val="a7"/>
        <w:numPr>
          <w:ilvl w:val="0"/>
          <w:numId w:val="46"/>
        </w:numPr>
        <w:tabs>
          <w:tab w:val="clear" w:pos="1418"/>
          <w:tab w:val="num" w:pos="1843"/>
        </w:tabs>
        <w:spacing w:line="360" w:lineRule="auto"/>
        <w:ind w:firstLine="0"/>
        <w:jc w:val="left"/>
      </w:pPr>
      <w:r>
        <w:t>Standard office set, extra office cupboard</w:t>
      </w:r>
      <w:r w:rsidR="00B11691">
        <w:t>s</w:t>
      </w:r>
    </w:p>
    <w:p w14:paraId="7B4DC8D0" w14:textId="77777777" w:rsidR="00D56A55" w:rsidRDefault="00D56A55" w:rsidP="007754A3">
      <w:pPr>
        <w:pStyle w:val="a7"/>
        <w:numPr>
          <w:ilvl w:val="0"/>
          <w:numId w:val="46"/>
        </w:numPr>
        <w:tabs>
          <w:tab w:val="clear" w:pos="1418"/>
          <w:tab w:val="num" w:pos="1843"/>
        </w:tabs>
        <w:spacing w:line="360" w:lineRule="auto"/>
        <w:ind w:firstLine="0"/>
        <w:jc w:val="left"/>
      </w:pPr>
      <w:r>
        <w:t>Two telephone sets (one Smart extension)</w:t>
      </w:r>
    </w:p>
    <w:p w14:paraId="721DD928" w14:textId="77777777" w:rsidR="00260CB9" w:rsidRDefault="00260CB9" w:rsidP="007754A3">
      <w:pPr>
        <w:pStyle w:val="a7"/>
        <w:numPr>
          <w:ilvl w:val="0"/>
          <w:numId w:val="46"/>
        </w:numPr>
        <w:tabs>
          <w:tab w:val="clear" w:pos="1418"/>
          <w:tab w:val="num" w:pos="1843"/>
        </w:tabs>
        <w:spacing w:line="360" w:lineRule="auto"/>
        <w:ind w:firstLine="0"/>
        <w:jc w:val="left"/>
      </w:pPr>
      <w:r>
        <w:t>Customs Computer (supplied by the Customer)</w:t>
      </w:r>
    </w:p>
    <w:p w14:paraId="7E20CEA3" w14:textId="77777777" w:rsidR="00D56A55" w:rsidRDefault="00D56A55" w:rsidP="007754A3">
      <w:pPr>
        <w:pStyle w:val="a7"/>
        <w:numPr>
          <w:ilvl w:val="0"/>
          <w:numId w:val="46"/>
        </w:numPr>
        <w:tabs>
          <w:tab w:val="clear" w:pos="1418"/>
          <w:tab w:val="num" w:pos="1843"/>
        </w:tabs>
        <w:spacing w:line="360" w:lineRule="auto"/>
        <w:ind w:firstLine="0"/>
        <w:jc w:val="left"/>
      </w:pPr>
      <w:r>
        <w:t>Fax machine</w:t>
      </w:r>
    </w:p>
    <w:p w14:paraId="4BA42DD6" w14:textId="77777777" w:rsidR="00D56A55" w:rsidRDefault="00D56A55" w:rsidP="007754A3">
      <w:pPr>
        <w:pStyle w:val="a7"/>
        <w:numPr>
          <w:ilvl w:val="0"/>
          <w:numId w:val="46"/>
        </w:numPr>
        <w:tabs>
          <w:tab w:val="clear" w:pos="1418"/>
          <w:tab w:val="num" w:pos="1843"/>
        </w:tabs>
        <w:spacing w:line="360" w:lineRule="auto"/>
        <w:ind w:firstLine="0"/>
        <w:jc w:val="left"/>
      </w:pPr>
      <w:r>
        <w:t>Printer</w:t>
      </w:r>
    </w:p>
    <w:p w14:paraId="747F56DC" w14:textId="77777777" w:rsidR="001D4F26" w:rsidRPr="00914E2F" w:rsidRDefault="001D4F26" w:rsidP="007754A3">
      <w:pPr>
        <w:pStyle w:val="3"/>
        <w:spacing w:line="360" w:lineRule="auto"/>
        <w:ind w:right="282"/>
        <w:rPr>
          <w:u w:val="single"/>
        </w:rPr>
      </w:pPr>
      <w:r w:rsidRPr="00914E2F">
        <w:rPr>
          <w:u w:val="single"/>
        </w:rPr>
        <w:t xml:space="preserve">Staff </w:t>
      </w:r>
      <w:r w:rsidR="008A0A9A">
        <w:rPr>
          <w:u w:val="single"/>
        </w:rPr>
        <w:t>Training</w:t>
      </w:r>
      <w:r w:rsidRPr="00914E2F">
        <w:rPr>
          <w:u w:val="single"/>
        </w:rPr>
        <w:t xml:space="preserve"> room</w:t>
      </w:r>
    </w:p>
    <w:p w14:paraId="54343A3F" w14:textId="77777777" w:rsidR="001D4F26" w:rsidRDefault="001D4F26" w:rsidP="007754A3">
      <w:pPr>
        <w:pStyle w:val="4"/>
        <w:spacing w:line="360" w:lineRule="auto"/>
        <w:ind w:right="282"/>
      </w:pPr>
      <w:r>
        <w:lastRenderedPageBreak/>
        <w:t>The room</w:t>
      </w:r>
      <w:r w:rsidR="0001724A">
        <w:t>, building 2-nd floor</w:t>
      </w:r>
      <w:r w:rsidR="003052D1">
        <w:t>, is</w:t>
      </w:r>
      <w:r>
        <w:t xml:space="preserve"> intended for </w:t>
      </w:r>
      <w:r w:rsidR="008A0A9A">
        <w:t>training</w:t>
      </w:r>
      <w:r>
        <w:t xml:space="preserve"> of up to 30 pe</w:t>
      </w:r>
      <w:r w:rsidR="006F35DE">
        <w:t>ople</w:t>
      </w:r>
      <w:r>
        <w:t xml:space="preserve">. </w:t>
      </w:r>
    </w:p>
    <w:p w14:paraId="72AB5455" w14:textId="77777777" w:rsidR="001D4F26" w:rsidRDefault="001D4F26" w:rsidP="007754A3">
      <w:pPr>
        <w:pStyle w:val="4"/>
        <w:spacing w:line="360" w:lineRule="auto"/>
        <w:ind w:right="282"/>
      </w:pPr>
      <w:r>
        <w:t xml:space="preserve">The following furniture and equipment will be </w:t>
      </w:r>
      <w:r w:rsidR="00B7362A">
        <w:t>in the Training R</w:t>
      </w:r>
      <w:r w:rsidR="00995A86">
        <w:t>oom</w:t>
      </w:r>
      <w:r>
        <w:t>:</w:t>
      </w:r>
    </w:p>
    <w:p w14:paraId="31CF2BBA" w14:textId="77777777" w:rsidR="00C71A7C" w:rsidRDefault="001D4F26" w:rsidP="007754A3">
      <w:pPr>
        <w:pStyle w:val="a7"/>
        <w:numPr>
          <w:ilvl w:val="0"/>
          <w:numId w:val="8"/>
        </w:numPr>
        <w:tabs>
          <w:tab w:val="clear" w:pos="1418"/>
          <w:tab w:val="num" w:pos="1843"/>
        </w:tabs>
        <w:spacing w:line="360" w:lineRule="auto"/>
        <w:ind w:left="1843" w:right="0" w:hanging="425"/>
        <w:jc w:val="left"/>
      </w:pPr>
      <w:r>
        <w:t>High standard meeting table</w:t>
      </w:r>
      <w:r w:rsidR="00C71A7C">
        <w:t xml:space="preserve">, preferable a modular one. </w:t>
      </w:r>
    </w:p>
    <w:p w14:paraId="73CD594E" w14:textId="77777777" w:rsidR="001D4F26" w:rsidRDefault="00C71A7C" w:rsidP="007754A3">
      <w:pPr>
        <w:pStyle w:val="a7"/>
        <w:numPr>
          <w:ilvl w:val="0"/>
          <w:numId w:val="8"/>
        </w:numPr>
        <w:tabs>
          <w:tab w:val="clear" w:pos="1418"/>
          <w:tab w:val="num" w:pos="1843"/>
        </w:tabs>
        <w:spacing w:line="360" w:lineRule="auto"/>
        <w:ind w:left="1843" w:right="0" w:hanging="425"/>
        <w:jc w:val="left"/>
      </w:pPr>
      <w:r>
        <w:t>P</w:t>
      </w:r>
      <w:r w:rsidR="00C3651B">
        <w:t xml:space="preserve">ower and </w:t>
      </w:r>
      <w:r w:rsidR="001D4F26">
        <w:t xml:space="preserve">communication </w:t>
      </w:r>
      <w:r w:rsidR="00C3651B">
        <w:t>sockets</w:t>
      </w:r>
      <w:r w:rsidR="00B7362A">
        <w:t>: one regular module on the wall and</w:t>
      </w:r>
      <w:r w:rsidR="00995A86" w:rsidRPr="00995A86">
        <w:t xml:space="preserve"> </w:t>
      </w:r>
      <w:r w:rsidR="00995A86">
        <w:t xml:space="preserve">two </w:t>
      </w:r>
      <w:r w:rsidR="00B7362A">
        <w:t xml:space="preserve">additional </w:t>
      </w:r>
      <w:r w:rsidR="00995A86">
        <w:t>modules</w:t>
      </w:r>
      <w:r w:rsidR="00995A86" w:rsidRPr="00B11691">
        <w:t xml:space="preserve">; each one with 8 </w:t>
      </w:r>
      <w:r w:rsidR="003056EE" w:rsidRPr="00B11691">
        <w:t>communications</w:t>
      </w:r>
      <w:r w:rsidR="00995A86" w:rsidRPr="00B11691">
        <w:t xml:space="preserve"> and 8</w:t>
      </w:r>
      <w:r w:rsidR="00B7362A" w:rsidRPr="00B11691">
        <w:t xml:space="preserve"> power sockets</w:t>
      </w:r>
      <w:r w:rsidR="00995A86">
        <w:t xml:space="preserve"> </w:t>
      </w:r>
      <w:r>
        <w:t xml:space="preserve">will be </w:t>
      </w:r>
      <w:r w:rsidR="00995A86">
        <w:t>installed in the table</w:t>
      </w:r>
      <w:r w:rsidR="001D4F26">
        <w:t xml:space="preserve">. </w:t>
      </w:r>
      <w:r w:rsidR="00C3651B">
        <w:t xml:space="preserve">The required infrastructure </w:t>
      </w:r>
      <w:r w:rsidR="00995A86">
        <w:t xml:space="preserve">with a </w:t>
      </w:r>
      <w:r w:rsidR="00C3651B">
        <w:t>decorativ</w:t>
      </w:r>
      <w:r w:rsidR="00995A86">
        <w:t>e spine will be under the table.</w:t>
      </w:r>
      <w:r w:rsidR="00C3651B">
        <w:t xml:space="preserve"> </w:t>
      </w:r>
    </w:p>
    <w:p w14:paraId="27E80444" w14:textId="2E172223" w:rsidR="001D4F26" w:rsidRDefault="0039701C" w:rsidP="007754A3">
      <w:pPr>
        <w:pStyle w:val="a7"/>
        <w:numPr>
          <w:ilvl w:val="0"/>
          <w:numId w:val="8"/>
        </w:numPr>
        <w:tabs>
          <w:tab w:val="clear" w:pos="1418"/>
          <w:tab w:val="num" w:pos="1843"/>
        </w:tabs>
        <w:spacing w:line="360" w:lineRule="auto"/>
        <w:ind w:left="1843" w:right="0" w:hanging="425"/>
        <w:jc w:val="left"/>
      </w:pPr>
      <w:r>
        <w:t xml:space="preserve">Conference chairs - </w:t>
      </w:r>
      <w:r w:rsidR="001D4F26">
        <w:t>3</w:t>
      </w:r>
      <w:r w:rsidR="00BC62FD">
        <w:t>4</w:t>
      </w:r>
      <w:r w:rsidR="001D4F26">
        <w:t xml:space="preserve"> chairs</w:t>
      </w:r>
      <w:r w:rsidR="00B7362A">
        <w:t xml:space="preserve"> </w:t>
      </w:r>
      <w:r w:rsidR="00BC62FD">
        <w:t>(24 by the table, 10 additional)</w:t>
      </w:r>
    </w:p>
    <w:p w14:paraId="0AF87328" w14:textId="77777777" w:rsidR="00B11691" w:rsidRDefault="00B11691" w:rsidP="007754A3">
      <w:pPr>
        <w:pStyle w:val="a7"/>
        <w:numPr>
          <w:ilvl w:val="0"/>
          <w:numId w:val="8"/>
        </w:numPr>
        <w:tabs>
          <w:tab w:val="clear" w:pos="1418"/>
          <w:tab w:val="num" w:pos="1843"/>
        </w:tabs>
        <w:spacing w:line="360" w:lineRule="auto"/>
        <w:ind w:left="1843" w:right="0" w:hanging="425"/>
        <w:jc w:val="left"/>
      </w:pPr>
      <w:r>
        <w:t>Image Training WS (identical to IAW) to be used for training and testing image operators.</w:t>
      </w:r>
    </w:p>
    <w:p w14:paraId="78667FD3" w14:textId="77777777" w:rsidR="00232022" w:rsidRDefault="00232022" w:rsidP="007754A3">
      <w:pPr>
        <w:pStyle w:val="a7"/>
        <w:numPr>
          <w:ilvl w:val="0"/>
          <w:numId w:val="8"/>
        </w:numPr>
        <w:tabs>
          <w:tab w:val="clear" w:pos="1418"/>
          <w:tab w:val="num" w:pos="1843"/>
        </w:tabs>
        <w:spacing w:line="360" w:lineRule="auto"/>
        <w:ind w:left="1843" w:right="0" w:hanging="425"/>
        <w:jc w:val="left"/>
      </w:pPr>
      <w:r>
        <w:t>Customs Computer WS (</w:t>
      </w:r>
      <w:r w:rsidR="00633EF0">
        <w:t xml:space="preserve">Computer </w:t>
      </w:r>
      <w:r>
        <w:t>supplied by the Customer)</w:t>
      </w:r>
    </w:p>
    <w:p w14:paraId="0F42A7A2" w14:textId="77777777" w:rsidR="0039701C" w:rsidRPr="009E362C" w:rsidRDefault="002A3629" w:rsidP="007754A3">
      <w:pPr>
        <w:pStyle w:val="a7"/>
        <w:numPr>
          <w:ilvl w:val="0"/>
          <w:numId w:val="8"/>
        </w:numPr>
        <w:tabs>
          <w:tab w:val="clear" w:pos="1418"/>
          <w:tab w:val="num" w:pos="1843"/>
        </w:tabs>
        <w:spacing w:line="360" w:lineRule="auto"/>
        <w:ind w:left="1843" w:right="0" w:hanging="425"/>
        <w:jc w:val="left"/>
      </w:pPr>
      <w:r>
        <w:rPr>
          <w:lang w:bidi="he-IL"/>
        </w:rPr>
        <w:t>Barco projector and screen</w:t>
      </w:r>
    </w:p>
    <w:p w14:paraId="0B25AD93" w14:textId="77777777" w:rsidR="001D4F26" w:rsidRPr="0001724A" w:rsidRDefault="0039701C" w:rsidP="007754A3">
      <w:pPr>
        <w:pStyle w:val="a7"/>
        <w:numPr>
          <w:ilvl w:val="0"/>
          <w:numId w:val="8"/>
        </w:numPr>
        <w:tabs>
          <w:tab w:val="clear" w:pos="1418"/>
          <w:tab w:val="num" w:pos="1843"/>
        </w:tabs>
        <w:spacing w:line="360" w:lineRule="auto"/>
        <w:ind w:left="1843" w:right="0" w:hanging="425"/>
        <w:jc w:val="left"/>
      </w:pPr>
      <w:r w:rsidRPr="0001724A">
        <w:t xml:space="preserve">White marker board and </w:t>
      </w:r>
      <w:r w:rsidR="001D4F26" w:rsidRPr="0001724A">
        <w:t>Map board</w:t>
      </w:r>
    </w:p>
    <w:p w14:paraId="3F808AF6" w14:textId="77777777" w:rsidR="001D4F26" w:rsidRDefault="001D4F26" w:rsidP="007754A3">
      <w:pPr>
        <w:pStyle w:val="a7"/>
        <w:numPr>
          <w:ilvl w:val="0"/>
          <w:numId w:val="8"/>
        </w:numPr>
        <w:tabs>
          <w:tab w:val="clear" w:pos="1418"/>
          <w:tab w:val="num" w:pos="1843"/>
        </w:tabs>
        <w:spacing w:line="360" w:lineRule="auto"/>
        <w:ind w:left="1843" w:right="0" w:hanging="425"/>
        <w:jc w:val="left"/>
      </w:pPr>
      <w:r>
        <w:t xml:space="preserve">Service </w:t>
      </w:r>
      <w:r w:rsidR="00C71A7C">
        <w:t xml:space="preserve">dry </w:t>
      </w:r>
      <w:r>
        <w:t xml:space="preserve">counter: cupboards, means to serve hot / cold drinks, small refrigerator. The counter will be of </w:t>
      </w:r>
      <w:r w:rsidR="0026210A">
        <w:t xml:space="preserve">the same </w:t>
      </w:r>
      <w:r>
        <w:t>architectural design as the overall design of the room.</w:t>
      </w:r>
    </w:p>
    <w:p w14:paraId="415FDFCD" w14:textId="77777777" w:rsidR="001D4F26" w:rsidRDefault="00061180" w:rsidP="007754A3">
      <w:pPr>
        <w:pStyle w:val="a7"/>
        <w:numPr>
          <w:ilvl w:val="0"/>
          <w:numId w:val="8"/>
        </w:numPr>
        <w:tabs>
          <w:tab w:val="clear" w:pos="1418"/>
          <w:tab w:val="num" w:pos="1843"/>
        </w:tabs>
        <w:spacing w:line="360" w:lineRule="auto"/>
        <w:ind w:left="1843" w:right="0" w:hanging="425"/>
        <w:jc w:val="left"/>
      </w:pPr>
      <w:r>
        <w:t>Telephone set</w:t>
      </w:r>
    </w:p>
    <w:p w14:paraId="16198C8C" w14:textId="77777777" w:rsidR="001D4F26" w:rsidRPr="00914E2F" w:rsidRDefault="001D4F26" w:rsidP="007754A3">
      <w:pPr>
        <w:pStyle w:val="3"/>
        <w:spacing w:line="360" w:lineRule="auto"/>
        <w:ind w:right="282"/>
        <w:rPr>
          <w:u w:val="single"/>
        </w:rPr>
      </w:pPr>
      <w:r w:rsidRPr="00914E2F">
        <w:rPr>
          <w:u w:val="single"/>
        </w:rPr>
        <w:t>Inspectors’ supervisor</w:t>
      </w:r>
    </w:p>
    <w:p w14:paraId="6D319EDD" w14:textId="77777777" w:rsidR="001D4F26" w:rsidRDefault="001D4F26" w:rsidP="007754A3">
      <w:pPr>
        <w:pStyle w:val="4"/>
        <w:tabs>
          <w:tab w:val="num" w:pos="851"/>
        </w:tabs>
        <w:spacing w:line="360" w:lineRule="auto"/>
        <w:ind w:right="0"/>
      </w:pPr>
      <w:r>
        <w:t xml:space="preserve">The </w:t>
      </w:r>
      <w:r w:rsidR="005C04BF">
        <w:t>tasks</w:t>
      </w:r>
      <w:r>
        <w:t xml:space="preserve"> of the Inspectors’ supervisor</w:t>
      </w:r>
      <w:r w:rsidR="005C04BF">
        <w:t xml:space="preserve">, </w:t>
      </w:r>
      <w:r w:rsidR="00873A02">
        <w:t>defined as</w:t>
      </w:r>
      <w:r w:rsidR="005C04BF">
        <w:t xml:space="preserve"> second in command,</w:t>
      </w:r>
      <w:r w:rsidR="008A0A9A">
        <w:t xml:space="preserve"> </w:t>
      </w:r>
      <w:r w:rsidR="005C04BF">
        <w:t>are</w:t>
      </w:r>
      <w:r>
        <w:t xml:space="preserve"> to control and monitor </w:t>
      </w:r>
      <w:r w:rsidR="005C04BF">
        <w:t xml:space="preserve">operations </w:t>
      </w:r>
      <w:r>
        <w:t xml:space="preserve">in the </w:t>
      </w:r>
      <w:r w:rsidR="00203FF4">
        <w:t>site</w:t>
      </w:r>
      <w:r w:rsidR="005C04BF">
        <w:t>, particularly</w:t>
      </w:r>
      <w:r w:rsidR="008A0A9A">
        <w:t xml:space="preserve"> </w:t>
      </w:r>
      <w:r w:rsidR="00F67C1E">
        <w:t>examinat</w:t>
      </w:r>
      <w:r w:rsidR="005C04BF">
        <w:t xml:space="preserve">ions carried out in the manual </w:t>
      </w:r>
      <w:r w:rsidR="00F67C1E">
        <w:t>inspec</w:t>
      </w:r>
      <w:r w:rsidR="005C04BF">
        <w:t xml:space="preserve">tion area. </w:t>
      </w:r>
    </w:p>
    <w:p w14:paraId="23A8737B" w14:textId="77777777" w:rsidR="001D4F26" w:rsidRDefault="001D4F26" w:rsidP="007754A3">
      <w:pPr>
        <w:pStyle w:val="4"/>
        <w:tabs>
          <w:tab w:val="num" w:pos="851"/>
        </w:tabs>
        <w:spacing w:line="360" w:lineRule="auto"/>
        <w:ind w:right="0"/>
      </w:pPr>
      <w:r>
        <w:t>The room is intended for one person.</w:t>
      </w:r>
    </w:p>
    <w:p w14:paraId="1062FE71" w14:textId="77777777" w:rsidR="001D4F26" w:rsidRDefault="001D4F26" w:rsidP="007754A3">
      <w:pPr>
        <w:pStyle w:val="4"/>
        <w:tabs>
          <w:tab w:val="num" w:pos="851"/>
        </w:tabs>
        <w:spacing w:line="360" w:lineRule="auto"/>
        <w:ind w:right="0"/>
      </w:pPr>
      <w:r>
        <w:t>The room will be located viewing the unloading area (adjacent to the working site)</w:t>
      </w:r>
      <w:r w:rsidR="00BB4223">
        <w:t>.</w:t>
      </w:r>
    </w:p>
    <w:p w14:paraId="40C7F6D7" w14:textId="77777777" w:rsidR="001D4F26" w:rsidRDefault="001D4F26" w:rsidP="007754A3">
      <w:pPr>
        <w:pStyle w:val="4"/>
        <w:tabs>
          <w:tab w:val="num" w:pos="851"/>
        </w:tabs>
        <w:spacing w:line="360" w:lineRule="auto"/>
        <w:ind w:right="0"/>
      </w:pPr>
      <w:r>
        <w:t>The room will include:</w:t>
      </w:r>
    </w:p>
    <w:p w14:paraId="52555C03" w14:textId="77777777" w:rsidR="001D4F26" w:rsidRDefault="001D4F26" w:rsidP="007754A3">
      <w:pPr>
        <w:pStyle w:val="a7"/>
        <w:numPr>
          <w:ilvl w:val="0"/>
          <w:numId w:val="9"/>
        </w:numPr>
        <w:tabs>
          <w:tab w:val="clear" w:pos="1418"/>
          <w:tab w:val="num" w:pos="1843"/>
        </w:tabs>
        <w:spacing w:line="360" w:lineRule="auto"/>
        <w:ind w:left="1843" w:right="-1" w:hanging="425"/>
        <w:jc w:val="left"/>
      </w:pPr>
      <w:r>
        <w:t>Office set (upgraded quality)</w:t>
      </w:r>
    </w:p>
    <w:p w14:paraId="2FB7CAFD" w14:textId="77777777" w:rsidR="001D4F26" w:rsidRDefault="00AD176F" w:rsidP="007754A3">
      <w:pPr>
        <w:pStyle w:val="a7"/>
        <w:numPr>
          <w:ilvl w:val="0"/>
          <w:numId w:val="9"/>
        </w:numPr>
        <w:tabs>
          <w:tab w:val="clear" w:pos="1418"/>
          <w:tab w:val="num" w:pos="1843"/>
        </w:tabs>
        <w:spacing w:line="360" w:lineRule="auto"/>
        <w:ind w:left="1843" w:right="-1" w:hanging="425"/>
        <w:jc w:val="left"/>
      </w:pPr>
      <w:r>
        <w:t xml:space="preserve">Customs </w:t>
      </w:r>
      <w:r w:rsidR="001D4F26">
        <w:t>Computer workstation</w:t>
      </w:r>
    </w:p>
    <w:p w14:paraId="38F314F7" w14:textId="77777777" w:rsidR="001D4F26" w:rsidRPr="00FD7130" w:rsidRDefault="001D4F26" w:rsidP="007754A3">
      <w:pPr>
        <w:pStyle w:val="a7"/>
        <w:numPr>
          <w:ilvl w:val="0"/>
          <w:numId w:val="9"/>
        </w:numPr>
        <w:tabs>
          <w:tab w:val="clear" w:pos="1418"/>
          <w:tab w:val="num" w:pos="1843"/>
        </w:tabs>
        <w:spacing w:line="360" w:lineRule="auto"/>
        <w:ind w:left="1843" w:right="-1" w:hanging="425"/>
        <w:jc w:val="left"/>
      </w:pPr>
      <w:r>
        <w:t xml:space="preserve">Telephone </w:t>
      </w:r>
      <w:r w:rsidRPr="00FD7130">
        <w:t>– smart extension;</w:t>
      </w:r>
    </w:p>
    <w:p w14:paraId="60782564" w14:textId="77777777" w:rsidR="001D4F26" w:rsidRDefault="00914E2F" w:rsidP="007754A3">
      <w:pPr>
        <w:pStyle w:val="a7"/>
        <w:numPr>
          <w:ilvl w:val="0"/>
          <w:numId w:val="9"/>
        </w:numPr>
        <w:tabs>
          <w:tab w:val="clear" w:pos="1418"/>
          <w:tab w:val="num" w:pos="1843"/>
        </w:tabs>
        <w:spacing w:line="360" w:lineRule="auto"/>
        <w:ind w:left="1843" w:right="-1" w:hanging="425"/>
        <w:jc w:val="left"/>
      </w:pPr>
      <w:r>
        <w:lastRenderedPageBreak/>
        <w:t>CCTV workstation, displaying</w:t>
      </w:r>
      <w:r w:rsidR="003A39F4">
        <w:t xml:space="preserve"> </w:t>
      </w:r>
      <w:r>
        <w:t>the unloading / working area (in addition to the rest of the cameras)</w:t>
      </w:r>
      <w:r w:rsidR="001D4F26">
        <w:t>.</w:t>
      </w:r>
    </w:p>
    <w:p w14:paraId="7C3F491D" w14:textId="77777777" w:rsidR="00914E2F" w:rsidRDefault="003F7347" w:rsidP="007754A3">
      <w:pPr>
        <w:pStyle w:val="a7"/>
        <w:numPr>
          <w:ilvl w:val="0"/>
          <w:numId w:val="9"/>
        </w:numPr>
        <w:tabs>
          <w:tab w:val="clear" w:pos="1418"/>
          <w:tab w:val="num" w:pos="1843"/>
        </w:tabs>
        <w:spacing w:line="360" w:lineRule="auto"/>
        <w:ind w:left="1843" w:right="-1" w:hanging="425"/>
        <w:jc w:val="left"/>
      </w:pPr>
      <w:r>
        <w:t>Site Traffic control (SDMS) Workstation</w:t>
      </w:r>
      <w:r w:rsidR="00914E2F">
        <w:t xml:space="preserve"> – </w:t>
      </w:r>
      <w:r>
        <w:t xml:space="preserve">with capabilities as defined in manager’s </w:t>
      </w:r>
      <w:r w:rsidR="002A3629">
        <w:t>workstation</w:t>
      </w:r>
      <w:r>
        <w:t>.</w:t>
      </w:r>
    </w:p>
    <w:p w14:paraId="22E4CAEF" w14:textId="77777777" w:rsidR="001D4F26" w:rsidRPr="0026210A" w:rsidRDefault="0048685C" w:rsidP="007754A3">
      <w:pPr>
        <w:pStyle w:val="3"/>
        <w:spacing w:line="360" w:lineRule="auto"/>
        <w:ind w:left="1134" w:right="282" w:hanging="1134"/>
        <w:rPr>
          <w:u w:val="single"/>
        </w:rPr>
      </w:pPr>
      <w:r>
        <w:rPr>
          <w:u w:val="single"/>
        </w:rPr>
        <w:t>Shift Supervisor</w:t>
      </w:r>
      <w:r w:rsidR="008C71D4">
        <w:rPr>
          <w:u w:val="single"/>
        </w:rPr>
        <w:t>s</w:t>
      </w:r>
      <w:r>
        <w:rPr>
          <w:u w:val="single"/>
        </w:rPr>
        <w:t xml:space="preserve"> – (M) site </w:t>
      </w:r>
      <w:r w:rsidR="001D4F26" w:rsidRPr="0026210A">
        <w:rPr>
          <w:u w:val="single"/>
        </w:rPr>
        <w:t xml:space="preserve"> </w:t>
      </w:r>
    </w:p>
    <w:p w14:paraId="3E49EDCB" w14:textId="77777777" w:rsidR="001D4F26" w:rsidRDefault="001D4F26" w:rsidP="007754A3">
      <w:pPr>
        <w:pStyle w:val="4"/>
        <w:tabs>
          <w:tab w:val="num" w:pos="851"/>
        </w:tabs>
        <w:spacing w:line="360" w:lineRule="auto"/>
        <w:ind w:right="282"/>
      </w:pPr>
      <w:r>
        <w:t xml:space="preserve">The </w:t>
      </w:r>
      <w:r w:rsidR="00CA73F2">
        <w:t>tasks</w:t>
      </w:r>
      <w:r>
        <w:t xml:space="preserve"> of the </w:t>
      </w:r>
      <w:r w:rsidR="00BD24B9">
        <w:t xml:space="preserve">inspectors' </w:t>
      </w:r>
      <w:r>
        <w:t xml:space="preserve">Shift Supervisor </w:t>
      </w:r>
      <w:r w:rsidR="00CA73F2">
        <w:t>include</w:t>
      </w:r>
      <w:r w:rsidR="0025504A">
        <w:t xml:space="preserve"> </w:t>
      </w:r>
      <w:r w:rsidR="00BD24B9">
        <w:t>supervising</w:t>
      </w:r>
      <w:r>
        <w:t xml:space="preserve"> the team of inspectors </w:t>
      </w:r>
      <w:r w:rsidR="00CA73F2">
        <w:t xml:space="preserve">designated for cargo examination </w:t>
      </w:r>
      <w:r>
        <w:t>on the unloading ramp</w:t>
      </w:r>
      <w:r w:rsidR="00BD24B9">
        <w:t>.</w:t>
      </w:r>
    </w:p>
    <w:p w14:paraId="35345CB7" w14:textId="77777777" w:rsidR="0048685C" w:rsidRDefault="0048685C" w:rsidP="007754A3">
      <w:pPr>
        <w:pStyle w:val="4"/>
        <w:tabs>
          <w:tab w:val="num" w:pos="851"/>
        </w:tabs>
        <w:spacing w:line="360" w:lineRule="auto"/>
        <w:ind w:right="282"/>
      </w:pPr>
      <w:r>
        <w:t>There are three (3) shift supervisors, positioned in 3 rooms</w:t>
      </w:r>
      <w:r w:rsidR="00FD7130">
        <w:t>.</w:t>
      </w:r>
    </w:p>
    <w:p w14:paraId="34D59566" w14:textId="77777777" w:rsidR="0048685C" w:rsidRDefault="0048685C" w:rsidP="007754A3">
      <w:pPr>
        <w:pStyle w:val="4"/>
        <w:tabs>
          <w:tab w:val="num" w:pos="851"/>
        </w:tabs>
        <w:spacing w:line="360" w:lineRule="auto"/>
        <w:ind w:right="282"/>
      </w:pPr>
      <w:r>
        <w:t>Each room is intended for one person</w:t>
      </w:r>
      <w:r w:rsidR="00BB4223">
        <w:t>.</w:t>
      </w:r>
    </w:p>
    <w:p w14:paraId="00D13763" w14:textId="77777777" w:rsidR="001D4F26" w:rsidRDefault="00FD7130" w:rsidP="007754A3">
      <w:pPr>
        <w:pStyle w:val="4"/>
        <w:tabs>
          <w:tab w:val="num" w:pos="851"/>
        </w:tabs>
        <w:spacing w:line="360" w:lineRule="auto"/>
        <w:ind w:right="282"/>
      </w:pPr>
      <w:r>
        <w:t>Two</w:t>
      </w:r>
      <w:r w:rsidR="001D4F26">
        <w:t xml:space="preserve"> room</w:t>
      </w:r>
      <w:r>
        <w:t>s</w:t>
      </w:r>
      <w:r w:rsidR="001D4F26">
        <w:t xml:space="preserve"> will be located viewing the unloading area </w:t>
      </w:r>
      <w:r w:rsidR="003F7347">
        <w:t xml:space="preserve">on both sides of </w:t>
      </w:r>
      <w:proofErr w:type="gramStart"/>
      <w:r w:rsidR="003F7347">
        <w:t>inspectors</w:t>
      </w:r>
      <w:proofErr w:type="gramEnd"/>
      <w:r w:rsidR="003F7347">
        <w:t xml:space="preserve"> room</w:t>
      </w:r>
      <w:r w:rsidR="008C71D4">
        <w:t xml:space="preserve">, </w:t>
      </w:r>
      <w:r w:rsidR="001D4F26">
        <w:t>(</w:t>
      </w:r>
      <w:r w:rsidR="008C71D4">
        <w:t>on the</w:t>
      </w:r>
      <w:r>
        <w:t xml:space="preserve"> ground floor, </w:t>
      </w:r>
      <w:r w:rsidR="001D4F26">
        <w:t xml:space="preserve">adjacent to the working site) </w:t>
      </w:r>
    </w:p>
    <w:p w14:paraId="75466F75" w14:textId="77777777" w:rsidR="00FD7130" w:rsidRDefault="00FD7130" w:rsidP="007754A3">
      <w:pPr>
        <w:pStyle w:val="4"/>
        <w:tabs>
          <w:tab w:val="num" w:pos="851"/>
        </w:tabs>
        <w:spacing w:line="360" w:lineRule="auto"/>
        <w:ind w:right="282"/>
      </w:pPr>
      <w:r>
        <w:t xml:space="preserve">One room will be located on the second floor </w:t>
      </w:r>
    </w:p>
    <w:p w14:paraId="2A2ED8F0" w14:textId="77777777" w:rsidR="001D4F26" w:rsidRDefault="0048685C" w:rsidP="007754A3">
      <w:pPr>
        <w:pStyle w:val="4"/>
        <w:tabs>
          <w:tab w:val="num" w:pos="851"/>
        </w:tabs>
        <w:spacing w:line="360" w:lineRule="auto"/>
        <w:ind w:right="282"/>
      </w:pPr>
      <w:r>
        <w:t>Each</w:t>
      </w:r>
      <w:r w:rsidR="001D4F26">
        <w:t xml:space="preserve"> room will include:</w:t>
      </w:r>
    </w:p>
    <w:p w14:paraId="624530BF" w14:textId="77777777" w:rsidR="001D4F26" w:rsidRDefault="005418B2" w:rsidP="007754A3">
      <w:pPr>
        <w:pStyle w:val="a7"/>
        <w:numPr>
          <w:ilvl w:val="0"/>
          <w:numId w:val="53"/>
        </w:numPr>
        <w:spacing w:line="360" w:lineRule="auto"/>
        <w:ind w:firstLine="142"/>
        <w:jc w:val="left"/>
      </w:pPr>
      <w:r>
        <w:t xml:space="preserve">Furniture: </w:t>
      </w:r>
      <w:r w:rsidR="001D4F26">
        <w:t>Office set (upgraded quality)</w:t>
      </w:r>
    </w:p>
    <w:p w14:paraId="136C0D1F" w14:textId="77777777" w:rsidR="001D4F26" w:rsidRDefault="001D4F26" w:rsidP="007754A3">
      <w:pPr>
        <w:pStyle w:val="a7"/>
        <w:numPr>
          <w:ilvl w:val="0"/>
          <w:numId w:val="53"/>
        </w:numPr>
        <w:spacing w:line="360" w:lineRule="auto"/>
        <w:ind w:firstLine="142"/>
        <w:jc w:val="left"/>
      </w:pPr>
      <w:r>
        <w:t>Computer workstation</w:t>
      </w:r>
    </w:p>
    <w:p w14:paraId="334009CC" w14:textId="77777777" w:rsidR="001D4F26" w:rsidRDefault="001D4F26" w:rsidP="007754A3">
      <w:pPr>
        <w:pStyle w:val="a7"/>
        <w:numPr>
          <w:ilvl w:val="0"/>
          <w:numId w:val="53"/>
        </w:numPr>
        <w:spacing w:line="360" w:lineRule="auto"/>
        <w:ind w:firstLine="142"/>
        <w:jc w:val="left"/>
      </w:pPr>
      <w:r>
        <w:t xml:space="preserve">Telephone – </w:t>
      </w:r>
      <w:r w:rsidRPr="00186652">
        <w:t>smart extension</w:t>
      </w:r>
      <w:r>
        <w:t>.</w:t>
      </w:r>
    </w:p>
    <w:p w14:paraId="3AC49F0B" w14:textId="77777777" w:rsidR="00B02975" w:rsidRDefault="00B02975" w:rsidP="007754A3">
      <w:pPr>
        <w:pStyle w:val="4"/>
        <w:tabs>
          <w:tab w:val="num" w:pos="851"/>
        </w:tabs>
        <w:spacing w:line="360" w:lineRule="auto"/>
        <w:ind w:right="282"/>
      </w:pPr>
      <w:r>
        <w:t xml:space="preserve">The two rooms on </w:t>
      </w:r>
      <w:r w:rsidR="00616155">
        <w:t>ground</w:t>
      </w:r>
      <w:r>
        <w:t xml:space="preserve"> </w:t>
      </w:r>
      <w:r w:rsidR="00E30645">
        <w:t>floor</w:t>
      </w:r>
      <w:r>
        <w:t xml:space="preserve"> will also include:</w:t>
      </w:r>
    </w:p>
    <w:p w14:paraId="24162ADC" w14:textId="77777777" w:rsidR="00BD24B9" w:rsidRPr="00616155" w:rsidRDefault="008C2AD6" w:rsidP="007754A3">
      <w:pPr>
        <w:pStyle w:val="a7"/>
        <w:numPr>
          <w:ilvl w:val="0"/>
          <w:numId w:val="93"/>
        </w:numPr>
        <w:spacing w:line="360" w:lineRule="auto"/>
        <w:ind w:firstLine="142"/>
        <w:jc w:val="left"/>
      </w:pPr>
      <w:r w:rsidRPr="00616155">
        <w:rPr>
          <w:lang w:bidi="he-IL"/>
        </w:rPr>
        <w:t>CCTV</w:t>
      </w:r>
      <w:r w:rsidR="00B02975" w:rsidRPr="00616155">
        <w:rPr>
          <w:lang w:bidi="he-IL"/>
        </w:rPr>
        <w:t xml:space="preserve"> WS  </w:t>
      </w:r>
    </w:p>
    <w:p w14:paraId="017706CD" w14:textId="77777777" w:rsidR="00C14A86" w:rsidRPr="00616155" w:rsidRDefault="00C14A86">
      <w:pPr>
        <w:pStyle w:val="3"/>
        <w:spacing w:line="360" w:lineRule="auto"/>
      </w:pPr>
      <w:r w:rsidRPr="00616155">
        <w:rPr>
          <w:u w:val="single"/>
        </w:rPr>
        <w:t>Cargo</w:t>
      </w:r>
      <w:r w:rsidR="00D0173C" w:rsidRPr="00616155">
        <w:rPr>
          <w:u w:val="single"/>
        </w:rPr>
        <w:t xml:space="preserve"> C</w:t>
      </w:r>
      <w:r w:rsidRPr="00616155">
        <w:rPr>
          <w:u w:val="single"/>
        </w:rPr>
        <w:t>ontroller room</w:t>
      </w:r>
    </w:p>
    <w:p w14:paraId="4E4CA7E2" w14:textId="77777777" w:rsidR="00C14A86" w:rsidRPr="00616155" w:rsidRDefault="00C14A86">
      <w:pPr>
        <w:pStyle w:val="4"/>
        <w:spacing w:line="360" w:lineRule="auto"/>
        <w:ind w:right="-1"/>
      </w:pPr>
      <w:r w:rsidRPr="00616155">
        <w:t xml:space="preserve">The task of this officer is control of </w:t>
      </w:r>
      <w:r w:rsidR="003F7347" w:rsidRPr="00616155">
        <w:t xml:space="preserve">inspected </w:t>
      </w:r>
      <w:r w:rsidRPr="00616155">
        <w:t xml:space="preserve">cargo </w:t>
      </w:r>
      <w:r w:rsidR="003F7347" w:rsidRPr="00616155">
        <w:t>status</w:t>
      </w:r>
      <w:r w:rsidRPr="00616155">
        <w:t xml:space="preserve">. </w:t>
      </w:r>
    </w:p>
    <w:p w14:paraId="6DD178E5" w14:textId="77777777" w:rsidR="00C14A86" w:rsidRDefault="00C14A86">
      <w:pPr>
        <w:pStyle w:val="4"/>
        <w:spacing w:line="360" w:lineRule="auto"/>
        <w:ind w:right="-1"/>
      </w:pPr>
      <w:r>
        <w:t xml:space="preserve">The room is intended for use by two workers. </w:t>
      </w:r>
    </w:p>
    <w:p w14:paraId="1817CECC" w14:textId="77777777" w:rsidR="0031288A" w:rsidRDefault="0031288A">
      <w:pPr>
        <w:pStyle w:val="4"/>
        <w:tabs>
          <w:tab w:val="left" w:pos="9638"/>
        </w:tabs>
        <w:spacing w:line="360" w:lineRule="auto"/>
        <w:ind w:right="-1"/>
      </w:pPr>
      <w:r>
        <w:t xml:space="preserve">The room will be located next to </w:t>
      </w:r>
      <w:proofErr w:type="gramStart"/>
      <w:r>
        <w:t>inspectors</w:t>
      </w:r>
      <w:proofErr w:type="gramEnd"/>
      <w:r>
        <w:t xml:space="preserve"> room (ground floor)</w:t>
      </w:r>
    </w:p>
    <w:p w14:paraId="64652746" w14:textId="77777777" w:rsidR="009264B2" w:rsidRDefault="009264B2" w:rsidP="007754A3">
      <w:pPr>
        <w:pStyle w:val="4"/>
        <w:tabs>
          <w:tab w:val="num" w:pos="851"/>
        </w:tabs>
        <w:spacing w:line="360" w:lineRule="auto"/>
        <w:ind w:right="282"/>
      </w:pPr>
      <w:r>
        <w:t>The room will include:</w:t>
      </w:r>
    </w:p>
    <w:p w14:paraId="17A086FE" w14:textId="77777777" w:rsidR="009264B2" w:rsidRDefault="009264B2" w:rsidP="007754A3">
      <w:pPr>
        <w:pStyle w:val="a7"/>
        <w:numPr>
          <w:ilvl w:val="0"/>
          <w:numId w:val="80"/>
        </w:numPr>
        <w:spacing w:line="360" w:lineRule="auto"/>
        <w:ind w:firstLine="142"/>
        <w:jc w:val="left"/>
      </w:pPr>
      <w:r>
        <w:t>Furniture: Office set (upgraded quality), office cupboards,</w:t>
      </w:r>
    </w:p>
    <w:p w14:paraId="04677A98" w14:textId="77777777" w:rsidR="009264B2" w:rsidRDefault="009264B2" w:rsidP="007754A3">
      <w:pPr>
        <w:pStyle w:val="a7"/>
        <w:numPr>
          <w:ilvl w:val="0"/>
          <w:numId w:val="80"/>
        </w:numPr>
        <w:spacing w:line="360" w:lineRule="auto"/>
        <w:ind w:firstLine="142"/>
        <w:jc w:val="left"/>
      </w:pPr>
      <w:r>
        <w:t>Computer workstation</w:t>
      </w:r>
    </w:p>
    <w:p w14:paraId="10D6D52A" w14:textId="77777777" w:rsidR="009264B2" w:rsidRDefault="009264B2" w:rsidP="007754A3">
      <w:pPr>
        <w:pStyle w:val="a7"/>
        <w:numPr>
          <w:ilvl w:val="0"/>
          <w:numId w:val="80"/>
        </w:numPr>
        <w:spacing w:line="360" w:lineRule="auto"/>
        <w:ind w:firstLine="142"/>
        <w:jc w:val="left"/>
      </w:pPr>
      <w:r>
        <w:t xml:space="preserve">Telephone – </w:t>
      </w:r>
      <w:r w:rsidRPr="00186652">
        <w:t>smart extension</w:t>
      </w:r>
    </w:p>
    <w:p w14:paraId="1CBC6BB9" w14:textId="77777777" w:rsidR="00F948A7" w:rsidRPr="00616155" w:rsidRDefault="00F948A7" w:rsidP="007754A3">
      <w:pPr>
        <w:pStyle w:val="a7"/>
        <w:numPr>
          <w:ilvl w:val="0"/>
          <w:numId w:val="80"/>
        </w:numPr>
        <w:spacing w:line="360" w:lineRule="auto"/>
        <w:ind w:firstLine="142"/>
        <w:jc w:val="left"/>
      </w:pPr>
      <w:r w:rsidRPr="00616155">
        <w:t>SDMS WS</w:t>
      </w:r>
    </w:p>
    <w:p w14:paraId="037D6C48" w14:textId="77777777" w:rsidR="00D308B2" w:rsidRPr="00705D8E" w:rsidRDefault="00D308B2" w:rsidP="007754A3">
      <w:pPr>
        <w:pStyle w:val="4"/>
        <w:tabs>
          <w:tab w:val="left" w:pos="9638"/>
        </w:tabs>
        <w:spacing w:line="360" w:lineRule="auto"/>
        <w:ind w:right="-1"/>
      </w:pPr>
      <w:r w:rsidRPr="00705D8E">
        <w:lastRenderedPageBreak/>
        <w:t>The room will be planned with</w:t>
      </w:r>
      <w:r w:rsidR="00705D8E" w:rsidRPr="00705D8E">
        <w:t xml:space="preserve"> a counter/ reception window to customs agent room. </w:t>
      </w:r>
      <w:r w:rsidR="0031288A" w:rsidRPr="00705D8E">
        <w:t xml:space="preserve"> </w:t>
      </w:r>
    </w:p>
    <w:p w14:paraId="7DAFB1FC" w14:textId="77777777" w:rsidR="005B22F6" w:rsidRDefault="005B22F6" w:rsidP="007754A3">
      <w:pPr>
        <w:pStyle w:val="3"/>
        <w:spacing w:line="360" w:lineRule="auto"/>
        <w:ind w:left="1134" w:right="282" w:hanging="1134"/>
        <w:rPr>
          <w:u w:val="single"/>
        </w:rPr>
      </w:pPr>
      <w:r>
        <w:rPr>
          <w:u w:val="single"/>
        </w:rPr>
        <w:t>Customs agents</w:t>
      </w:r>
    </w:p>
    <w:p w14:paraId="584C1AB7" w14:textId="77777777" w:rsidR="005B22F6" w:rsidRDefault="00AA72B7" w:rsidP="007754A3">
      <w:pPr>
        <w:pStyle w:val="4"/>
        <w:spacing w:line="360" w:lineRule="auto"/>
        <w:ind w:right="-1"/>
      </w:pPr>
      <w:r>
        <w:t>The room will have an a</w:t>
      </w:r>
      <w:r w:rsidRPr="00EB73A0">
        <w:t>ddition</w:t>
      </w:r>
      <w:r>
        <w:t>al</w:t>
      </w:r>
      <w:r w:rsidRPr="00EB73A0">
        <w:t xml:space="preserve"> </w:t>
      </w:r>
      <w:r>
        <w:t>door providing access of customs agent to the reception counter directly from the manual inspection area.</w:t>
      </w:r>
    </w:p>
    <w:p w14:paraId="7AA9B638" w14:textId="77777777" w:rsidR="00705D8E" w:rsidRPr="00705D8E" w:rsidRDefault="00705D8E" w:rsidP="007754A3">
      <w:pPr>
        <w:pStyle w:val="4"/>
        <w:spacing w:line="360" w:lineRule="auto"/>
        <w:ind w:right="-1"/>
      </w:pPr>
      <w:r>
        <w:t>The room shall include a long stand (with communication and electrical sockets)</w:t>
      </w:r>
    </w:p>
    <w:p w14:paraId="5BC07715" w14:textId="77777777" w:rsidR="001D4F26" w:rsidRPr="00575CD7" w:rsidRDefault="001D4F26" w:rsidP="007754A3">
      <w:pPr>
        <w:pStyle w:val="3"/>
        <w:spacing w:line="360" w:lineRule="auto"/>
        <w:ind w:left="1134" w:right="282" w:hanging="1134"/>
        <w:rPr>
          <w:u w:val="single"/>
        </w:rPr>
      </w:pPr>
      <w:r w:rsidRPr="00575CD7">
        <w:rPr>
          <w:u w:val="single"/>
        </w:rPr>
        <w:t>Inspectors</w:t>
      </w:r>
      <w:r w:rsidR="00A53F58">
        <w:rPr>
          <w:u w:val="single"/>
        </w:rPr>
        <w:t xml:space="preserve"> room</w:t>
      </w:r>
    </w:p>
    <w:p w14:paraId="01A53A79" w14:textId="77777777" w:rsidR="00575CD7" w:rsidRDefault="009F4335" w:rsidP="007754A3">
      <w:pPr>
        <w:pStyle w:val="4"/>
        <w:spacing w:line="360" w:lineRule="auto"/>
        <w:ind w:right="284"/>
      </w:pPr>
      <w:r>
        <w:t>General</w:t>
      </w:r>
    </w:p>
    <w:p w14:paraId="3AC0DF44" w14:textId="77777777" w:rsidR="001D4F26" w:rsidRDefault="001D4F26" w:rsidP="007754A3">
      <w:pPr>
        <w:pStyle w:val="10"/>
        <w:tabs>
          <w:tab w:val="clear" w:pos="1134"/>
          <w:tab w:val="left" w:pos="851"/>
        </w:tabs>
        <w:bidi w:val="0"/>
        <w:spacing w:line="360" w:lineRule="auto"/>
        <w:jc w:val="left"/>
      </w:pPr>
      <w:r>
        <w:t>A te</w:t>
      </w:r>
      <w:r w:rsidR="00A53F58">
        <w:t xml:space="preserve">am of inspectors </w:t>
      </w:r>
      <w:r>
        <w:t xml:space="preserve">will perform Inspection of the </w:t>
      </w:r>
      <w:r w:rsidR="000755C5">
        <w:t>cargo/</w:t>
      </w:r>
      <w:r w:rsidR="00A53F58">
        <w:t>containers. The room</w:t>
      </w:r>
      <w:r>
        <w:t xml:space="preserve"> will be located </w:t>
      </w:r>
      <w:r w:rsidR="00A53F58">
        <w:t>adjacent to the unloading area and between the two r</w:t>
      </w:r>
      <w:r w:rsidR="00EC6741">
        <w:t>ooms of inspectors’ supervisors</w:t>
      </w:r>
      <w:r w:rsidR="00A53F58">
        <w:t xml:space="preserve"> </w:t>
      </w:r>
      <w:r w:rsidR="00EC6741">
        <w:t>with door</w:t>
      </w:r>
      <w:r>
        <w:t xml:space="preserve"> opening on </w:t>
      </w:r>
      <w:r w:rsidR="000755C5">
        <w:t xml:space="preserve">to </w:t>
      </w:r>
      <w:r>
        <w:t xml:space="preserve">the ramp. </w:t>
      </w:r>
    </w:p>
    <w:p w14:paraId="14420D19" w14:textId="77777777" w:rsidR="001D4F26" w:rsidRDefault="00A53F58" w:rsidP="007754A3">
      <w:pPr>
        <w:pStyle w:val="4"/>
        <w:spacing w:line="360" w:lineRule="auto"/>
        <w:ind w:right="284"/>
      </w:pPr>
      <w:r>
        <w:t xml:space="preserve">Inspectors’ room </w:t>
      </w:r>
      <w:r w:rsidR="001D4F26">
        <w:t xml:space="preserve">will comprise of </w:t>
      </w:r>
      <w:r>
        <w:t>7</w:t>
      </w:r>
      <w:r w:rsidR="001D4F26">
        <w:t xml:space="preserve"> workstations:</w:t>
      </w:r>
    </w:p>
    <w:p w14:paraId="44FD2B68" w14:textId="77777777" w:rsidR="001D4F26" w:rsidRPr="00F73BE2" w:rsidRDefault="00A53F58" w:rsidP="007754A3">
      <w:pPr>
        <w:pStyle w:val="a7"/>
        <w:numPr>
          <w:ilvl w:val="0"/>
          <w:numId w:val="52"/>
        </w:numPr>
        <w:tabs>
          <w:tab w:val="clear" w:pos="1418"/>
          <w:tab w:val="num" w:pos="2127"/>
        </w:tabs>
        <w:spacing w:line="360" w:lineRule="auto"/>
        <w:ind w:firstLine="142"/>
        <w:jc w:val="left"/>
      </w:pPr>
      <w:r>
        <w:t>Six</w:t>
      </w:r>
      <w:r w:rsidR="00F95878">
        <w:t xml:space="preserve"> (</w:t>
      </w:r>
      <w:r>
        <w:t>6</w:t>
      </w:r>
      <w:r w:rsidR="00F95878">
        <w:t>)</w:t>
      </w:r>
      <w:r w:rsidR="001D4F26" w:rsidRPr="00F73BE2">
        <w:t xml:space="preserve"> regular workstations </w:t>
      </w:r>
    </w:p>
    <w:p w14:paraId="3F771EE1" w14:textId="77777777" w:rsidR="00616155" w:rsidRDefault="00F95878" w:rsidP="007754A3">
      <w:pPr>
        <w:pStyle w:val="a7"/>
        <w:numPr>
          <w:ilvl w:val="0"/>
          <w:numId w:val="52"/>
        </w:numPr>
        <w:spacing w:line="360" w:lineRule="auto"/>
        <w:ind w:right="-143" w:firstLine="142"/>
        <w:jc w:val="left"/>
      </w:pPr>
      <w:r>
        <w:t>One (</w:t>
      </w:r>
      <w:r w:rsidR="003B08D4">
        <w:t>1</w:t>
      </w:r>
      <w:r>
        <w:t>)</w:t>
      </w:r>
      <w:r w:rsidR="00CC1EA1">
        <w:t xml:space="preserve"> </w:t>
      </w:r>
      <w:r w:rsidR="00D0173C">
        <w:t>- Recheck</w:t>
      </w:r>
      <w:r w:rsidR="003B08D4">
        <w:t xml:space="preserve"> workstation</w:t>
      </w:r>
      <w:r>
        <w:t xml:space="preserve"> (defined in Section 5)</w:t>
      </w:r>
      <w:r w:rsidR="00D308B2">
        <w:t xml:space="preserve"> </w:t>
      </w:r>
    </w:p>
    <w:p w14:paraId="57E87F5E" w14:textId="77777777" w:rsidR="001D4F26" w:rsidRDefault="00D308B2" w:rsidP="007754A3">
      <w:pPr>
        <w:pStyle w:val="a7"/>
        <w:numPr>
          <w:ilvl w:val="0"/>
          <w:numId w:val="52"/>
        </w:numPr>
        <w:spacing w:line="360" w:lineRule="auto"/>
        <w:ind w:right="-143" w:firstLine="142"/>
        <w:jc w:val="left"/>
      </w:pPr>
      <w:r>
        <w:t>SDMS WS.</w:t>
      </w:r>
    </w:p>
    <w:p w14:paraId="0D6B2CFE" w14:textId="77777777" w:rsidR="001D4F26" w:rsidRDefault="001D4F26" w:rsidP="007754A3">
      <w:pPr>
        <w:pStyle w:val="4"/>
        <w:spacing w:line="360" w:lineRule="auto"/>
        <w:ind w:right="284"/>
      </w:pPr>
      <w:r>
        <w:t xml:space="preserve">The room will have an area of </w:t>
      </w:r>
      <w:r w:rsidR="00616155">
        <w:t>~</w:t>
      </w:r>
      <w:r w:rsidR="00A53F58">
        <w:t>40</w:t>
      </w:r>
      <w:r>
        <w:t xml:space="preserve"> </w:t>
      </w:r>
      <w:r w:rsidR="003B08D4">
        <w:t>m</w:t>
      </w:r>
      <w:r w:rsidR="003B08D4" w:rsidRPr="003E4B0F">
        <w:rPr>
          <w:vertAlign w:val="superscript"/>
        </w:rPr>
        <w:t>2</w:t>
      </w:r>
      <w:r>
        <w:t xml:space="preserve">. </w:t>
      </w:r>
    </w:p>
    <w:p w14:paraId="63A9B8B4" w14:textId="77777777" w:rsidR="001D4F26" w:rsidRDefault="001D4F26" w:rsidP="007754A3">
      <w:pPr>
        <w:pStyle w:val="4"/>
        <w:spacing w:line="360" w:lineRule="auto"/>
        <w:ind w:right="284"/>
      </w:pPr>
      <w:r>
        <w:t>The room will include:</w:t>
      </w:r>
    </w:p>
    <w:p w14:paraId="011FC695" w14:textId="77777777" w:rsidR="001D4F26" w:rsidRDefault="00D337C4" w:rsidP="007754A3">
      <w:pPr>
        <w:pStyle w:val="a7"/>
        <w:numPr>
          <w:ilvl w:val="0"/>
          <w:numId w:val="10"/>
        </w:numPr>
        <w:spacing w:line="360" w:lineRule="auto"/>
        <w:ind w:right="-143" w:firstLine="142"/>
        <w:jc w:val="left"/>
      </w:pPr>
      <w:r>
        <w:t xml:space="preserve">Furniture: </w:t>
      </w:r>
      <w:r w:rsidR="00D308B2">
        <w:t>6</w:t>
      </w:r>
      <w:r w:rsidR="001D4F26">
        <w:t xml:space="preserve"> Standard Office </w:t>
      </w:r>
      <w:r w:rsidR="00786F00">
        <w:t>sets,</w:t>
      </w:r>
      <w:r>
        <w:t xml:space="preserve"> 1</w:t>
      </w:r>
      <w:r w:rsidR="00786F00">
        <w:t xml:space="preserve"> special for Re-</w:t>
      </w:r>
      <w:r w:rsidR="00156489">
        <w:t>Check and</w:t>
      </w:r>
      <w:r w:rsidR="00786F00">
        <w:t xml:space="preserve"> SDMS</w:t>
      </w:r>
      <w:r w:rsidR="00C01234">
        <w:t xml:space="preserve"> WS</w:t>
      </w:r>
      <w:r w:rsidR="00786F00">
        <w:t>.</w:t>
      </w:r>
    </w:p>
    <w:p w14:paraId="3B11F8E7" w14:textId="77777777" w:rsidR="00D0196A" w:rsidRDefault="00D308B2" w:rsidP="007754A3">
      <w:pPr>
        <w:pStyle w:val="a7"/>
        <w:numPr>
          <w:ilvl w:val="0"/>
          <w:numId w:val="10"/>
        </w:numPr>
        <w:spacing w:line="360" w:lineRule="auto"/>
        <w:ind w:right="-143" w:firstLine="142"/>
        <w:jc w:val="left"/>
      </w:pPr>
      <w:r>
        <w:t>6</w:t>
      </w:r>
      <w:r w:rsidR="001D4F26">
        <w:t xml:space="preserve"> </w:t>
      </w:r>
      <w:r w:rsidR="00786F00">
        <w:t xml:space="preserve">Customs </w:t>
      </w:r>
      <w:r w:rsidR="001D4F26">
        <w:t>Computer workstation</w:t>
      </w:r>
      <w:r w:rsidR="000D1C50">
        <w:t>s</w:t>
      </w:r>
      <w:r w:rsidR="00D0196A" w:rsidRPr="00D0196A">
        <w:t xml:space="preserve"> </w:t>
      </w:r>
    </w:p>
    <w:p w14:paraId="3B86874B" w14:textId="77777777" w:rsidR="001D4F26" w:rsidRDefault="00D0196A" w:rsidP="007754A3">
      <w:pPr>
        <w:pStyle w:val="a7"/>
        <w:numPr>
          <w:ilvl w:val="0"/>
          <w:numId w:val="10"/>
        </w:numPr>
        <w:spacing w:line="360" w:lineRule="auto"/>
        <w:ind w:right="-143" w:firstLine="142"/>
        <w:jc w:val="left"/>
      </w:pPr>
      <w:r>
        <w:t>Transparent partitions between the WS, with acoustic insulation.</w:t>
      </w:r>
    </w:p>
    <w:p w14:paraId="3301113A" w14:textId="77777777" w:rsidR="001D4F26" w:rsidRDefault="001D4F26" w:rsidP="007754A3">
      <w:pPr>
        <w:pStyle w:val="a7"/>
        <w:numPr>
          <w:ilvl w:val="0"/>
          <w:numId w:val="10"/>
        </w:numPr>
        <w:spacing w:line="360" w:lineRule="auto"/>
        <w:ind w:right="-143" w:firstLine="142"/>
        <w:jc w:val="left"/>
      </w:pPr>
      <w:r>
        <w:t>Re-check workstation</w:t>
      </w:r>
      <w:r w:rsidR="007A11B2">
        <w:t xml:space="preserve"> (defined in</w:t>
      </w:r>
      <w:r w:rsidR="00712F88">
        <w:t xml:space="preserve"> the</w:t>
      </w:r>
      <w:r w:rsidR="007A11B2">
        <w:t xml:space="preserve"> next paragraph)</w:t>
      </w:r>
    </w:p>
    <w:p w14:paraId="4AFEB4C3" w14:textId="77777777" w:rsidR="001D4F26" w:rsidRDefault="00786F00" w:rsidP="007754A3">
      <w:pPr>
        <w:pStyle w:val="a7"/>
        <w:numPr>
          <w:ilvl w:val="0"/>
          <w:numId w:val="10"/>
        </w:numPr>
        <w:spacing w:line="360" w:lineRule="auto"/>
        <w:ind w:right="-143" w:firstLine="142"/>
        <w:jc w:val="left"/>
      </w:pPr>
      <w:r>
        <w:t xml:space="preserve"> SDMS Workstation</w:t>
      </w:r>
    </w:p>
    <w:p w14:paraId="28697CC0" w14:textId="77777777" w:rsidR="00786F00" w:rsidRDefault="00786F00" w:rsidP="007754A3">
      <w:pPr>
        <w:pStyle w:val="a7"/>
        <w:numPr>
          <w:ilvl w:val="0"/>
          <w:numId w:val="10"/>
        </w:numPr>
        <w:spacing w:line="360" w:lineRule="auto"/>
        <w:ind w:right="-143" w:firstLine="142"/>
        <w:jc w:val="left"/>
      </w:pPr>
      <w:r>
        <w:t>Readers</w:t>
      </w:r>
      <w:r w:rsidR="007C4C89">
        <w:t xml:space="preserve"> for</w:t>
      </w:r>
      <w:r>
        <w:t>:</w:t>
      </w:r>
    </w:p>
    <w:p w14:paraId="71E39868" w14:textId="77777777" w:rsidR="00786F00" w:rsidRDefault="00786F00" w:rsidP="007754A3">
      <w:pPr>
        <w:pStyle w:val="a7"/>
        <w:numPr>
          <w:ilvl w:val="0"/>
          <w:numId w:val="54"/>
        </w:numPr>
        <w:spacing w:line="360" w:lineRule="auto"/>
        <w:ind w:right="282"/>
        <w:jc w:val="left"/>
      </w:pPr>
      <w:r>
        <w:t>Driver ID ticket</w:t>
      </w:r>
    </w:p>
    <w:p w14:paraId="435AB2A3" w14:textId="77777777" w:rsidR="00786F00" w:rsidRDefault="007C4C89" w:rsidP="007754A3">
      <w:pPr>
        <w:pStyle w:val="a7"/>
        <w:numPr>
          <w:ilvl w:val="0"/>
          <w:numId w:val="54"/>
        </w:numPr>
        <w:spacing w:line="360" w:lineRule="auto"/>
        <w:ind w:right="282"/>
        <w:jc w:val="left"/>
      </w:pPr>
      <w:r>
        <w:t>Vehicle ID</w:t>
      </w:r>
    </w:p>
    <w:p w14:paraId="0983DD93" w14:textId="77777777" w:rsidR="001D4F26" w:rsidRDefault="00786F00" w:rsidP="007754A3">
      <w:pPr>
        <w:pStyle w:val="a7"/>
        <w:numPr>
          <w:ilvl w:val="0"/>
          <w:numId w:val="10"/>
        </w:numPr>
        <w:spacing w:line="360" w:lineRule="auto"/>
        <w:ind w:right="-143" w:firstLine="142"/>
        <w:jc w:val="left"/>
      </w:pPr>
      <w:r>
        <w:t xml:space="preserve"> </w:t>
      </w:r>
      <w:r w:rsidR="00C71DCD">
        <w:t>6</w:t>
      </w:r>
      <w:r>
        <w:t xml:space="preserve"> Telephone sets</w:t>
      </w:r>
    </w:p>
    <w:p w14:paraId="22D81962" w14:textId="77777777" w:rsidR="001D4F26" w:rsidRDefault="001D4F26" w:rsidP="007754A3">
      <w:pPr>
        <w:pStyle w:val="4"/>
        <w:spacing w:line="360" w:lineRule="auto"/>
        <w:ind w:right="282"/>
      </w:pPr>
      <w:r>
        <w:t>Re-check workstation</w:t>
      </w:r>
    </w:p>
    <w:p w14:paraId="57529B4B" w14:textId="77777777" w:rsidR="001D4F26" w:rsidRDefault="001D4F26" w:rsidP="007754A3">
      <w:pPr>
        <w:pStyle w:val="a7"/>
        <w:numPr>
          <w:ilvl w:val="0"/>
          <w:numId w:val="11"/>
        </w:numPr>
        <w:tabs>
          <w:tab w:val="clear" w:pos="1418"/>
          <w:tab w:val="num" w:pos="2127"/>
        </w:tabs>
        <w:spacing w:line="360" w:lineRule="auto"/>
        <w:ind w:left="2126" w:right="0"/>
        <w:jc w:val="left"/>
      </w:pPr>
      <w:r>
        <w:lastRenderedPageBreak/>
        <w:t xml:space="preserve">Cargo suspected </w:t>
      </w:r>
      <w:r w:rsidR="00D7321E">
        <w:t>as result of</w:t>
      </w:r>
      <w:r>
        <w:t xml:space="preserve"> radiography inspection will be routed to manual inspection site. At the recheck station the inspector will start the manual inspection using the x-ray images and notes previously made by Image Operator as well as data from facility database.</w:t>
      </w:r>
    </w:p>
    <w:p w14:paraId="171C6C28" w14:textId="77777777" w:rsidR="00B17D48" w:rsidRDefault="001D4F26" w:rsidP="007754A3">
      <w:pPr>
        <w:pStyle w:val="a7"/>
        <w:numPr>
          <w:ilvl w:val="0"/>
          <w:numId w:val="11"/>
        </w:numPr>
        <w:tabs>
          <w:tab w:val="clear" w:pos="1418"/>
          <w:tab w:val="num" w:pos="2127"/>
        </w:tabs>
        <w:spacing w:line="360" w:lineRule="auto"/>
        <w:ind w:left="2126" w:right="0"/>
        <w:jc w:val="left"/>
      </w:pPr>
      <w:r>
        <w:t xml:space="preserve">This workstation will be identical to </w:t>
      </w:r>
      <w:r w:rsidR="00B17D48">
        <w:t xml:space="preserve">the </w:t>
      </w:r>
      <w:r>
        <w:t xml:space="preserve">Image Analyst workstation (as described). </w:t>
      </w:r>
    </w:p>
    <w:p w14:paraId="386E0130" w14:textId="77777777" w:rsidR="001D4F26" w:rsidRDefault="001D4F26" w:rsidP="007754A3">
      <w:pPr>
        <w:pStyle w:val="a7"/>
        <w:spacing w:line="360" w:lineRule="auto"/>
        <w:ind w:left="1559" w:right="0" w:firstLine="568"/>
        <w:jc w:val="left"/>
      </w:pPr>
      <w:r>
        <w:t>Basic configuration will include:</w:t>
      </w:r>
    </w:p>
    <w:p w14:paraId="6F30734A" w14:textId="77777777" w:rsidR="001D4F26" w:rsidRDefault="001D4F26" w:rsidP="007754A3">
      <w:pPr>
        <w:pStyle w:val="Style2"/>
        <w:tabs>
          <w:tab w:val="clear" w:pos="1701"/>
        </w:tabs>
        <w:spacing w:line="360" w:lineRule="auto"/>
        <w:ind w:left="3402" w:hanging="567"/>
      </w:pPr>
      <w:r>
        <w:t>1)</w:t>
      </w:r>
      <w:r>
        <w:tab/>
        <w:t>Screens for display of radiograph</w:t>
      </w:r>
      <w:r w:rsidR="001272DB">
        <w:t>ic</w:t>
      </w:r>
      <w:r>
        <w:t xml:space="preserve"> images and for </w:t>
      </w:r>
      <w:r w:rsidR="00F87FAE">
        <w:t xml:space="preserve">the </w:t>
      </w:r>
      <w:r>
        <w:t>display of container data, as well as all the necessary functions and controls for image processing.</w:t>
      </w:r>
    </w:p>
    <w:p w14:paraId="30C3CA75" w14:textId="77777777" w:rsidR="001D4F26" w:rsidRDefault="001D4F26" w:rsidP="007754A3">
      <w:pPr>
        <w:pStyle w:val="Style2"/>
        <w:tabs>
          <w:tab w:val="clear" w:pos="1701"/>
        </w:tabs>
        <w:spacing w:line="360" w:lineRule="auto"/>
        <w:ind w:left="3402" w:hanging="567"/>
      </w:pPr>
      <w:r>
        <w:t>2)</w:t>
      </w:r>
      <w:r>
        <w:tab/>
        <w:t>Color printer</w:t>
      </w:r>
      <w:r w:rsidR="00285572">
        <w:t xml:space="preserve"> (adequate for images)</w:t>
      </w:r>
    </w:p>
    <w:p w14:paraId="623AA59F" w14:textId="77777777" w:rsidR="001D4F26" w:rsidRPr="007C4323" w:rsidRDefault="00D0173C" w:rsidP="007754A3">
      <w:pPr>
        <w:pStyle w:val="3"/>
        <w:spacing w:line="360" w:lineRule="auto"/>
        <w:ind w:right="-1"/>
        <w:rPr>
          <w:u w:val="single"/>
        </w:rPr>
      </w:pPr>
      <w:r>
        <w:rPr>
          <w:u w:val="single"/>
        </w:rPr>
        <w:t>Customs A</w:t>
      </w:r>
      <w:r w:rsidR="001D4F26" w:rsidRPr="007C4323">
        <w:rPr>
          <w:u w:val="single"/>
        </w:rPr>
        <w:t>ssessor room</w:t>
      </w:r>
    </w:p>
    <w:p w14:paraId="7EF0AAA9" w14:textId="3DA8FB63" w:rsidR="00E55D79" w:rsidRDefault="001D4F26" w:rsidP="007754A3">
      <w:pPr>
        <w:pStyle w:val="4"/>
        <w:spacing w:line="360" w:lineRule="auto"/>
        <w:ind w:right="282"/>
      </w:pPr>
      <w:r>
        <w:t xml:space="preserve">The room </w:t>
      </w:r>
      <w:r w:rsidR="00E55D79">
        <w:t xml:space="preserve">is intended for the </w:t>
      </w:r>
      <w:r w:rsidR="004F1245">
        <w:t>on-duty</w:t>
      </w:r>
      <w:r w:rsidR="00E55D79">
        <w:t xml:space="preserve"> customs assessor </w:t>
      </w:r>
    </w:p>
    <w:p w14:paraId="71D016CB" w14:textId="77777777" w:rsidR="001D4F26" w:rsidRPr="006B0DD6" w:rsidRDefault="00E55D79" w:rsidP="007754A3">
      <w:pPr>
        <w:pStyle w:val="4"/>
        <w:spacing w:line="360" w:lineRule="auto"/>
        <w:ind w:left="1134" w:right="-1" w:hanging="1134"/>
      </w:pPr>
      <w:r w:rsidRPr="006B0DD6">
        <w:t xml:space="preserve">The room </w:t>
      </w:r>
      <w:r w:rsidR="006B0DD6">
        <w:t xml:space="preserve">adjacent </w:t>
      </w:r>
      <w:r w:rsidR="00D7321E">
        <w:t>to the</w:t>
      </w:r>
      <w:r w:rsidR="006B0DD6">
        <w:t xml:space="preserve"> inspection area and customs agent </w:t>
      </w:r>
      <w:r w:rsidR="00CE341B">
        <w:t>room</w:t>
      </w:r>
      <w:r w:rsidR="006B0DD6">
        <w:t xml:space="preserve"> will include</w:t>
      </w:r>
      <w:r w:rsidRPr="006B0DD6">
        <w:t xml:space="preserve"> a reception counter to be used by customs agents.</w:t>
      </w:r>
      <w:r w:rsidR="006B0DD6">
        <w:t xml:space="preserve"> </w:t>
      </w:r>
    </w:p>
    <w:p w14:paraId="57075E42" w14:textId="77777777" w:rsidR="001D4F26" w:rsidRDefault="001D4F26" w:rsidP="007754A3">
      <w:pPr>
        <w:pStyle w:val="4"/>
        <w:spacing w:line="360" w:lineRule="auto"/>
        <w:ind w:right="282"/>
      </w:pPr>
      <w:r>
        <w:t>The room will include:</w:t>
      </w:r>
    </w:p>
    <w:p w14:paraId="50B7F533" w14:textId="77777777" w:rsidR="001D4F26" w:rsidRDefault="00E55D79" w:rsidP="007754A3">
      <w:pPr>
        <w:pStyle w:val="a7"/>
        <w:numPr>
          <w:ilvl w:val="0"/>
          <w:numId w:val="12"/>
        </w:numPr>
        <w:tabs>
          <w:tab w:val="clear" w:pos="1418"/>
          <w:tab w:val="num" w:pos="1843"/>
        </w:tabs>
        <w:spacing w:line="360" w:lineRule="auto"/>
        <w:ind w:right="282" w:firstLine="0"/>
        <w:jc w:val="left"/>
      </w:pPr>
      <w:r>
        <w:t>1</w:t>
      </w:r>
      <w:r w:rsidR="001D4F26">
        <w:t xml:space="preserve"> Standard Office sets </w:t>
      </w:r>
    </w:p>
    <w:p w14:paraId="3C467C98" w14:textId="77777777" w:rsidR="001D4F26" w:rsidRDefault="00E55D79" w:rsidP="007754A3">
      <w:pPr>
        <w:pStyle w:val="a7"/>
        <w:numPr>
          <w:ilvl w:val="0"/>
          <w:numId w:val="12"/>
        </w:numPr>
        <w:tabs>
          <w:tab w:val="clear" w:pos="1418"/>
          <w:tab w:val="num" w:pos="1843"/>
        </w:tabs>
        <w:spacing w:line="360" w:lineRule="auto"/>
        <w:ind w:right="282" w:firstLine="0"/>
        <w:jc w:val="left"/>
      </w:pPr>
      <w:r>
        <w:t>1</w:t>
      </w:r>
      <w:r w:rsidR="001D4F26">
        <w:t xml:space="preserve"> Computer workstation</w:t>
      </w:r>
    </w:p>
    <w:p w14:paraId="7726AF9A" w14:textId="77777777" w:rsidR="001D4F26" w:rsidRDefault="00E55D79" w:rsidP="007754A3">
      <w:pPr>
        <w:pStyle w:val="a7"/>
        <w:numPr>
          <w:ilvl w:val="0"/>
          <w:numId w:val="12"/>
        </w:numPr>
        <w:tabs>
          <w:tab w:val="clear" w:pos="1418"/>
          <w:tab w:val="num" w:pos="1843"/>
        </w:tabs>
        <w:spacing w:line="360" w:lineRule="auto"/>
        <w:ind w:right="282" w:firstLine="0"/>
        <w:jc w:val="left"/>
      </w:pPr>
      <w:r>
        <w:t>1</w:t>
      </w:r>
      <w:r w:rsidR="001D4F26">
        <w:t xml:space="preserve"> Telephone sets.</w:t>
      </w:r>
    </w:p>
    <w:p w14:paraId="222BA5BA" w14:textId="77777777" w:rsidR="001D4F26" w:rsidRDefault="001D4F26" w:rsidP="007754A3">
      <w:pPr>
        <w:pStyle w:val="a7"/>
        <w:numPr>
          <w:ilvl w:val="0"/>
          <w:numId w:val="12"/>
        </w:numPr>
        <w:tabs>
          <w:tab w:val="clear" w:pos="1418"/>
          <w:tab w:val="num" w:pos="1843"/>
        </w:tabs>
        <w:spacing w:line="360" w:lineRule="auto"/>
        <w:ind w:right="282" w:firstLine="0"/>
        <w:jc w:val="left"/>
      </w:pPr>
      <w:r>
        <w:t>Printer</w:t>
      </w:r>
    </w:p>
    <w:p w14:paraId="7F8190EE" w14:textId="77777777" w:rsidR="001D4F26" w:rsidRPr="007C4323" w:rsidRDefault="001D4F26" w:rsidP="007754A3">
      <w:pPr>
        <w:pStyle w:val="3"/>
        <w:spacing w:line="360" w:lineRule="auto"/>
        <w:ind w:right="282"/>
        <w:rPr>
          <w:u w:val="single"/>
        </w:rPr>
      </w:pPr>
      <w:r w:rsidRPr="007C4323">
        <w:rPr>
          <w:u w:val="single"/>
        </w:rPr>
        <w:t>Truck drivers’ waiting area</w:t>
      </w:r>
    </w:p>
    <w:p w14:paraId="28A1FBCA" w14:textId="425A8014" w:rsidR="001D4F26" w:rsidRDefault="00044E9D" w:rsidP="007754A3">
      <w:pPr>
        <w:pStyle w:val="4"/>
        <w:tabs>
          <w:tab w:val="num" w:pos="1134"/>
        </w:tabs>
        <w:spacing w:line="360" w:lineRule="auto"/>
        <w:ind w:left="1134" w:right="0" w:hanging="1134"/>
      </w:pPr>
      <w:r>
        <w:t>Different</w:t>
      </w:r>
      <w:r w:rsidR="001D4F26">
        <w:t xml:space="preserve"> room</w:t>
      </w:r>
      <w:r w:rsidR="00ED42E6">
        <w:t>s</w:t>
      </w:r>
      <w:r w:rsidR="007C4323">
        <w:t xml:space="preserve"> are</w:t>
      </w:r>
      <w:r w:rsidR="00ED42E6">
        <w:t xml:space="preserve"> </w:t>
      </w:r>
      <w:r w:rsidR="007C4323">
        <w:t>designated</w:t>
      </w:r>
      <w:r w:rsidR="001D4F26">
        <w:t xml:space="preserve"> for use </w:t>
      </w:r>
      <w:r w:rsidR="007C4323">
        <w:t>by</w:t>
      </w:r>
      <w:r w:rsidR="001D4F26">
        <w:t xml:space="preserve"> truck drivers waiting, while the</w:t>
      </w:r>
      <w:r w:rsidR="007C4323">
        <w:t>ir</w:t>
      </w:r>
      <w:r w:rsidR="00ED42E6">
        <w:t xml:space="preserve"> </w:t>
      </w:r>
      <w:r w:rsidR="007C4323">
        <w:t>carrier/cargo is bei</w:t>
      </w:r>
      <w:r w:rsidR="00044B25">
        <w:t>ng inspected</w:t>
      </w:r>
      <w:r>
        <w:t>.</w:t>
      </w:r>
    </w:p>
    <w:p w14:paraId="69453BA3" w14:textId="77777777" w:rsidR="001D4F26" w:rsidRDefault="001D4F26" w:rsidP="007754A3">
      <w:pPr>
        <w:pStyle w:val="4"/>
        <w:tabs>
          <w:tab w:val="num" w:pos="1134"/>
        </w:tabs>
        <w:spacing w:line="360" w:lineRule="auto"/>
        <w:ind w:left="1134" w:right="0" w:hanging="1134"/>
      </w:pPr>
      <w:r>
        <w:t>The location of the room</w:t>
      </w:r>
      <w:r w:rsidR="00ED42E6">
        <w:t>s</w:t>
      </w:r>
      <w:r>
        <w:t xml:space="preserve"> should </w:t>
      </w:r>
      <w:r w:rsidR="00707D1D">
        <w:t xml:space="preserve">be easily accessible </w:t>
      </w:r>
      <w:r>
        <w:t xml:space="preserve">from </w:t>
      </w:r>
      <w:r w:rsidR="00C22D67">
        <w:t>trucks</w:t>
      </w:r>
      <w:r>
        <w:t xml:space="preserve"> u</w:t>
      </w:r>
      <w:r w:rsidR="00707D1D">
        <w:t xml:space="preserve">nloading area </w:t>
      </w:r>
      <w:r w:rsidR="00CE341B">
        <w:t xml:space="preserve">far as possible from Customs room: </w:t>
      </w:r>
      <w:r w:rsidR="00707D1D">
        <w:t xml:space="preserve">keeping the </w:t>
      </w:r>
      <w:proofErr w:type="gramStart"/>
      <w:r w:rsidR="00707D1D">
        <w:t>driver's</w:t>
      </w:r>
      <w:proofErr w:type="gramEnd"/>
      <w:r>
        <w:t xml:space="preserve"> from </w:t>
      </w:r>
      <w:r w:rsidR="00707D1D">
        <w:t xml:space="preserve">crossing / </w:t>
      </w:r>
      <w:r>
        <w:t xml:space="preserve">entering into </w:t>
      </w:r>
      <w:r w:rsidR="00707D1D">
        <w:t xml:space="preserve">Customs </w:t>
      </w:r>
      <w:r w:rsidR="000750D7">
        <w:t>inspectors'</w:t>
      </w:r>
      <w:r>
        <w:t xml:space="preserve"> rooms.</w:t>
      </w:r>
    </w:p>
    <w:p w14:paraId="200DD274" w14:textId="575C4D38" w:rsidR="001D4F26" w:rsidRDefault="00ED42E6" w:rsidP="007754A3">
      <w:pPr>
        <w:pStyle w:val="4"/>
        <w:tabs>
          <w:tab w:val="num" w:pos="1134"/>
        </w:tabs>
        <w:spacing w:line="360" w:lineRule="auto"/>
        <w:ind w:left="1134" w:right="0" w:hanging="1134"/>
      </w:pPr>
      <w:r>
        <w:t>Each</w:t>
      </w:r>
      <w:r w:rsidR="001D4F26">
        <w:t xml:space="preserve"> room is intended for use of </w:t>
      </w:r>
      <w:r w:rsidR="006D7D7C">
        <w:t>several</w:t>
      </w:r>
      <w:r w:rsidR="001D4F26">
        <w:t xml:space="preserve"> persons at the same time</w:t>
      </w:r>
      <w:r w:rsidR="006D7D7C">
        <w:rPr>
          <w:rFonts w:hint="cs"/>
          <w:rtl/>
        </w:rPr>
        <w:t>,</w:t>
      </w:r>
      <w:r w:rsidR="006D7D7C">
        <w:t xml:space="preserve"> according to specified in the </w:t>
      </w:r>
      <w:proofErr w:type="spellStart"/>
      <w:r w:rsidR="006D7D7C">
        <w:t>programme</w:t>
      </w:r>
      <w:proofErr w:type="spellEnd"/>
      <w:r w:rsidR="006D7D7C">
        <w:t>.</w:t>
      </w:r>
    </w:p>
    <w:p w14:paraId="4D4F77BE" w14:textId="77777777" w:rsidR="001D4F26" w:rsidRDefault="00044B25" w:rsidP="007754A3">
      <w:pPr>
        <w:pStyle w:val="4"/>
        <w:tabs>
          <w:tab w:val="num" w:pos="1134"/>
        </w:tabs>
        <w:spacing w:line="360" w:lineRule="auto"/>
        <w:ind w:left="1134" w:right="-1" w:hanging="1134"/>
      </w:pPr>
      <w:r>
        <w:t>Each</w:t>
      </w:r>
      <w:r w:rsidR="001D4F26">
        <w:t xml:space="preserve"> room will include:</w:t>
      </w:r>
    </w:p>
    <w:p w14:paraId="7CB1986D" w14:textId="53811D09" w:rsidR="001D4F26" w:rsidRDefault="00044B25" w:rsidP="007754A3">
      <w:pPr>
        <w:pStyle w:val="a7"/>
        <w:numPr>
          <w:ilvl w:val="0"/>
          <w:numId w:val="102"/>
        </w:numPr>
        <w:spacing w:line="360" w:lineRule="auto"/>
        <w:ind w:firstLine="0"/>
        <w:jc w:val="left"/>
      </w:pPr>
      <w:r>
        <w:lastRenderedPageBreak/>
        <w:t>2</w:t>
      </w:r>
      <w:r w:rsidR="001D4F26">
        <w:t xml:space="preserve"> </w:t>
      </w:r>
      <w:r w:rsidR="006D7D7C">
        <w:t>D</w:t>
      </w:r>
      <w:r w:rsidR="001D4F26">
        <w:t>i</w:t>
      </w:r>
      <w:r>
        <w:t xml:space="preserve">ning tables, each </w:t>
      </w:r>
      <w:proofErr w:type="gramStart"/>
      <w:r>
        <w:t>with  chairs</w:t>
      </w:r>
      <w:proofErr w:type="gramEnd"/>
      <w:r>
        <w:t xml:space="preserve">, </w:t>
      </w:r>
      <w:r w:rsidR="006D7D7C">
        <w:t>and</w:t>
      </w:r>
      <w:r>
        <w:t xml:space="preserve"> additional chairs</w:t>
      </w:r>
      <w:r w:rsidR="006D7D7C">
        <w:t xml:space="preserve"> suitable for the number of persons.</w:t>
      </w:r>
    </w:p>
    <w:p w14:paraId="443176B9" w14:textId="77777777" w:rsidR="001D4F26" w:rsidRDefault="00044B25" w:rsidP="007754A3">
      <w:pPr>
        <w:pStyle w:val="a7"/>
        <w:numPr>
          <w:ilvl w:val="0"/>
          <w:numId w:val="102"/>
        </w:numPr>
        <w:spacing w:line="360" w:lineRule="auto"/>
        <w:ind w:firstLine="0"/>
        <w:jc w:val="left"/>
      </w:pPr>
      <w:r>
        <w:t>Coffee/Tea counter</w:t>
      </w:r>
      <w:r w:rsidR="001D4F26">
        <w:t xml:space="preserve"> including:</w:t>
      </w:r>
    </w:p>
    <w:p w14:paraId="38A46B0D" w14:textId="77777777" w:rsidR="00FB7E00" w:rsidRDefault="00044B25" w:rsidP="007754A3">
      <w:pPr>
        <w:pStyle w:val="text-2"/>
        <w:numPr>
          <w:ilvl w:val="0"/>
          <w:numId w:val="14"/>
        </w:numPr>
        <w:tabs>
          <w:tab w:val="clear" w:pos="851"/>
          <w:tab w:val="left" w:pos="9638"/>
        </w:tabs>
        <w:spacing w:line="360" w:lineRule="auto"/>
        <w:ind w:right="-1"/>
      </w:pPr>
      <w:r>
        <w:t>Cupboards, m</w:t>
      </w:r>
      <w:r w:rsidR="00FB7E00">
        <w:t>eans to serve hot / cold drinks: hot/cold water bar (ex. Tami 4)</w:t>
      </w:r>
    </w:p>
    <w:p w14:paraId="16ABB561" w14:textId="77777777" w:rsidR="001D4F26" w:rsidRDefault="001D4F26" w:rsidP="007754A3">
      <w:pPr>
        <w:pStyle w:val="text-2"/>
        <w:numPr>
          <w:ilvl w:val="0"/>
          <w:numId w:val="14"/>
        </w:numPr>
        <w:tabs>
          <w:tab w:val="clear" w:pos="851"/>
          <w:tab w:val="right" w:pos="9356"/>
        </w:tabs>
        <w:spacing w:line="360" w:lineRule="auto"/>
        <w:ind w:right="282"/>
      </w:pPr>
      <w:r>
        <w:t>Marble surface.</w:t>
      </w:r>
    </w:p>
    <w:p w14:paraId="545A140B" w14:textId="77777777" w:rsidR="001D4F26" w:rsidRDefault="00FB7E00" w:rsidP="007754A3">
      <w:pPr>
        <w:pStyle w:val="text-2"/>
        <w:numPr>
          <w:ilvl w:val="0"/>
          <w:numId w:val="14"/>
        </w:numPr>
        <w:tabs>
          <w:tab w:val="clear" w:pos="851"/>
          <w:tab w:val="right" w:pos="9356"/>
        </w:tabs>
        <w:spacing w:line="360" w:lineRule="auto"/>
        <w:ind w:right="282"/>
      </w:pPr>
      <w:r>
        <w:t>Power</w:t>
      </w:r>
      <w:r w:rsidR="00044B25">
        <w:t xml:space="preserve"> outlets for</w:t>
      </w:r>
      <w:r w:rsidR="001D4F26">
        <w:t xml:space="preserve"> equipment.</w:t>
      </w:r>
    </w:p>
    <w:p w14:paraId="1EBFC09E" w14:textId="77777777" w:rsidR="001D4F26" w:rsidRDefault="001D4F26" w:rsidP="007754A3">
      <w:pPr>
        <w:pStyle w:val="a7"/>
        <w:numPr>
          <w:ilvl w:val="0"/>
          <w:numId w:val="102"/>
        </w:numPr>
        <w:spacing w:line="360" w:lineRule="auto"/>
        <w:ind w:right="-1" w:firstLine="0"/>
        <w:jc w:val="left"/>
      </w:pPr>
      <w:r>
        <w:t xml:space="preserve">Cabinet and TV set. </w:t>
      </w:r>
    </w:p>
    <w:p w14:paraId="3D4D1FFA" w14:textId="77777777" w:rsidR="00FB7E00" w:rsidRDefault="00FB7E00" w:rsidP="007754A3">
      <w:pPr>
        <w:pStyle w:val="a7"/>
        <w:numPr>
          <w:ilvl w:val="0"/>
          <w:numId w:val="102"/>
        </w:numPr>
        <w:spacing w:line="360" w:lineRule="auto"/>
        <w:ind w:right="-1" w:firstLine="0"/>
        <w:jc w:val="left"/>
      </w:pPr>
      <w:r>
        <w:t>Electronic sign’ part of the SDMS, showing vehicle status (inspecting/exit/</w:t>
      </w:r>
      <w:proofErr w:type="spellStart"/>
      <w:r>
        <w:t>etc</w:t>
      </w:r>
      <w:proofErr w:type="spellEnd"/>
      <w:r>
        <w:t>)</w:t>
      </w:r>
    </w:p>
    <w:p w14:paraId="52D08499" w14:textId="77777777" w:rsidR="00A64CDF" w:rsidRDefault="00A64CDF" w:rsidP="007754A3">
      <w:pPr>
        <w:pStyle w:val="a7"/>
        <w:numPr>
          <w:ilvl w:val="0"/>
          <w:numId w:val="102"/>
        </w:numPr>
        <w:spacing w:line="360" w:lineRule="auto"/>
        <w:ind w:right="-1" w:firstLine="0"/>
        <w:jc w:val="left"/>
      </w:pPr>
      <w:r>
        <w:t>PA</w:t>
      </w:r>
      <w:r w:rsidR="00461423">
        <w:t xml:space="preserve"> </w:t>
      </w:r>
    </w:p>
    <w:p w14:paraId="247BC610" w14:textId="77777777" w:rsidR="00FB7E00" w:rsidRDefault="00A64CDF" w:rsidP="007754A3">
      <w:pPr>
        <w:pStyle w:val="4"/>
        <w:tabs>
          <w:tab w:val="num" w:pos="1134"/>
        </w:tabs>
        <w:spacing w:line="360" w:lineRule="auto"/>
        <w:ind w:left="1134" w:right="-1" w:hanging="1134"/>
      </w:pPr>
      <w:r>
        <w:t xml:space="preserve">Toilets will be built adjacent to each </w:t>
      </w:r>
      <w:r w:rsidR="00A73E48">
        <w:t xml:space="preserve">one of the </w:t>
      </w:r>
      <w:r w:rsidR="00DB7C98">
        <w:t xml:space="preserve">drivers’ rooms. In addition to regular sinks, the toilets will be equipped with means for rinsing feet. </w:t>
      </w:r>
    </w:p>
    <w:p w14:paraId="3B6A1D8B" w14:textId="33D71755" w:rsidR="00EB6F92" w:rsidRDefault="00EB6F92" w:rsidP="007754A3">
      <w:pPr>
        <w:pStyle w:val="4"/>
        <w:tabs>
          <w:tab w:val="num" w:pos="1134"/>
        </w:tabs>
        <w:spacing w:line="360" w:lineRule="auto"/>
        <w:ind w:left="1134" w:right="-1" w:hanging="1134"/>
      </w:pPr>
      <w:r>
        <w:t xml:space="preserve">Location – the drivers’ rooms will be located as far as possible from customs inspectors’ rooms. </w:t>
      </w:r>
    </w:p>
    <w:p w14:paraId="70FC2D24" w14:textId="76F8B1D3" w:rsidR="00EB6F92" w:rsidRDefault="00D256FF" w:rsidP="007754A3">
      <w:pPr>
        <w:pStyle w:val="4"/>
        <w:tabs>
          <w:tab w:val="num" w:pos="1134"/>
        </w:tabs>
        <w:spacing w:line="360" w:lineRule="auto"/>
        <w:ind w:left="1134" w:right="-1" w:hanging="1134"/>
      </w:pPr>
      <w:r>
        <w:t>D</w:t>
      </w:r>
      <w:r w:rsidR="00E77C16">
        <w:t>rivers waiting room</w:t>
      </w:r>
    </w:p>
    <w:p w14:paraId="155CC181" w14:textId="6825AA1F" w:rsidR="00E77C16" w:rsidRDefault="00EB6F92" w:rsidP="00451713">
      <w:pPr>
        <w:pStyle w:val="4"/>
        <w:numPr>
          <w:ilvl w:val="7"/>
          <w:numId w:val="102"/>
        </w:numPr>
        <w:spacing w:line="360" w:lineRule="auto"/>
        <w:ind w:left="1843" w:right="-1" w:hanging="425"/>
      </w:pPr>
      <w:r>
        <w:t xml:space="preserve"> L</w:t>
      </w:r>
      <w:r w:rsidR="002D4F2C">
        <w:t>ocated close to,</w:t>
      </w:r>
      <w:r w:rsidR="00E77C16">
        <w:t xml:space="preserve"> will have a window facing the inspection area with a counter (similar to the one previously defined in radiography building) </w:t>
      </w:r>
      <w:r w:rsidR="00CB4829">
        <w:t xml:space="preserve">through </w:t>
      </w:r>
      <w:proofErr w:type="gramStart"/>
      <w:r w:rsidR="00CB4829">
        <w:t>it</w:t>
      </w:r>
      <w:proofErr w:type="gramEnd"/>
      <w:r w:rsidR="00CB4829">
        <w:t xml:space="preserve"> Driver ID will be transferred to the </w:t>
      </w:r>
      <w:r w:rsidR="00487121">
        <w:t>operators/</w:t>
      </w:r>
      <w:r w:rsidR="00CB4829">
        <w:t xml:space="preserve">porters. </w:t>
      </w:r>
    </w:p>
    <w:p w14:paraId="22783C6B" w14:textId="77777777" w:rsidR="00EB6F92" w:rsidRPr="005A52B1" w:rsidRDefault="00853631" w:rsidP="007754A3">
      <w:pPr>
        <w:pStyle w:val="4"/>
        <w:numPr>
          <w:ilvl w:val="7"/>
          <w:numId w:val="102"/>
        </w:numPr>
        <w:tabs>
          <w:tab w:val="clear" w:pos="2240"/>
          <w:tab w:val="num" w:pos="1843"/>
        </w:tabs>
        <w:spacing w:line="360" w:lineRule="auto"/>
        <w:ind w:left="1843" w:right="-1" w:hanging="425"/>
      </w:pPr>
      <w:r w:rsidRPr="005A52B1">
        <w:t xml:space="preserve">Smoking area (roofed, including a </w:t>
      </w:r>
      <w:r w:rsidR="009E4710" w:rsidRPr="005A52B1">
        <w:t xml:space="preserve">concrete table, </w:t>
      </w:r>
      <w:r w:rsidRPr="005A52B1">
        <w:t xml:space="preserve">bench, ashtrays and </w:t>
      </w:r>
      <w:r w:rsidR="009E4710" w:rsidRPr="005A52B1">
        <w:t>garbage</w:t>
      </w:r>
      <w:r w:rsidRPr="005A52B1">
        <w:t xml:space="preserve"> cans)</w:t>
      </w:r>
    </w:p>
    <w:p w14:paraId="4B215D3A" w14:textId="77777777" w:rsidR="002D4F2C" w:rsidRPr="002D4F2C" w:rsidRDefault="002D4F2C">
      <w:pPr>
        <w:pStyle w:val="3"/>
        <w:spacing w:line="360" w:lineRule="auto"/>
        <w:rPr>
          <w:u w:val="single"/>
        </w:rPr>
      </w:pPr>
      <w:r w:rsidRPr="002D4F2C">
        <w:rPr>
          <w:u w:val="single"/>
        </w:rPr>
        <w:t>Porters room</w:t>
      </w:r>
    </w:p>
    <w:p w14:paraId="5A0249B8" w14:textId="1DEB7965" w:rsidR="00ED42E6" w:rsidRDefault="00313343">
      <w:pPr>
        <w:pStyle w:val="4"/>
        <w:spacing w:line="360" w:lineRule="auto"/>
        <w:ind w:left="1134" w:right="-1" w:hanging="1134"/>
      </w:pPr>
      <w:r>
        <w:t xml:space="preserve">The room is intended </w:t>
      </w:r>
      <w:r w:rsidR="00ED42E6" w:rsidRPr="002D4F2C">
        <w:t xml:space="preserve">for use </w:t>
      </w:r>
      <w:r>
        <w:t>by</w:t>
      </w:r>
      <w:r w:rsidR="00ED42E6" w:rsidRPr="002D4F2C">
        <w:t xml:space="preserve"> </w:t>
      </w:r>
      <w:r w:rsidR="00D256FF">
        <w:t>several</w:t>
      </w:r>
      <w:r>
        <w:t xml:space="preserve"> persons: </w:t>
      </w:r>
      <w:r w:rsidR="00ED42E6" w:rsidRPr="002D4F2C">
        <w:t xml:space="preserve">the </w:t>
      </w:r>
      <w:r>
        <w:t xml:space="preserve">fork-lift drivers and the </w:t>
      </w:r>
      <w:r w:rsidR="00ED42E6" w:rsidRPr="002D4F2C">
        <w:t>porters working on the ramp</w:t>
      </w:r>
      <w:r>
        <w:t>.</w:t>
      </w:r>
    </w:p>
    <w:p w14:paraId="24D2F4E8" w14:textId="77777777" w:rsidR="00EE77F3" w:rsidRDefault="00EE77F3">
      <w:pPr>
        <w:pStyle w:val="4"/>
        <w:spacing w:line="360" w:lineRule="auto"/>
        <w:ind w:left="1134" w:right="-1" w:hanging="1134"/>
      </w:pPr>
      <w:r>
        <w:t xml:space="preserve">Location – separated (as far as possible) from </w:t>
      </w:r>
      <w:r w:rsidR="00EB425B">
        <w:t>inspectors’</w:t>
      </w:r>
      <w:r>
        <w:t xml:space="preserve"> rooms.</w:t>
      </w:r>
    </w:p>
    <w:p w14:paraId="4C0A32AF" w14:textId="77777777" w:rsidR="004A2B29" w:rsidRDefault="00313343">
      <w:pPr>
        <w:pStyle w:val="4"/>
        <w:spacing w:line="360" w:lineRule="auto"/>
        <w:ind w:left="1134" w:right="-1" w:hanging="1134"/>
      </w:pPr>
      <w:r>
        <w:t>The facility will include</w:t>
      </w:r>
      <w:r w:rsidR="004A2B29">
        <w:t>:</w:t>
      </w:r>
    </w:p>
    <w:p w14:paraId="3E474B93" w14:textId="77777777" w:rsidR="004A2B29" w:rsidRDefault="00E73075">
      <w:pPr>
        <w:pStyle w:val="4"/>
        <w:numPr>
          <w:ilvl w:val="0"/>
          <w:numId w:val="79"/>
        </w:numPr>
        <w:spacing w:line="360" w:lineRule="auto"/>
        <w:ind w:firstLine="369"/>
      </w:pPr>
      <w:r>
        <w:t>Kitchenette - as</w:t>
      </w:r>
      <w:r w:rsidR="004A2B29">
        <w:t xml:space="preserve"> defined</w:t>
      </w:r>
    </w:p>
    <w:p w14:paraId="502B24BD" w14:textId="3B8DA916" w:rsidR="004A2B29" w:rsidRDefault="004A2B29">
      <w:pPr>
        <w:pStyle w:val="4"/>
        <w:numPr>
          <w:ilvl w:val="0"/>
          <w:numId w:val="79"/>
        </w:numPr>
        <w:spacing w:line="360" w:lineRule="auto"/>
        <w:ind w:firstLine="369"/>
      </w:pPr>
      <w:r>
        <w:t xml:space="preserve"> D</w:t>
      </w:r>
      <w:r w:rsidR="00313343">
        <w:t xml:space="preserve">ining </w:t>
      </w:r>
      <w:r>
        <w:t xml:space="preserve">area </w:t>
      </w:r>
      <w:proofErr w:type="gramStart"/>
      <w:r>
        <w:t>-  tables</w:t>
      </w:r>
      <w:proofErr w:type="gramEnd"/>
      <w:r>
        <w:t xml:space="preserve"> </w:t>
      </w:r>
      <w:r w:rsidR="00D256FF">
        <w:t>and</w:t>
      </w:r>
      <w:r>
        <w:t xml:space="preserve"> chairs </w:t>
      </w:r>
      <w:r w:rsidR="00D256FF">
        <w:t>suitable for the number of specified  persons.</w:t>
      </w:r>
    </w:p>
    <w:p w14:paraId="222D3470" w14:textId="77777777" w:rsidR="00313343" w:rsidRPr="00313343" w:rsidRDefault="004A2B29">
      <w:pPr>
        <w:pStyle w:val="4"/>
        <w:numPr>
          <w:ilvl w:val="0"/>
          <w:numId w:val="79"/>
        </w:numPr>
        <w:spacing w:line="360" w:lineRule="auto"/>
        <w:ind w:firstLine="369"/>
      </w:pPr>
      <w:r>
        <w:lastRenderedPageBreak/>
        <w:t xml:space="preserve"> Toilets and a shower</w:t>
      </w:r>
      <w:r w:rsidR="00313343">
        <w:t xml:space="preserve"> </w:t>
      </w:r>
    </w:p>
    <w:p w14:paraId="3B4174FE" w14:textId="77777777" w:rsidR="002616AE" w:rsidRDefault="004B580B" w:rsidP="007754A3">
      <w:pPr>
        <w:pStyle w:val="3"/>
        <w:tabs>
          <w:tab w:val="right" w:pos="9356"/>
        </w:tabs>
        <w:spacing w:line="360" w:lineRule="auto"/>
        <w:ind w:right="282"/>
        <w:rPr>
          <w:u w:val="single"/>
        </w:rPr>
      </w:pPr>
      <w:r>
        <w:rPr>
          <w:u w:val="single"/>
        </w:rPr>
        <w:t>Regulator’s</w:t>
      </w:r>
      <w:r w:rsidR="002616AE">
        <w:rPr>
          <w:u w:val="single"/>
        </w:rPr>
        <w:t xml:space="preserve"> </w:t>
      </w:r>
      <w:r>
        <w:rPr>
          <w:u w:val="single"/>
        </w:rPr>
        <w:t>Representative</w:t>
      </w:r>
      <w:r w:rsidR="0010401B">
        <w:rPr>
          <w:u w:val="single"/>
        </w:rPr>
        <w:t xml:space="preserve"> rooms</w:t>
      </w:r>
      <w:r>
        <w:rPr>
          <w:u w:val="single"/>
        </w:rPr>
        <w:t xml:space="preserve"> (2)</w:t>
      </w:r>
    </w:p>
    <w:p w14:paraId="593218FA" w14:textId="77777777" w:rsidR="004B580B" w:rsidRDefault="004B580B">
      <w:pPr>
        <w:pStyle w:val="4"/>
        <w:spacing w:line="360" w:lineRule="auto"/>
      </w:pPr>
      <w:r>
        <w:t>Two offices will be designated for use by the representatives of:</w:t>
      </w:r>
    </w:p>
    <w:p w14:paraId="71F50D74" w14:textId="77777777" w:rsidR="004B580B" w:rsidRDefault="004B580B">
      <w:pPr>
        <w:pStyle w:val="aa"/>
        <w:numPr>
          <w:ilvl w:val="0"/>
          <w:numId w:val="77"/>
        </w:numPr>
        <w:bidi w:val="0"/>
        <w:spacing w:line="360" w:lineRule="auto"/>
        <w:ind w:right="851" w:firstLine="840"/>
        <w:rPr>
          <w:rFonts w:ascii="Arial" w:hAnsi="Arial"/>
          <w:bCs/>
          <w:iCs/>
          <w:sz w:val="24"/>
          <w:szCs w:val="24"/>
        </w:rPr>
      </w:pPr>
      <w:r w:rsidRPr="004B580B">
        <w:rPr>
          <w:rFonts w:ascii="Arial" w:hAnsi="Arial"/>
          <w:bCs/>
          <w:iCs/>
          <w:sz w:val="24"/>
          <w:szCs w:val="24"/>
        </w:rPr>
        <w:t>Ministry of Health</w:t>
      </w:r>
    </w:p>
    <w:p w14:paraId="611204CA" w14:textId="77777777" w:rsidR="004B580B" w:rsidRDefault="004B580B">
      <w:pPr>
        <w:pStyle w:val="aa"/>
        <w:numPr>
          <w:ilvl w:val="0"/>
          <w:numId w:val="77"/>
        </w:numPr>
        <w:bidi w:val="0"/>
        <w:spacing w:line="360" w:lineRule="auto"/>
        <w:ind w:right="851" w:firstLine="840"/>
        <w:rPr>
          <w:rFonts w:ascii="Arial" w:hAnsi="Arial"/>
          <w:bCs/>
          <w:iCs/>
          <w:sz w:val="24"/>
          <w:szCs w:val="24"/>
        </w:rPr>
      </w:pPr>
      <w:r>
        <w:rPr>
          <w:rFonts w:ascii="Arial" w:hAnsi="Arial"/>
          <w:bCs/>
          <w:iCs/>
          <w:sz w:val="24"/>
          <w:szCs w:val="24"/>
        </w:rPr>
        <w:t>Ministry of agriculture</w:t>
      </w:r>
    </w:p>
    <w:p w14:paraId="0B4E97B9" w14:textId="77777777" w:rsidR="004B580B" w:rsidRPr="004B580B" w:rsidRDefault="004B580B">
      <w:pPr>
        <w:pStyle w:val="4"/>
        <w:spacing w:line="360" w:lineRule="auto"/>
        <w:ind w:right="-1"/>
      </w:pPr>
      <w:r>
        <w:t xml:space="preserve">Each </w:t>
      </w:r>
      <w:r w:rsidRPr="004B580B">
        <w:t xml:space="preserve">office, intended for use by </w:t>
      </w:r>
      <w:r>
        <w:t>1 person</w:t>
      </w:r>
    </w:p>
    <w:p w14:paraId="611F3B9E" w14:textId="77777777" w:rsidR="004B580B" w:rsidRDefault="004B580B">
      <w:pPr>
        <w:pStyle w:val="4"/>
        <w:spacing w:line="360" w:lineRule="auto"/>
        <w:ind w:right="-1"/>
      </w:pPr>
      <w:r w:rsidRPr="004B580B">
        <w:t>The of</w:t>
      </w:r>
      <w:r>
        <w:t xml:space="preserve">fice will </w:t>
      </w:r>
      <w:r w:rsidRPr="004B580B">
        <w:t>include</w:t>
      </w:r>
      <w:r>
        <w:t>:</w:t>
      </w:r>
    </w:p>
    <w:p w14:paraId="063F0B12" w14:textId="77777777" w:rsidR="004B580B" w:rsidRDefault="00441225">
      <w:pPr>
        <w:pStyle w:val="4"/>
        <w:numPr>
          <w:ilvl w:val="0"/>
          <w:numId w:val="78"/>
        </w:numPr>
        <w:spacing w:line="360" w:lineRule="auto"/>
        <w:ind w:right="-1"/>
      </w:pPr>
      <w:r>
        <w:t>S</w:t>
      </w:r>
      <w:r w:rsidR="004B580B" w:rsidRPr="004B580B">
        <w:t>tandard office set, including computer</w:t>
      </w:r>
      <w:r w:rsidR="00461423">
        <w:t xml:space="preserve"> workstation</w:t>
      </w:r>
      <w:r w:rsidR="004B580B" w:rsidRPr="004B580B">
        <w:t>.</w:t>
      </w:r>
    </w:p>
    <w:p w14:paraId="3B986FE1" w14:textId="77777777" w:rsidR="001D4F26" w:rsidRPr="009F129F" w:rsidRDefault="001D4F26" w:rsidP="007754A3">
      <w:pPr>
        <w:pStyle w:val="3"/>
        <w:tabs>
          <w:tab w:val="right" w:pos="9356"/>
        </w:tabs>
        <w:spacing w:line="360" w:lineRule="auto"/>
        <w:ind w:right="282"/>
        <w:rPr>
          <w:u w:val="single"/>
        </w:rPr>
      </w:pPr>
      <w:r w:rsidRPr="009F129F">
        <w:rPr>
          <w:u w:val="single"/>
        </w:rPr>
        <w:t>Team rooms</w:t>
      </w:r>
    </w:p>
    <w:p w14:paraId="6208E95F" w14:textId="3AF510D1" w:rsidR="001D4F26" w:rsidRDefault="001D4F26" w:rsidP="007754A3">
      <w:pPr>
        <w:pStyle w:val="4"/>
        <w:tabs>
          <w:tab w:val="num" w:pos="1134"/>
        </w:tabs>
        <w:spacing w:line="360" w:lineRule="auto"/>
        <w:ind w:left="1134" w:right="-1" w:hanging="1134"/>
      </w:pPr>
      <w:r>
        <w:t>Two Team ro</w:t>
      </w:r>
      <w:r w:rsidR="002D4F2C">
        <w:t>oms</w:t>
      </w:r>
      <w:r w:rsidR="00EE77F3">
        <w:t xml:space="preserve">, designated to be used by Customs </w:t>
      </w:r>
      <w:r w:rsidR="00FA48B5">
        <w:t>e</w:t>
      </w:r>
      <w:r w:rsidR="00EE77F3">
        <w:t>mployees,</w:t>
      </w:r>
      <w:r w:rsidR="002D4F2C">
        <w:t xml:space="preserve"> will be included, one at every floor,</w:t>
      </w:r>
      <w:r>
        <w:t xml:space="preserve"> each room is intended for use by </w:t>
      </w:r>
      <w:r w:rsidR="00D256FF">
        <w:t>several persons</w:t>
      </w:r>
      <w:r>
        <w:t>.</w:t>
      </w:r>
      <w:r w:rsidR="004B580B">
        <w:t xml:space="preserve"> </w:t>
      </w:r>
      <w:r w:rsidR="0053571A">
        <w:t xml:space="preserve"> </w:t>
      </w:r>
    </w:p>
    <w:p w14:paraId="0AEDCB2A" w14:textId="77777777" w:rsidR="001D4F26" w:rsidRDefault="00092E7B" w:rsidP="007754A3">
      <w:pPr>
        <w:pStyle w:val="4"/>
        <w:tabs>
          <w:tab w:val="num" w:pos="1134"/>
        </w:tabs>
        <w:spacing w:line="360" w:lineRule="auto"/>
        <w:ind w:left="1134" w:right="-1" w:hanging="1134"/>
      </w:pPr>
      <w:r>
        <w:t>Each</w:t>
      </w:r>
      <w:r w:rsidR="001D4F26">
        <w:t xml:space="preserve"> room will include:</w:t>
      </w:r>
    </w:p>
    <w:p w14:paraId="5F97C214" w14:textId="7541019C" w:rsidR="001D4F26" w:rsidRDefault="001D4F26" w:rsidP="007754A3">
      <w:pPr>
        <w:pStyle w:val="a7"/>
        <w:numPr>
          <w:ilvl w:val="0"/>
          <w:numId w:val="56"/>
        </w:numPr>
        <w:tabs>
          <w:tab w:val="clear" w:pos="1418"/>
          <w:tab w:val="num" w:pos="1843"/>
        </w:tabs>
        <w:spacing w:line="360" w:lineRule="auto"/>
        <w:ind w:firstLine="0"/>
        <w:jc w:val="left"/>
      </w:pPr>
      <w:r>
        <w:t xml:space="preserve">Seating furniture </w:t>
      </w:r>
    </w:p>
    <w:p w14:paraId="5BFD5F77" w14:textId="59E7BF12" w:rsidR="001D4F26" w:rsidRDefault="001D4F26" w:rsidP="007754A3">
      <w:pPr>
        <w:pStyle w:val="a7"/>
        <w:numPr>
          <w:ilvl w:val="0"/>
          <w:numId w:val="56"/>
        </w:numPr>
        <w:tabs>
          <w:tab w:val="clear" w:pos="1418"/>
          <w:tab w:val="num" w:pos="1843"/>
        </w:tabs>
        <w:spacing w:line="360" w:lineRule="auto"/>
        <w:ind w:firstLine="0"/>
        <w:jc w:val="left"/>
      </w:pPr>
      <w:r>
        <w:t xml:space="preserve"> Dining Table and chairs</w:t>
      </w:r>
    </w:p>
    <w:p w14:paraId="22444F25" w14:textId="77777777" w:rsidR="001D4F26" w:rsidRDefault="001D4F26" w:rsidP="007754A3">
      <w:pPr>
        <w:pStyle w:val="a7"/>
        <w:numPr>
          <w:ilvl w:val="0"/>
          <w:numId w:val="56"/>
        </w:numPr>
        <w:tabs>
          <w:tab w:val="clear" w:pos="1418"/>
          <w:tab w:val="num" w:pos="1843"/>
        </w:tabs>
        <w:spacing w:line="360" w:lineRule="auto"/>
        <w:ind w:firstLine="0"/>
        <w:jc w:val="left"/>
      </w:pPr>
      <w:r>
        <w:t xml:space="preserve">Cabinets, cases for books and magazines, TV set </w:t>
      </w:r>
    </w:p>
    <w:p w14:paraId="319CFC09" w14:textId="77777777" w:rsidR="002B459D" w:rsidRDefault="002B459D" w:rsidP="007754A3">
      <w:pPr>
        <w:pStyle w:val="a7"/>
        <w:numPr>
          <w:ilvl w:val="0"/>
          <w:numId w:val="56"/>
        </w:numPr>
        <w:tabs>
          <w:tab w:val="clear" w:pos="1418"/>
          <w:tab w:val="num" w:pos="1843"/>
        </w:tabs>
        <w:spacing w:line="360" w:lineRule="auto"/>
        <w:ind w:firstLine="0"/>
        <w:jc w:val="left"/>
      </w:pPr>
      <w:r>
        <w:t>Telephone</w:t>
      </w:r>
      <w:r w:rsidR="00B54283">
        <w:t xml:space="preserve"> set</w:t>
      </w:r>
    </w:p>
    <w:p w14:paraId="6E7DA495" w14:textId="77777777" w:rsidR="00F50EA3" w:rsidRDefault="00F50EA3" w:rsidP="007754A3">
      <w:pPr>
        <w:pStyle w:val="a7"/>
        <w:numPr>
          <w:ilvl w:val="0"/>
          <w:numId w:val="56"/>
        </w:numPr>
        <w:tabs>
          <w:tab w:val="clear" w:pos="1418"/>
          <w:tab w:val="num" w:pos="1843"/>
        </w:tabs>
        <w:spacing w:line="360" w:lineRule="auto"/>
        <w:ind w:firstLine="0"/>
        <w:jc w:val="left"/>
      </w:pPr>
      <w:r>
        <w:t>Communication Infrastructure for future use</w:t>
      </w:r>
    </w:p>
    <w:p w14:paraId="651FD4A0" w14:textId="77777777" w:rsidR="001D4F26" w:rsidRPr="006873CA" w:rsidRDefault="006873CA" w:rsidP="007754A3">
      <w:pPr>
        <w:pStyle w:val="3"/>
        <w:tabs>
          <w:tab w:val="right" w:pos="9356"/>
        </w:tabs>
        <w:spacing w:line="360" w:lineRule="auto"/>
        <w:ind w:right="282"/>
        <w:rPr>
          <w:u w:val="single"/>
        </w:rPr>
      </w:pPr>
      <w:r w:rsidRPr="006873CA">
        <w:rPr>
          <w:u w:val="single"/>
        </w:rPr>
        <w:t xml:space="preserve">Service rooms: Showers and Toilets </w:t>
      </w:r>
    </w:p>
    <w:p w14:paraId="112CD891" w14:textId="77777777" w:rsidR="001D4F26" w:rsidRDefault="001D4F26" w:rsidP="007754A3">
      <w:pPr>
        <w:pStyle w:val="4"/>
        <w:tabs>
          <w:tab w:val="num" w:pos="1134"/>
        </w:tabs>
        <w:spacing w:line="360" w:lineRule="auto"/>
        <w:ind w:left="1134" w:right="0" w:hanging="1134"/>
      </w:pPr>
      <w:r>
        <w:t>Number of toilets in the building will be as required according to nu</w:t>
      </w:r>
      <w:r w:rsidR="006D191A">
        <w:t>mber of employees and visitors: men, women and handicaps.</w:t>
      </w:r>
    </w:p>
    <w:p w14:paraId="007CEF5F" w14:textId="77777777" w:rsidR="001D4F26" w:rsidRDefault="001D4F26" w:rsidP="007754A3">
      <w:pPr>
        <w:pStyle w:val="4"/>
        <w:tabs>
          <w:tab w:val="num" w:pos="1134"/>
        </w:tabs>
        <w:spacing w:line="360" w:lineRule="auto"/>
        <w:ind w:left="1134" w:right="0" w:hanging="1134"/>
      </w:pPr>
      <w:r>
        <w:t>The Manual inspection building is intended for use by:</w:t>
      </w:r>
    </w:p>
    <w:p w14:paraId="53F7C7EF" w14:textId="2A9A0A0E" w:rsidR="001D4F26" w:rsidRPr="00EE77F3" w:rsidRDefault="001D4F26" w:rsidP="007754A3">
      <w:pPr>
        <w:pStyle w:val="text-2"/>
        <w:numPr>
          <w:ilvl w:val="0"/>
          <w:numId w:val="57"/>
        </w:numPr>
        <w:tabs>
          <w:tab w:val="clear" w:pos="1418"/>
          <w:tab w:val="num" w:pos="1843"/>
          <w:tab w:val="right" w:pos="9356"/>
        </w:tabs>
        <w:spacing w:line="360" w:lineRule="auto"/>
        <w:ind w:firstLine="0"/>
      </w:pPr>
      <w:r w:rsidRPr="00EE77F3">
        <w:t xml:space="preserve">Custom employees: </w:t>
      </w:r>
    </w:p>
    <w:p w14:paraId="63BDED0C" w14:textId="72807FDE" w:rsidR="001D4F26" w:rsidRPr="00EE77F3" w:rsidRDefault="001D4F26" w:rsidP="007754A3">
      <w:pPr>
        <w:pStyle w:val="text-2"/>
        <w:numPr>
          <w:ilvl w:val="0"/>
          <w:numId w:val="57"/>
        </w:numPr>
        <w:tabs>
          <w:tab w:val="clear" w:pos="1418"/>
          <w:tab w:val="num" w:pos="1843"/>
          <w:tab w:val="right" w:pos="9356"/>
        </w:tabs>
        <w:spacing w:line="360" w:lineRule="auto"/>
        <w:ind w:firstLine="0"/>
      </w:pPr>
      <w:r w:rsidRPr="00EE77F3">
        <w:t xml:space="preserve">Custom agents (on site at any time): </w:t>
      </w:r>
    </w:p>
    <w:p w14:paraId="083BC6C5" w14:textId="46B65E1C" w:rsidR="001D4F26" w:rsidRPr="00EE77F3" w:rsidRDefault="001D4F26" w:rsidP="007754A3">
      <w:pPr>
        <w:pStyle w:val="text-2"/>
        <w:numPr>
          <w:ilvl w:val="0"/>
          <w:numId w:val="57"/>
        </w:numPr>
        <w:tabs>
          <w:tab w:val="clear" w:pos="1418"/>
          <w:tab w:val="num" w:pos="1843"/>
          <w:tab w:val="right" w:pos="9356"/>
        </w:tabs>
        <w:spacing w:line="360" w:lineRule="auto"/>
        <w:ind w:firstLine="0"/>
      </w:pPr>
      <w:r w:rsidRPr="00EE77F3">
        <w:t xml:space="preserve">Total visitors (not employees) during one shift: </w:t>
      </w:r>
    </w:p>
    <w:p w14:paraId="78452C22" w14:textId="77777777" w:rsidR="001D4F26" w:rsidRPr="00EE77F3" w:rsidRDefault="002E2201" w:rsidP="007754A3">
      <w:pPr>
        <w:pStyle w:val="4"/>
        <w:tabs>
          <w:tab w:val="num" w:pos="1134"/>
        </w:tabs>
        <w:spacing w:line="360" w:lineRule="auto"/>
        <w:ind w:left="1134" w:right="0" w:hanging="1134"/>
      </w:pPr>
      <w:r w:rsidRPr="00EE77F3">
        <w:t>T</w:t>
      </w:r>
      <w:r w:rsidR="001D4F26" w:rsidRPr="00EE77F3">
        <w:t xml:space="preserve">oilet </w:t>
      </w:r>
      <w:r w:rsidR="00D403AF" w:rsidRPr="00EE77F3">
        <w:t>facilities</w:t>
      </w:r>
      <w:r w:rsidRPr="00EE77F3">
        <w:t xml:space="preserve"> </w:t>
      </w:r>
      <w:r w:rsidR="001D4F26" w:rsidRPr="00EE77F3">
        <w:t>will be provided for</w:t>
      </w:r>
      <w:r w:rsidRPr="00EE77F3">
        <w:t>:</w:t>
      </w:r>
    </w:p>
    <w:p w14:paraId="10BB19E1" w14:textId="77777777" w:rsidR="001D4F26" w:rsidRDefault="001D4F26" w:rsidP="007754A3">
      <w:pPr>
        <w:pStyle w:val="a7"/>
        <w:numPr>
          <w:ilvl w:val="0"/>
          <w:numId w:val="58"/>
        </w:numPr>
        <w:tabs>
          <w:tab w:val="clear" w:pos="1418"/>
          <w:tab w:val="num" w:pos="1843"/>
        </w:tabs>
        <w:spacing w:line="360" w:lineRule="auto"/>
        <w:ind w:firstLine="0"/>
        <w:jc w:val="left"/>
      </w:pPr>
      <w:r>
        <w:t>Custom employees &amp; Visitors</w:t>
      </w:r>
    </w:p>
    <w:p w14:paraId="74DC7439" w14:textId="77777777" w:rsidR="001D4F26" w:rsidRDefault="00883D7C" w:rsidP="007754A3">
      <w:pPr>
        <w:pStyle w:val="a7"/>
        <w:numPr>
          <w:ilvl w:val="0"/>
          <w:numId w:val="58"/>
        </w:numPr>
        <w:tabs>
          <w:tab w:val="clear" w:pos="1418"/>
          <w:tab w:val="num" w:pos="1843"/>
        </w:tabs>
        <w:spacing w:line="360" w:lineRule="auto"/>
        <w:ind w:firstLine="0"/>
        <w:jc w:val="left"/>
      </w:pPr>
      <w:r>
        <w:t xml:space="preserve"> F</w:t>
      </w:r>
      <w:r w:rsidR="001D4F26">
        <w:t>ork-lift drivers &amp; porters</w:t>
      </w:r>
      <w:r w:rsidR="00461423">
        <w:t xml:space="preserve"> (near/part of </w:t>
      </w:r>
      <w:proofErr w:type="gramStart"/>
      <w:r w:rsidR="00461423">
        <w:t>porters</w:t>
      </w:r>
      <w:proofErr w:type="gramEnd"/>
      <w:r w:rsidR="00461423">
        <w:t xml:space="preserve"> room)</w:t>
      </w:r>
    </w:p>
    <w:p w14:paraId="4863A458" w14:textId="77777777" w:rsidR="006D191A" w:rsidRDefault="006D191A" w:rsidP="007754A3">
      <w:pPr>
        <w:pStyle w:val="a7"/>
        <w:numPr>
          <w:ilvl w:val="0"/>
          <w:numId w:val="58"/>
        </w:numPr>
        <w:tabs>
          <w:tab w:val="clear" w:pos="1418"/>
          <w:tab w:val="num" w:pos="1843"/>
        </w:tabs>
        <w:spacing w:line="360" w:lineRule="auto"/>
        <w:ind w:firstLine="0"/>
        <w:jc w:val="left"/>
      </w:pPr>
      <w:r>
        <w:lastRenderedPageBreak/>
        <w:t xml:space="preserve">Drivers – as defined (part of </w:t>
      </w:r>
      <w:proofErr w:type="gramStart"/>
      <w:r>
        <w:t>drivers</w:t>
      </w:r>
      <w:proofErr w:type="gramEnd"/>
      <w:r>
        <w:t xml:space="preserve"> room)</w:t>
      </w:r>
    </w:p>
    <w:p w14:paraId="31A4A4B4" w14:textId="77777777" w:rsidR="001D4F26" w:rsidRDefault="001D4F26" w:rsidP="007754A3">
      <w:pPr>
        <w:pStyle w:val="4"/>
        <w:tabs>
          <w:tab w:val="num" w:pos="1134"/>
        </w:tabs>
        <w:spacing w:line="360" w:lineRule="auto"/>
        <w:ind w:left="1134" w:right="0" w:hanging="1134"/>
      </w:pPr>
      <w:r>
        <w:t>Facilities for Custom employees will be provided for men and women and will include:</w:t>
      </w:r>
    </w:p>
    <w:p w14:paraId="144F53FA" w14:textId="77777777" w:rsidR="001D4F26" w:rsidRDefault="001D4F26" w:rsidP="007754A3">
      <w:pPr>
        <w:pStyle w:val="text-2"/>
        <w:numPr>
          <w:ilvl w:val="0"/>
          <w:numId w:val="59"/>
        </w:numPr>
        <w:tabs>
          <w:tab w:val="clear" w:pos="1418"/>
          <w:tab w:val="num" w:pos="1843"/>
          <w:tab w:val="right" w:pos="9356"/>
        </w:tabs>
        <w:spacing w:line="360" w:lineRule="auto"/>
        <w:ind w:firstLine="0"/>
      </w:pPr>
      <w:r>
        <w:t>Toilet cubicles.</w:t>
      </w:r>
    </w:p>
    <w:p w14:paraId="42555558" w14:textId="77777777" w:rsidR="001D4F26" w:rsidRDefault="001D4F26" w:rsidP="007754A3">
      <w:pPr>
        <w:pStyle w:val="text-2"/>
        <w:numPr>
          <w:ilvl w:val="0"/>
          <w:numId w:val="59"/>
        </w:numPr>
        <w:tabs>
          <w:tab w:val="clear" w:pos="1418"/>
          <w:tab w:val="num" w:pos="1843"/>
          <w:tab w:val="right" w:pos="9356"/>
        </w:tabs>
        <w:spacing w:line="360" w:lineRule="auto"/>
        <w:ind w:firstLine="0"/>
      </w:pPr>
      <w:r>
        <w:t>Washing corner.</w:t>
      </w:r>
    </w:p>
    <w:p w14:paraId="5EB7DB4C" w14:textId="7B5D0F5A" w:rsidR="001D4F26" w:rsidRDefault="001D4F26" w:rsidP="007754A3">
      <w:pPr>
        <w:pStyle w:val="text-2"/>
        <w:numPr>
          <w:ilvl w:val="0"/>
          <w:numId w:val="59"/>
        </w:numPr>
        <w:tabs>
          <w:tab w:val="clear" w:pos="1418"/>
          <w:tab w:val="num" w:pos="1843"/>
          <w:tab w:val="right" w:pos="9356"/>
        </w:tabs>
        <w:spacing w:line="360" w:lineRule="auto"/>
        <w:ind w:firstLine="0"/>
      </w:pPr>
      <w:r>
        <w:t>Personal lockers.</w:t>
      </w:r>
    </w:p>
    <w:p w14:paraId="4E64D3A4" w14:textId="77777777" w:rsidR="001D4F26" w:rsidRDefault="001D4F26" w:rsidP="007754A3">
      <w:pPr>
        <w:pStyle w:val="4"/>
        <w:tabs>
          <w:tab w:val="num" w:pos="1134"/>
        </w:tabs>
        <w:spacing w:line="360" w:lineRule="auto"/>
        <w:ind w:left="1134" w:right="0" w:hanging="1134"/>
      </w:pPr>
      <w:r>
        <w:t xml:space="preserve">Facilities for </w:t>
      </w:r>
      <w:r w:rsidR="00091CDA">
        <w:t>porters</w:t>
      </w:r>
      <w:r w:rsidR="00EE77F3">
        <w:t xml:space="preserve">, adjacent to </w:t>
      </w:r>
      <w:proofErr w:type="gramStart"/>
      <w:r w:rsidR="00EE77F3">
        <w:t>porters</w:t>
      </w:r>
      <w:proofErr w:type="gramEnd"/>
      <w:r w:rsidR="00EE77F3">
        <w:t xml:space="preserve"> room,</w:t>
      </w:r>
      <w:r w:rsidR="00091CDA">
        <w:t xml:space="preserve"> will</w:t>
      </w:r>
      <w:r>
        <w:t xml:space="preserve"> be provided for men and women and will include:</w:t>
      </w:r>
    </w:p>
    <w:p w14:paraId="0D181D0A" w14:textId="77777777" w:rsidR="001D4F26" w:rsidRDefault="001D4F26" w:rsidP="007754A3">
      <w:pPr>
        <w:pStyle w:val="text-2"/>
        <w:numPr>
          <w:ilvl w:val="0"/>
          <w:numId w:val="60"/>
        </w:numPr>
        <w:tabs>
          <w:tab w:val="clear" w:pos="1418"/>
          <w:tab w:val="num" w:pos="1843"/>
          <w:tab w:val="right" w:pos="9356"/>
        </w:tabs>
        <w:spacing w:line="360" w:lineRule="auto"/>
        <w:ind w:firstLine="0"/>
      </w:pPr>
      <w:r>
        <w:t>Toilet cubicles.</w:t>
      </w:r>
    </w:p>
    <w:p w14:paraId="711EAFAB" w14:textId="77777777" w:rsidR="001D4F26" w:rsidRDefault="001D4F26" w:rsidP="007754A3">
      <w:pPr>
        <w:pStyle w:val="text-2"/>
        <w:numPr>
          <w:ilvl w:val="0"/>
          <w:numId w:val="60"/>
        </w:numPr>
        <w:tabs>
          <w:tab w:val="clear" w:pos="1418"/>
          <w:tab w:val="num" w:pos="1843"/>
          <w:tab w:val="right" w:pos="9356"/>
        </w:tabs>
        <w:spacing w:line="360" w:lineRule="auto"/>
        <w:ind w:firstLine="0"/>
      </w:pPr>
      <w:r>
        <w:t>Washing corner.</w:t>
      </w:r>
    </w:p>
    <w:p w14:paraId="41462550" w14:textId="77777777" w:rsidR="001D4F26" w:rsidRDefault="001D4F26" w:rsidP="007754A3">
      <w:pPr>
        <w:pStyle w:val="text-2"/>
        <w:numPr>
          <w:ilvl w:val="0"/>
          <w:numId w:val="60"/>
        </w:numPr>
        <w:tabs>
          <w:tab w:val="clear" w:pos="1418"/>
          <w:tab w:val="num" w:pos="1843"/>
          <w:tab w:val="right" w:pos="9356"/>
        </w:tabs>
        <w:spacing w:line="360" w:lineRule="auto"/>
        <w:ind w:firstLine="0"/>
      </w:pPr>
      <w:r>
        <w:t>Shower (men only)</w:t>
      </w:r>
    </w:p>
    <w:p w14:paraId="3B124102" w14:textId="3C22FB5D" w:rsidR="001D4F26" w:rsidRDefault="001D4F26" w:rsidP="007754A3">
      <w:pPr>
        <w:pStyle w:val="text-2"/>
        <w:numPr>
          <w:ilvl w:val="0"/>
          <w:numId w:val="60"/>
        </w:numPr>
        <w:tabs>
          <w:tab w:val="clear" w:pos="1418"/>
          <w:tab w:val="num" w:pos="1843"/>
          <w:tab w:val="right" w:pos="9356"/>
        </w:tabs>
        <w:spacing w:line="360" w:lineRule="auto"/>
        <w:ind w:firstLine="0"/>
      </w:pPr>
      <w:r>
        <w:t>Personal lockers.</w:t>
      </w:r>
    </w:p>
    <w:p w14:paraId="4654C67D" w14:textId="77777777" w:rsidR="001D4F26" w:rsidRDefault="001D4F26" w:rsidP="007754A3">
      <w:pPr>
        <w:pStyle w:val="text-2"/>
        <w:numPr>
          <w:ilvl w:val="0"/>
          <w:numId w:val="60"/>
        </w:numPr>
        <w:tabs>
          <w:tab w:val="clear" w:pos="1418"/>
          <w:tab w:val="num" w:pos="1843"/>
          <w:tab w:val="right" w:pos="9356"/>
        </w:tabs>
        <w:spacing w:line="360" w:lineRule="auto"/>
        <w:ind w:firstLine="0"/>
      </w:pPr>
      <w:r>
        <w:t>Dressing cubicles.</w:t>
      </w:r>
    </w:p>
    <w:p w14:paraId="3D4F7E4E" w14:textId="77777777" w:rsidR="001D4F26" w:rsidRPr="00AF7B0C" w:rsidRDefault="001D4F26">
      <w:pPr>
        <w:pStyle w:val="3"/>
        <w:spacing w:line="360" w:lineRule="auto"/>
        <w:rPr>
          <w:u w:val="single"/>
        </w:rPr>
      </w:pPr>
      <w:r w:rsidRPr="00AF7B0C">
        <w:rPr>
          <w:u w:val="single"/>
        </w:rPr>
        <w:t>Kitchenette</w:t>
      </w:r>
      <w:r w:rsidR="0010401B" w:rsidRPr="00AF7B0C">
        <w:rPr>
          <w:u w:val="single"/>
        </w:rPr>
        <w:t xml:space="preserve"> and Dining rooms</w:t>
      </w:r>
    </w:p>
    <w:p w14:paraId="2DAD4875" w14:textId="77777777" w:rsidR="00AF7B0C" w:rsidRDefault="00AF7B0C" w:rsidP="007754A3">
      <w:pPr>
        <w:pStyle w:val="4"/>
        <w:tabs>
          <w:tab w:val="num" w:pos="1134"/>
        </w:tabs>
        <w:spacing w:line="360" w:lineRule="auto"/>
        <w:ind w:left="1134" w:right="0" w:hanging="1134"/>
      </w:pPr>
      <w:r>
        <w:t>The Kitchenette and dining roo</w:t>
      </w:r>
      <w:r w:rsidR="004D14E4">
        <w:t>m will be located at each floor in the manual office building.</w:t>
      </w:r>
    </w:p>
    <w:p w14:paraId="6BC18D56" w14:textId="77777777" w:rsidR="001D4F26" w:rsidRPr="006E2C83" w:rsidRDefault="001D4F26" w:rsidP="007754A3">
      <w:pPr>
        <w:pStyle w:val="4"/>
        <w:tabs>
          <w:tab w:val="num" w:pos="1134"/>
        </w:tabs>
        <w:spacing w:line="360" w:lineRule="auto"/>
        <w:ind w:left="1134" w:right="0" w:hanging="1134"/>
      </w:pPr>
      <w:r>
        <w:t xml:space="preserve">The Kitchenette </w:t>
      </w:r>
      <w:r w:rsidR="0010401B">
        <w:t xml:space="preserve">and dining </w:t>
      </w:r>
      <w:r w:rsidR="00AF7B0C">
        <w:t xml:space="preserve">facilities </w:t>
      </w:r>
      <w:r>
        <w:t xml:space="preserve">will have an area of about </w:t>
      </w:r>
      <w:r w:rsidR="0010401B">
        <w:t>15</w:t>
      </w:r>
      <w:r w:rsidR="0010401B" w:rsidRPr="006E2C83">
        <w:t>-</w:t>
      </w:r>
      <w:r w:rsidR="006E2C83" w:rsidRPr="006E2C83">
        <w:t>20m</w:t>
      </w:r>
      <w:r w:rsidR="006E2C83" w:rsidRPr="006E2C83">
        <w:rPr>
          <w:vertAlign w:val="superscript"/>
        </w:rPr>
        <w:t>2</w:t>
      </w:r>
      <w:r w:rsidRPr="006E2C83">
        <w:t>.</w:t>
      </w:r>
    </w:p>
    <w:p w14:paraId="7B581E77" w14:textId="77777777" w:rsidR="00AF7B0C" w:rsidRDefault="00AF7B0C">
      <w:pPr>
        <w:pStyle w:val="4"/>
        <w:spacing w:line="360" w:lineRule="auto"/>
      </w:pPr>
      <w:r>
        <w:t>The kitchenette will include:</w:t>
      </w:r>
    </w:p>
    <w:p w14:paraId="7E95AFBE" w14:textId="77777777" w:rsidR="00AF7B0C" w:rsidRDefault="00AF7B0C" w:rsidP="007754A3">
      <w:pPr>
        <w:pStyle w:val="text-2"/>
        <w:numPr>
          <w:ilvl w:val="0"/>
          <w:numId w:val="94"/>
        </w:numPr>
        <w:spacing w:line="360" w:lineRule="auto"/>
        <w:ind w:right="282" w:firstLine="698"/>
      </w:pPr>
      <w:r>
        <w:t>Upper and lower kitchen cupboards.</w:t>
      </w:r>
    </w:p>
    <w:p w14:paraId="4F83F73F" w14:textId="77777777" w:rsidR="00AF7B0C" w:rsidRDefault="00AF7B0C" w:rsidP="007754A3">
      <w:pPr>
        <w:pStyle w:val="text-2"/>
        <w:numPr>
          <w:ilvl w:val="0"/>
          <w:numId w:val="94"/>
        </w:numPr>
        <w:spacing w:line="360" w:lineRule="auto"/>
        <w:ind w:right="282" w:firstLine="698"/>
      </w:pPr>
      <w:r>
        <w:t>Sin</w:t>
      </w:r>
      <w:r w:rsidR="00955A04">
        <w:t>k and hot /</w:t>
      </w:r>
      <w:r>
        <w:t>cold water taps.</w:t>
      </w:r>
    </w:p>
    <w:p w14:paraId="14B10308" w14:textId="77777777" w:rsidR="00AF7B0C" w:rsidRDefault="00EE35CB" w:rsidP="007754A3">
      <w:pPr>
        <w:pStyle w:val="text-2"/>
        <w:numPr>
          <w:ilvl w:val="0"/>
          <w:numId w:val="94"/>
        </w:numPr>
        <w:spacing w:line="360" w:lineRule="auto"/>
        <w:ind w:right="282" w:firstLine="698"/>
      </w:pPr>
      <w:r>
        <w:t xml:space="preserve">Working </w:t>
      </w:r>
      <w:r w:rsidR="00AF7B0C">
        <w:t>surface</w:t>
      </w:r>
      <w:r>
        <w:t xml:space="preserve"> (marble or synthetic – '</w:t>
      </w:r>
      <w:proofErr w:type="spellStart"/>
      <w:r>
        <w:t>Caesare</w:t>
      </w:r>
      <w:proofErr w:type="spellEnd"/>
      <w:r>
        <w:t xml:space="preserve"> Stone' type)</w:t>
      </w:r>
    </w:p>
    <w:p w14:paraId="65CE06E5" w14:textId="7DF1705F" w:rsidR="00AF7B0C" w:rsidRPr="00FA5EF9" w:rsidRDefault="00AF7B0C" w:rsidP="007754A3">
      <w:pPr>
        <w:pStyle w:val="text-2"/>
        <w:numPr>
          <w:ilvl w:val="0"/>
          <w:numId w:val="94"/>
        </w:numPr>
        <w:spacing w:line="360" w:lineRule="auto"/>
        <w:ind w:right="282" w:firstLine="698"/>
      </w:pPr>
      <w:r>
        <w:t xml:space="preserve">Hot and </w:t>
      </w:r>
      <w:r w:rsidR="004F1245">
        <w:t>cold-water</w:t>
      </w:r>
      <w:r>
        <w:t xml:space="preserve"> bar (ex. Tami 4)</w:t>
      </w:r>
    </w:p>
    <w:p w14:paraId="2BEB79DA" w14:textId="77777777" w:rsidR="00AF7B0C" w:rsidRPr="00EA3D49" w:rsidRDefault="00AF7B0C" w:rsidP="007754A3">
      <w:pPr>
        <w:pStyle w:val="text-2"/>
        <w:numPr>
          <w:ilvl w:val="0"/>
          <w:numId w:val="94"/>
        </w:numPr>
        <w:spacing w:line="360" w:lineRule="auto"/>
        <w:ind w:right="282" w:firstLine="698"/>
      </w:pPr>
      <w:r w:rsidRPr="00EA3D49">
        <w:t>Electrically-heated burners.</w:t>
      </w:r>
    </w:p>
    <w:p w14:paraId="03AE60F0" w14:textId="77777777" w:rsidR="00AF7B0C" w:rsidRDefault="00AF7B0C" w:rsidP="007754A3">
      <w:pPr>
        <w:pStyle w:val="text-2"/>
        <w:numPr>
          <w:ilvl w:val="0"/>
          <w:numId w:val="94"/>
        </w:numPr>
        <w:spacing w:line="360" w:lineRule="auto"/>
        <w:ind w:right="282" w:firstLine="698"/>
      </w:pPr>
      <w:r>
        <w:t>Refrigerator</w:t>
      </w:r>
    </w:p>
    <w:p w14:paraId="53C98844" w14:textId="77777777" w:rsidR="00AF7B0C" w:rsidRDefault="00AF7B0C" w:rsidP="007754A3">
      <w:pPr>
        <w:pStyle w:val="text-2"/>
        <w:numPr>
          <w:ilvl w:val="0"/>
          <w:numId w:val="94"/>
        </w:numPr>
        <w:spacing w:line="360" w:lineRule="auto"/>
        <w:ind w:right="282" w:firstLine="698"/>
      </w:pPr>
      <w:r>
        <w:t>Microwave oven</w:t>
      </w:r>
    </w:p>
    <w:p w14:paraId="757D7191" w14:textId="77777777" w:rsidR="00955A04" w:rsidRDefault="00595ADA" w:rsidP="007754A3">
      <w:pPr>
        <w:pStyle w:val="text-2"/>
        <w:numPr>
          <w:ilvl w:val="0"/>
          <w:numId w:val="94"/>
        </w:numPr>
        <w:spacing w:line="360" w:lineRule="auto"/>
        <w:ind w:right="282" w:firstLine="698"/>
      </w:pPr>
      <w:r>
        <w:t>Power</w:t>
      </w:r>
      <w:r w:rsidR="00955A04">
        <w:t xml:space="preserve"> outlets for additional equipment.</w:t>
      </w:r>
    </w:p>
    <w:p w14:paraId="687AB1D9" w14:textId="77777777" w:rsidR="003221B4" w:rsidRDefault="003221B4" w:rsidP="007754A3">
      <w:pPr>
        <w:pStyle w:val="text-2"/>
        <w:numPr>
          <w:ilvl w:val="0"/>
          <w:numId w:val="94"/>
        </w:numPr>
        <w:spacing w:line="360" w:lineRule="auto"/>
        <w:ind w:right="282" w:firstLine="698"/>
      </w:pPr>
      <w:r>
        <w:t>Additional devices for: paper towel, soap, garbage, etc.</w:t>
      </w:r>
    </w:p>
    <w:p w14:paraId="4605BA82" w14:textId="77777777" w:rsidR="00AF7B0C" w:rsidRDefault="00AF7B0C">
      <w:pPr>
        <w:pStyle w:val="4"/>
        <w:spacing w:line="360" w:lineRule="auto"/>
      </w:pPr>
      <w:r>
        <w:lastRenderedPageBreak/>
        <w:t>Dining room, including:</w:t>
      </w:r>
    </w:p>
    <w:p w14:paraId="64D0DD8C" w14:textId="49758A1E" w:rsidR="00AF7B0C" w:rsidRDefault="00AF7B0C" w:rsidP="007754A3">
      <w:pPr>
        <w:pStyle w:val="a7"/>
        <w:numPr>
          <w:ilvl w:val="0"/>
          <w:numId w:val="74"/>
        </w:numPr>
        <w:spacing w:line="360" w:lineRule="auto"/>
        <w:ind w:left="1985" w:hanging="567"/>
        <w:jc w:val="left"/>
      </w:pPr>
      <w:r>
        <w:t xml:space="preserve">  Dining Tables with chairs </w:t>
      </w:r>
    </w:p>
    <w:p w14:paraId="3BD03946" w14:textId="77777777" w:rsidR="00FB1084" w:rsidRDefault="00FB1084">
      <w:pPr>
        <w:pStyle w:val="3"/>
        <w:spacing w:line="360" w:lineRule="auto"/>
        <w:rPr>
          <w:u w:val="single"/>
        </w:rPr>
      </w:pPr>
      <w:r>
        <w:rPr>
          <w:u w:val="single"/>
        </w:rPr>
        <w:t>Technical rooms</w:t>
      </w:r>
    </w:p>
    <w:p w14:paraId="3E31FE1C" w14:textId="77777777" w:rsidR="00936041" w:rsidRDefault="00936041">
      <w:pPr>
        <w:pStyle w:val="4"/>
        <w:spacing w:line="360" w:lineRule="auto"/>
        <w:ind w:left="1134" w:right="-1" w:hanging="1134"/>
      </w:pPr>
      <w:r>
        <w:t>Communication: Two rooms, area about 7.5 m</w:t>
      </w:r>
      <w:r w:rsidRPr="00936041">
        <w:rPr>
          <w:vertAlign w:val="superscript"/>
        </w:rPr>
        <w:t>2</w:t>
      </w:r>
      <w:r>
        <w:t>, built according to regulations with access control (TBD).</w:t>
      </w:r>
    </w:p>
    <w:p w14:paraId="1EEE3D2F" w14:textId="77777777" w:rsidR="00936041" w:rsidRDefault="00936041">
      <w:pPr>
        <w:pStyle w:val="4"/>
        <w:spacing w:line="360" w:lineRule="auto"/>
        <w:ind w:left="1134" w:right="-1" w:hanging="1134"/>
      </w:pPr>
      <w:r>
        <w:t xml:space="preserve">Power room: according to </w:t>
      </w:r>
      <w:proofErr w:type="gramStart"/>
      <w:r>
        <w:t>contracto</w:t>
      </w:r>
      <w:bookmarkStart w:id="6" w:name="_GoBack"/>
      <w:bookmarkEnd w:id="6"/>
      <w:r>
        <w:t>rs</w:t>
      </w:r>
      <w:proofErr w:type="gramEnd"/>
      <w:r>
        <w:t xml:space="preserve"> design.</w:t>
      </w:r>
    </w:p>
    <w:p w14:paraId="34ADF2B7" w14:textId="3270D87C" w:rsidR="00936041" w:rsidRPr="00936041" w:rsidRDefault="00936041">
      <w:pPr>
        <w:pStyle w:val="4"/>
        <w:ind w:left="1134" w:right="-1" w:hanging="1134"/>
      </w:pPr>
      <w:r>
        <w:t xml:space="preserve">Office Utility room: </w:t>
      </w:r>
      <w:r w:rsidRPr="00936041">
        <w:t xml:space="preserve">The room, area of 9 </w:t>
      </w:r>
      <w:r>
        <w:t>m</w:t>
      </w:r>
      <w:r w:rsidRPr="00936041">
        <w:rPr>
          <w:vertAlign w:val="superscript"/>
        </w:rPr>
        <w:t>2</w:t>
      </w:r>
      <w:r w:rsidRPr="00936041">
        <w:t>, is designated to serve as storage of office supply</w:t>
      </w:r>
    </w:p>
    <w:p w14:paraId="10452AA1" w14:textId="77777777" w:rsidR="00936041" w:rsidRPr="00936041" w:rsidRDefault="00936041" w:rsidP="00F410BB"/>
    <w:p w14:paraId="4881154A" w14:textId="77777777" w:rsidR="00E4261D" w:rsidRPr="00E4261D" w:rsidRDefault="00E4261D">
      <w:pPr>
        <w:pStyle w:val="3"/>
        <w:spacing w:line="360" w:lineRule="auto"/>
        <w:rPr>
          <w:u w:val="single"/>
        </w:rPr>
      </w:pPr>
      <w:r>
        <w:rPr>
          <w:u w:val="single"/>
        </w:rPr>
        <w:t xml:space="preserve">Shelters </w:t>
      </w:r>
    </w:p>
    <w:p w14:paraId="1B1A9792" w14:textId="77777777" w:rsidR="00E4261D" w:rsidRDefault="00E4261D" w:rsidP="007754A3">
      <w:pPr>
        <w:pStyle w:val="4"/>
        <w:spacing w:line="360" w:lineRule="auto"/>
        <w:ind w:left="1134" w:right="-1" w:hanging="1134"/>
      </w:pPr>
      <w:r>
        <w:t>Shelters will be built at each floor: one or two, as required by the regulations, including:</w:t>
      </w:r>
    </w:p>
    <w:p w14:paraId="66356DCA" w14:textId="77777777" w:rsidR="00E4261D" w:rsidRPr="00E4261D" w:rsidRDefault="00E4261D" w:rsidP="007754A3">
      <w:pPr>
        <w:pStyle w:val="a7"/>
        <w:numPr>
          <w:ilvl w:val="0"/>
          <w:numId w:val="74"/>
        </w:numPr>
        <w:spacing w:line="360" w:lineRule="auto"/>
        <w:ind w:left="1985" w:hanging="567"/>
        <w:jc w:val="left"/>
      </w:pPr>
      <w:r>
        <w:t>TV set, at least 42”</w:t>
      </w:r>
    </w:p>
    <w:p w14:paraId="2AC1CF9A" w14:textId="77777777" w:rsidR="00E4261D" w:rsidRPr="00E4261D" w:rsidRDefault="00E4261D" w:rsidP="00F410BB"/>
    <w:p w14:paraId="68460C07" w14:textId="77777777" w:rsidR="00EE77F3" w:rsidRDefault="00EE77F3" w:rsidP="007754A3">
      <w:pPr>
        <w:pStyle w:val="4"/>
        <w:spacing w:line="360" w:lineRule="auto"/>
        <w:ind w:left="1134" w:right="-1" w:hanging="1134"/>
      </w:pPr>
      <w:r>
        <w:t xml:space="preserve">One of the shelters will be furnished as a meeting room: </w:t>
      </w:r>
    </w:p>
    <w:p w14:paraId="62485483" w14:textId="77777777" w:rsidR="00EE77F3" w:rsidRDefault="00EE77F3" w:rsidP="007754A3">
      <w:pPr>
        <w:pStyle w:val="4"/>
        <w:numPr>
          <w:ilvl w:val="0"/>
          <w:numId w:val="103"/>
        </w:numPr>
        <w:spacing w:line="360" w:lineRule="auto"/>
        <w:ind w:right="-1" w:hanging="22"/>
      </w:pPr>
      <w:r>
        <w:t>Modular table and 8 chairs</w:t>
      </w:r>
    </w:p>
    <w:p w14:paraId="0BDF1BFB" w14:textId="77777777" w:rsidR="00E4261D" w:rsidRDefault="00EE77F3" w:rsidP="007754A3">
      <w:pPr>
        <w:pStyle w:val="4"/>
        <w:numPr>
          <w:ilvl w:val="0"/>
          <w:numId w:val="103"/>
        </w:numPr>
        <w:spacing w:line="360" w:lineRule="auto"/>
        <w:ind w:right="-1" w:hanging="22"/>
      </w:pPr>
      <w:r>
        <w:t>Customs computer</w:t>
      </w:r>
    </w:p>
    <w:p w14:paraId="09411F5D" w14:textId="77777777" w:rsidR="00577D2A" w:rsidRDefault="00577D2A" w:rsidP="00F410BB">
      <w:pPr>
        <w:pStyle w:val="aa"/>
        <w:ind w:left="1418"/>
        <w:rPr>
          <w:rtl/>
        </w:rPr>
      </w:pPr>
    </w:p>
    <w:p w14:paraId="225CE896" w14:textId="77777777" w:rsidR="00A07EFE" w:rsidRPr="00A07EFE" w:rsidRDefault="00A07EFE" w:rsidP="00F410BB">
      <w:pPr>
        <w:rPr>
          <w:rtl/>
        </w:rPr>
      </w:pPr>
    </w:p>
    <w:p w14:paraId="61538600" w14:textId="77777777" w:rsidR="00A07EFE" w:rsidRPr="00A07EFE" w:rsidRDefault="00A07EFE" w:rsidP="00BD5274"/>
    <w:p w14:paraId="5C48A117" w14:textId="77777777" w:rsidR="00577D2A" w:rsidRPr="00577D2A" w:rsidRDefault="00577D2A">
      <w:pPr>
        <w:bidi w:val="0"/>
      </w:pPr>
    </w:p>
    <w:p w14:paraId="6958C931" w14:textId="77777777" w:rsidR="001D4F26" w:rsidRDefault="001D4F26">
      <w:pPr>
        <w:pStyle w:val="1"/>
        <w:bidi w:val="0"/>
        <w:spacing w:line="360" w:lineRule="auto"/>
      </w:pPr>
      <w:r>
        <w:t>Exit Cabin</w:t>
      </w:r>
    </w:p>
    <w:p w14:paraId="0E2B54D7" w14:textId="77777777" w:rsidR="00E73075" w:rsidRDefault="001D4F26" w:rsidP="007754A3">
      <w:pPr>
        <w:pStyle w:val="2"/>
        <w:spacing w:line="360" w:lineRule="auto"/>
        <w:ind w:right="-1"/>
      </w:pPr>
      <w:r>
        <w:t xml:space="preserve">The exit cabins will be designed for automatic- unmanned control of exit of all vehicles: carriers of cargo and employee vehicles, from the site. </w:t>
      </w:r>
    </w:p>
    <w:p w14:paraId="2F626F22" w14:textId="77777777" w:rsidR="00A63932" w:rsidRDefault="00E73075" w:rsidP="007754A3">
      <w:pPr>
        <w:pStyle w:val="2"/>
        <w:spacing w:line="360" w:lineRule="auto"/>
        <w:ind w:right="-1"/>
      </w:pPr>
      <w:r>
        <w:t xml:space="preserve">Check-out operator involvement will be required </w:t>
      </w:r>
      <w:r w:rsidR="00A63932">
        <w:t xml:space="preserve">only </w:t>
      </w:r>
      <w:r>
        <w:t xml:space="preserve">in </w:t>
      </w:r>
      <w:r w:rsidR="00A63932">
        <w:t xml:space="preserve">special </w:t>
      </w:r>
      <w:r>
        <w:t>situations</w:t>
      </w:r>
      <w:r w:rsidR="00A63932">
        <w:t xml:space="preserve">: </w:t>
      </w:r>
    </w:p>
    <w:p w14:paraId="6E4E3993" w14:textId="77777777" w:rsidR="001D4F26" w:rsidRDefault="00A63932" w:rsidP="007754A3">
      <w:pPr>
        <w:pStyle w:val="2"/>
        <w:numPr>
          <w:ilvl w:val="7"/>
          <w:numId w:val="60"/>
        </w:numPr>
        <w:spacing w:line="360" w:lineRule="auto"/>
      </w:pPr>
      <w:r>
        <w:t xml:space="preserve">Visitors cars </w:t>
      </w:r>
    </w:p>
    <w:p w14:paraId="4A03AE85" w14:textId="77777777" w:rsidR="00A63932" w:rsidRDefault="00A63932" w:rsidP="007754A3">
      <w:pPr>
        <w:pStyle w:val="2"/>
        <w:numPr>
          <w:ilvl w:val="7"/>
          <w:numId w:val="60"/>
        </w:numPr>
        <w:spacing w:line="360" w:lineRule="auto"/>
      </w:pPr>
      <w:r>
        <w:t>Malfunction of the traffic control system</w:t>
      </w:r>
    </w:p>
    <w:p w14:paraId="0A4AF05F" w14:textId="77777777" w:rsidR="001D4F26" w:rsidRDefault="001D4F26" w:rsidP="007754A3">
      <w:pPr>
        <w:pStyle w:val="2"/>
        <w:spacing w:line="360" w:lineRule="auto"/>
        <w:ind w:right="-1"/>
      </w:pPr>
      <w:r>
        <w:t xml:space="preserve">The </w:t>
      </w:r>
      <w:r w:rsidR="00A63932">
        <w:t xml:space="preserve">automatic </w:t>
      </w:r>
      <w:r>
        <w:t>control will include:</w:t>
      </w:r>
    </w:p>
    <w:p w14:paraId="77F42DFF" w14:textId="77777777" w:rsidR="001D4F26" w:rsidRDefault="001D4F26" w:rsidP="007754A3">
      <w:pPr>
        <w:pStyle w:val="a7"/>
        <w:numPr>
          <w:ilvl w:val="0"/>
          <w:numId w:val="13"/>
        </w:numPr>
        <w:tabs>
          <w:tab w:val="clear" w:pos="1418"/>
          <w:tab w:val="num" w:pos="1701"/>
        </w:tabs>
        <w:spacing w:line="360" w:lineRule="auto"/>
        <w:ind w:right="282" w:hanging="142"/>
        <w:jc w:val="left"/>
      </w:pPr>
      <w:r>
        <w:t>Verification of the shipment.</w:t>
      </w:r>
    </w:p>
    <w:p w14:paraId="6D958665" w14:textId="77777777" w:rsidR="001D4F26" w:rsidRDefault="001D4F26" w:rsidP="007754A3">
      <w:pPr>
        <w:pStyle w:val="a7"/>
        <w:numPr>
          <w:ilvl w:val="0"/>
          <w:numId w:val="13"/>
        </w:numPr>
        <w:tabs>
          <w:tab w:val="clear" w:pos="1418"/>
          <w:tab w:val="num" w:pos="1701"/>
        </w:tabs>
        <w:spacing w:line="360" w:lineRule="auto"/>
        <w:ind w:right="282" w:hanging="142"/>
        <w:jc w:val="left"/>
      </w:pPr>
      <w:r>
        <w:t>Validation of the exit permit.</w:t>
      </w:r>
    </w:p>
    <w:p w14:paraId="1C51CD26" w14:textId="77777777" w:rsidR="00173F46" w:rsidRDefault="00173F46" w:rsidP="007754A3">
      <w:pPr>
        <w:pStyle w:val="a7"/>
        <w:numPr>
          <w:ilvl w:val="0"/>
          <w:numId w:val="13"/>
        </w:numPr>
        <w:tabs>
          <w:tab w:val="clear" w:pos="1418"/>
          <w:tab w:val="num" w:pos="1701"/>
        </w:tabs>
        <w:spacing w:line="360" w:lineRule="auto"/>
        <w:ind w:right="282" w:hanging="142"/>
        <w:jc w:val="left"/>
      </w:pPr>
      <w:r>
        <w:lastRenderedPageBreak/>
        <w:t>Automatic</w:t>
      </w:r>
      <w:r w:rsidR="00E73075">
        <w:t xml:space="preserve"> </w:t>
      </w:r>
      <w:r>
        <w:t>operation of the gate</w:t>
      </w:r>
    </w:p>
    <w:p w14:paraId="0937F968" w14:textId="77777777" w:rsidR="001D4F26" w:rsidRDefault="00A63932" w:rsidP="007754A3">
      <w:pPr>
        <w:pStyle w:val="a7"/>
        <w:numPr>
          <w:ilvl w:val="0"/>
          <w:numId w:val="13"/>
        </w:numPr>
        <w:tabs>
          <w:tab w:val="clear" w:pos="1418"/>
          <w:tab w:val="num" w:pos="1701"/>
        </w:tabs>
        <w:spacing w:line="360" w:lineRule="auto"/>
        <w:ind w:right="282" w:hanging="142"/>
        <w:jc w:val="left"/>
      </w:pPr>
      <w:r>
        <w:t>Manual operation of the gate (for special cases)</w:t>
      </w:r>
    </w:p>
    <w:p w14:paraId="4367D303" w14:textId="77777777" w:rsidR="001D4F26" w:rsidRDefault="002243B4" w:rsidP="007754A3">
      <w:pPr>
        <w:pStyle w:val="2"/>
        <w:spacing w:line="360" w:lineRule="auto"/>
        <w:ind w:right="282"/>
        <w:rPr>
          <w:lang w:eastAsia="en-US"/>
        </w:rPr>
      </w:pPr>
      <w:r>
        <w:rPr>
          <w:lang w:eastAsia="en-US"/>
        </w:rPr>
        <w:t>Check-out cabin general design will be similar</w:t>
      </w:r>
      <w:r w:rsidR="001D4F26">
        <w:rPr>
          <w:lang w:eastAsia="en-US"/>
        </w:rPr>
        <w:t xml:space="preserve"> to the Check-in cabin.</w:t>
      </w:r>
    </w:p>
    <w:p w14:paraId="0116F7D4" w14:textId="77777777" w:rsidR="001D4F26" w:rsidRDefault="001D4F26" w:rsidP="007754A3">
      <w:pPr>
        <w:pStyle w:val="2"/>
        <w:spacing w:line="360" w:lineRule="auto"/>
        <w:ind w:right="282"/>
        <w:rPr>
          <w:lang w:eastAsia="en-US"/>
        </w:rPr>
      </w:pPr>
      <w:r>
        <w:rPr>
          <w:lang w:eastAsia="en-US"/>
        </w:rPr>
        <w:t>The cabin is intended for occupancy by one or two persons;</w:t>
      </w:r>
    </w:p>
    <w:p w14:paraId="692E3C68" w14:textId="77777777" w:rsidR="001D4F26" w:rsidRDefault="001D4F26" w:rsidP="007754A3">
      <w:pPr>
        <w:pStyle w:val="2"/>
        <w:spacing w:line="360" w:lineRule="auto"/>
        <w:ind w:right="282"/>
        <w:rPr>
          <w:lang w:eastAsia="en-US"/>
        </w:rPr>
      </w:pPr>
      <w:r>
        <w:rPr>
          <w:lang w:eastAsia="en-US"/>
        </w:rPr>
        <w:t xml:space="preserve">The entire cabin </w:t>
      </w:r>
      <w:r>
        <w:rPr>
          <w:bCs w:val="0"/>
          <w:lang w:eastAsia="en-US"/>
        </w:rPr>
        <w:t>will</w:t>
      </w:r>
      <w:r>
        <w:rPr>
          <w:lang w:eastAsia="en-US"/>
        </w:rPr>
        <w:t xml:space="preserve"> be air-conditioned;</w:t>
      </w:r>
    </w:p>
    <w:p w14:paraId="2DD04B0F" w14:textId="77777777" w:rsidR="001D4F26" w:rsidRDefault="001D4F26" w:rsidP="007754A3">
      <w:pPr>
        <w:pStyle w:val="2"/>
        <w:spacing w:line="360" w:lineRule="auto"/>
        <w:ind w:right="284"/>
        <w:rPr>
          <w:lang w:eastAsia="en-US"/>
        </w:rPr>
      </w:pPr>
      <w:r>
        <w:rPr>
          <w:lang w:eastAsia="en-US"/>
        </w:rPr>
        <w:t xml:space="preserve">The Checkout worker, in a seating position will control the exit procedure of the truck, having </w:t>
      </w:r>
      <w:r w:rsidR="003B39BC">
        <w:rPr>
          <w:lang w:eastAsia="en-US"/>
        </w:rPr>
        <w:t>360</w:t>
      </w:r>
      <w:r w:rsidR="003B39BC" w:rsidRPr="003B39BC">
        <w:rPr>
          <w:vertAlign w:val="superscript"/>
          <w:lang w:eastAsia="en-US"/>
        </w:rPr>
        <w:t>0</w:t>
      </w:r>
      <w:r w:rsidR="003B39BC">
        <w:rPr>
          <w:lang w:eastAsia="en-US"/>
        </w:rPr>
        <w:t xml:space="preserve"> view and </w:t>
      </w:r>
      <w:r>
        <w:rPr>
          <w:lang w:eastAsia="en-US"/>
        </w:rPr>
        <w:t>an ey</w:t>
      </w:r>
      <w:r w:rsidR="00A63932">
        <w:rPr>
          <w:lang w:eastAsia="en-US"/>
        </w:rPr>
        <w:t>e contact with the truck driver</w:t>
      </w:r>
      <w:r>
        <w:rPr>
          <w:lang w:eastAsia="en-US"/>
        </w:rPr>
        <w:t>.</w:t>
      </w:r>
    </w:p>
    <w:p w14:paraId="2ADC4542" w14:textId="77777777" w:rsidR="001D4F26" w:rsidRDefault="001D4F26" w:rsidP="007754A3">
      <w:pPr>
        <w:pStyle w:val="2"/>
        <w:spacing w:line="360" w:lineRule="auto"/>
        <w:ind w:right="-1"/>
        <w:rPr>
          <w:lang w:eastAsia="en-US"/>
        </w:rPr>
      </w:pPr>
      <w:r>
        <w:rPr>
          <w:lang w:eastAsia="en-US"/>
        </w:rPr>
        <w:t xml:space="preserve">The following readers will be installed at the checkout, for </w:t>
      </w:r>
      <w:r w:rsidR="002364F7">
        <w:rPr>
          <w:lang w:eastAsia="en-US"/>
        </w:rPr>
        <w:t>automatic</w:t>
      </w:r>
      <w:r>
        <w:rPr>
          <w:lang w:eastAsia="en-US"/>
        </w:rPr>
        <w:t xml:space="preserve"> operation:</w:t>
      </w:r>
    </w:p>
    <w:p w14:paraId="5F59C167" w14:textId="77777777" w:rsidR="002364F7" w:rsidRDefault="002364F7" w:rsidP="007754A3">
      <w:pPr>
        <w:numPr>
          <w:ilvl w:val="0"/>
          <w:numId w:val="63"/>
        </w:numPr>
        <w:tabs>
          <w:tab w:val="clear" w:pos="1418"/>
          <w:tab w:val="num" w:pos="1701"/>
        </w:tabs>
        <w:bidi w:val="0"/>
        <w:spacing w:after="120" w:line="360" w:lineRule="auto"/>
        <w:ind w:right="-1" w:hanging="142"/>
        <w:rPr>
          <w:rFonts w:ascii="Arial" w:hAnsi="Arial" w:cs="Arial"/>
          <w:sz w:val="24"/>
          <w:szCs w:val="24"/>
          <w:lang w:eastAsia="en-US"/>
        </w:rPr>
      </w:pPr>
      <w:r>
        <w:rPr>
          <w:rFonts w:ascii="Arial" w:hAnsi="Arial" w:cs="Arial"/>
          <w:sz w:val="24"/>
          <w:szCs w:val="24"/>
          <w:lang w:eastAsia="en-US"/>
        </w:rPr>
        <w:t>Truck/ Vehicle ID reader - for gate operation</w:t>
      </w:r>
    </w:p>
    <w:p w14:paraId="115D70C0" w14:textId="77777777" w:rsidR="002364F7" w:rsidRDefault="002364F7" w:rsidP="007754A3">
      <w:pPr>
        <w:numPr>
          <w:ilvl w:val="0"/>
          <w:numId w:val="63"/>
        </w:numPr>
        <w:tabs>
          <w:tab w:val="clear" w:pos="1418"/>
          <w:tab w:val="num" w:pos="1701"/>
        </w:tabs>
        <w:bidi w:val="0"/>
        <w:spacing w:after="120" w:line="360" w:lineRule="auto"/>
        <w:ind w:right="-1" w:hanging="142"/>
        <w:rPr>
          <w:rFonts w:ascii="Arial" w:hAnsi="Arial" w:cs="Arial"/>
          <w:sz w:val="24"/>
          <w:szCs w:val="24"/>
          <w:lang w:eastAsia="en-US"/>
        </w:rPr>
      </w:pPr>
      <w:r>
        <w:rPr>
          <w:rFonts w:ascii="Arial" w:hAnsi="Arial" w:cs="Arial"/>
          <w:sz w:val="24"/>
          <w:szCs w:val="24"/>
          <w:lang w:eastAsia="en-US"/>
        </w:rPr>
        <w:t>Driver's ticket</w:t>
      </w:r>
      <w:r w:rsidR="00A63932">
        <w:rPr>
          <w:rFonts w:ascii="Arial" w:hAnsi="Arial" w:cs="Arial"/>
          <w:sz w:val="24"/>
          <w:szCs w:val="24"/>
          <w:lang w:eastAsia="en-US"/>
        </w:rPr>
        <w:t xml:space="preserve"> </w:t>
      </w:r>
      <w:r>
        <w:rPr>
          <w:rFonts w:ascii="Arial" w:hAnsi="Arial" w:cs="Arial"/>
          <w:sz w:val="24"/>
          <w:szCs w:val="24"/>
          <w:lang w:eastAsia="en-US"/>
        </w:rPr>
        <w:t xml:space="preserve">reader - </w:t>
      </w:r>
      <w:r w:rsidR="001D4F26">
        <w:rPr>
          <w:rFonts w:ascii="Arial" w:hAnsi="Arial" w:cs="Arial"/>
          <w:sz w:val="24"/>
          <w:szCs w:val="24"/>
          <w:lang w:eastAsia="en-US"/>
        </w:rPr>
        <w:t xml:space="preserve">for </w:t>
      </w:r>
      <w:r w:rsidR="00A63932">
        <w:rPr>
          <w:rFonts w:ascii="Arial" w:hAnsi="Arial" w:cs="Arial"/>
          <w:sz w:val="24"/>
          <w:szCs w:val="24"/>
          <w:lang w:eastAsia="en-US"/>
        </w:rPr>
        <w:t xml:space="preserve">verification </w:t>
      </w:r>
    </w:p>
    <w:p w14:paraId="48BB318B" w14:textId="77777777" w:rsidR="001D4F26" w:rsidRDefault="002364F7" w:rsidP="007754A3">
      <w:pPr>
        <w:numPr>
          <w:ilvl w:val="0"/>
          <w:numId w:val="63"/>
        </w:numPr>
        <w:tabs>
          <w:tab w:val="clear" w:pos="1418"/>
          <w:tab w:val="num" w:pos="1701"/>
        </w:tabs>
        <w:bidi w:val="0"/>
        <w:spacing w:after="120" w:line="360" w:lineRule="auto"/>
        <w:ind w:right="-1" w:hanging="142"/>
        <w:rPr>
          <w:rFonts w:ascii="Arial" w:hAnsi="Arial" w:cs="Arial"/>
          <w:sz w:val="24"/>
          <w:szCs w:val="24"/>
          <w:lang w:eastAsia="en-US"/>
        </w:rPr>
      </w:pPr>
      <w:r>
        <w:rPr>
          <w:rFonts w:ascii="Arial" w:hAnsi="Arial" w:cs="Arial"/>
          <w:sz w:val="24"/>
          <w:szCs w:val="24"/>
          <w:lang w:eastAsia="en-US"/>
        </w:rPr>
        <w:t>Receipt printer</w:t>
      </w:r>
      <w:r w:rsidR="006B4CFB">
        <w:rPr>
          <w:rFonts w:ascii="Arial" w:hAnsi="Arial" w:cs="Arial"/>
          <w:sz w:val="24"/>
          <w:szCs w:val="24"/>
          <w:lang w:eastAsia="en-US"/>
        </w:rPr>
        <w:t xml:space="preserve"> – for printing a receipt for the driver</w:t>
      </w:r>
    </w:p>
    <w:p w14:paraId="50687963" w14:textId="77777777" w:rsidR="001D4F26" w:rsidRDefault="001D4F26" w:rsidP="007754A3">
      <w:pPr>
        <w:pStyle w:val="2"/>
        <w:spacing w:line="360" w:lineRule="auto"/>
        <w:ind w:right="282"/>
        <w:rPr>
          <w:lang w:eastAsia="en-US"/>
        </w:rPr>
      </w:pPr>
      <w:r>
        <w:rPr>
          <w:lang w:eastAsia="en-US"/>
        </w:rPr>
        <w:t>Cabin furniture will comprise of custom- built desks, chairs, accessories.</w:t>
      </w:r>
    </w:p>
    <w:p w14:paraId="5305A747" w14:textId="77777777" w:rsidR="001D4F26" w:rsidRDefault="001D4F26" w:rsidP="007754A3">
      <w:pPr>
        <w:pStyle w:val="2"/>
        <w:spacing w:line="360" w:lineRule="auto"/>
        <w:ind w:right="282"/>
        <w:rPr>
          <w:lang w:eastAsia="en-US"/>
        </w:rPr>
      </w:pPr>
      <w:r>
        <w:rPr>
          <w:lang w:eastAsia="en-US"/>
        </w:rPr>
        <w:t xml:space="preserve">The desk will comply with the following requirements: </w:t>
      </w:r>
    </w:p>
    <w:p w14:paraId="1AEF203E" w14:textId="77777777" w:rsidR="001D4F26" w:rsidRDefault="001D4F26" w:rsidP="007754A3">
      <w:pPr>
        <w:numPr>
          <w:ilvl w:val="0"/>
          <w:numId w:val="64"/>
        </w:numPr>
        <w:tabs>
          <w:tab w:val="clear" w:pos="1418"/>
          <w:tab w:val="num" w:pos="1701"/>
        </w:tabs>
        <w:bidi w:val="0"/>
        <w:spacing w:after="120" w:line="360" w:lineRule="auto"/>
        <w:ind w:hanging="142"/>
        <w:rPr>
          <w:rFonts w:ascii="Arial" w:hAnsi="Arial" w:cs="Arial"/>
          <w:bCs/>
          <w:sz w:val="24"/>
          <w:szCs w:val="24"/>
          <w:lang w:eastAsia="en-US"/>
        </w:rPr>
      </w:pPr>
      <w:r>
        <w:rPr>
          <w:rFonts w:ascii="Arial" w:hAnsi="Arial" w:cs="Arial"/>
          <w:bCs/>
          <w:sz w:val="24"/>
          <w:szCs w:val="24"/>
          <w:lang w:eastAsia="en-US"/>
        </w:rPr>
        <w:t>Built of wood with Formica surface and foot rest</w:t>
      </w:r>
    </w:p>
    <w:p w14:paraId="62B4AF02" w14:textId="77777777" w:rsidR="001D4F26" w:rsidRPr="00C46247" w:rsidRDefault="001D4F26" w:rsidP="007754A3">
      <w:pPr>
        <w:numPr>
          <w:ilvl w:val="0"/>
          <w:numId w:val="64"/>
        </w:numPr>
        <w:tabs>
          <w:tab w:val="clear" w:pos="1418"/>
          <w:tab w:val="num" w:pos="1701"/>
        </w:tabs>
        <w:bidi w:val="0"/>
        <w:spacing w:after="120" w:line="360" w:lineRule="auto"/>
        <w:ind w:left="1701" w:right="0" w:hanging="425"/>
        <w:rPr>
          <w:rFonts w:ascii="Arial" w:hAnsi="Arial" w:cs="Arial"/>
          <w:bCs/>
          <w:sz w:val="24"/>
          <w:szCs w:val="24"/>
          <w:lang w:eastAsia="en-US"/>
        </w:rPr>
      </w:pPr>
      <w:r w:rsidRPr="00C46247">
        <w:rPr>
          <w:rFonts w:ascii="Arial" w:hAnsi="Arial" w:cs="Arial"/>
          <w:bCs/>
          <w:sz w:val="24"/>
          <w:szCs w:val="24"/>
          <w:lang w:eastAsia="en-US"/>
        </w:rPr>
        <w:t xml:space="preserve">Comfortable position for operating the equipment and devices. </w:t>
      </w:r>
    </w:p>
    <w:p w14:paraId="48AABA51" w14:textId="77777777" w:rsidR="001D4F26" w:rsidRPr="00C46247" w:rsidRDefault="001D4F26" w:rsidP="007754A3">
      <w:pPr>
        <w:numPr>
          <w:ilvl w:val="0"/>
          <w:numId w:val="64"/>
        </w:numPr>
        <w:tabs>
          <w:tab w:val="clear" w:pos="1418"/>
          <w:tab w:val="num" w:pos="1701"/>
        </w:tabs>
        <w:bidi w:val="0"/>
        <w:spacing w:after="120" w:line="360" w:lineRule="auto"/>
        <w:ind w:left="1701" w:right="0" w:hanging="425"/>
        <w:rPr>
          <w:rFonts w:ascii="Arial" w:hAnsi="Arial" w:cs="Arial"/>
          <w:bCs/>
          <w:sz w:val="24"/>
          <w:szCs w:val="24"/>
          <w:lang w:eastAsia="en-US"/>
        </w:rPr>
      </w:pPr>
      <w:r w:rsidRPr="00C46247">
        <w:rPr>
          <w:rFonts w:ascii="Arial" w:hAnsi="Arial" w:cs="Arial"/>
          <w:bCs/>
          <w:sz w:val="24"/>
          <w:szCs w:val="24"/>
          <w:lang w:eastAsia="en-US"/>
        </w:rPr>
        <w:t>Surface for writing and document handling.</w:t>
      </w:r>
    </w:p>
    <w:p w14:paraId="58BA800E" w14:textId="77777777" w:rsidR="001D4F26" w:rsidRPr="00C46247" w:rsidRDefault="001D4F26" w:rsidP="007754A3">
      <w:pPr>
        <w:numPr>
          <w:ilvl w:val="0"/>
          <w:numId w:val="64"/>
        </w:numPr>
        <w:tabs>
          <w:tab w:val="clear" w:pos="1418"/>
          <w:tab w:val="num" w:pos="1701"/>
        </w:tabs>
        <w:bidi w:val="0"/>
        <w:spacing w:after="120" w:line="360" w:lineRule="auto"/>
        <w:ind w:left="1701" w:right="0" w:hanging="425"/>
        <w:rPr>
          <w:rFonts w:ascii="Arial" w:hAnsi="Arial" w:cs="Arial"/>
          <w:bCs/>
          <w:sz w:val="24"/>
          <w:szCs w:val="24"/>
          <w:lang w:eastAsia="en-US"/>
        </w:rPr>
      </w:pPr>
      <w:r w:rsidRPr="00C46247">
        <w:rPr>
          <w:rFonts w:ascii="Arial" w:hAnsi="Arial" w:cs="Arial"/>
          <w:bCs/>
          <w:sz w:val="24"/>
          <w:szCs w:val="24"/>
          <w:lang w:eastAsia="en-US"/>
        </w:rPr>
        <w:t>Drawers, Compartments and accessories for forms and storage compartments closed with doors.</w:t>
      </w:r>
    </w:p>
    <w:p w14:paraId="05CF6FA2" w14:textId="77777777" w:rsidR="001D4F26" w:rsidRDefault="001D4F26" w:rsidP="007754A3">
      <w:pPr>
        <w:pStyle w:val="2"/>
        <w:spacing w:line="360" w:lineRule="auto"/>
        <w:ind w:right="282"/>
        <w:rPr>
          <w:lang w:eastAsia="en-US"/>
        </w:rPr>
      </w:pPr>
      <w:r>
        <w:rPr>
          <w:lang w:eastAsia="en-US"/>
        </w:rPr>
        <w:t>The following devices will be installed on / within the desk:</w:t>
      </w:r>
    </w:p>
    <w:p w14:paraId="01FA4577" w14:textId="77777777" w:rsidR="001D4F26" w:rsidRDefault="001D4F26"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Lighting unit of the spot type to </w:t>
      </w:r>
      <w:r w:rsidR="002B195F">
        <w:rPr>
          <w:rFonts w:ascii="Arial" w:hAnsi="Arial" w:cs="Arial"/>
          <w:sz w:val="24"/>
          <w:szCs w:val="24"/>
          <w:lang w:eastAsia="en-US"/>
        </w:rPr>
        <w:t>allow</w:t>
      </w:r>
      <w:r>
        <w:rPr>
          <w:rFonts w:ascii="Arial" w:hAnsi="Arial" w:cs="Arial"/>
          <w:sz w:val="24"/>
          <w:szCs w:val="24"/>
          <w:lang w:eastAsia="en-US"/>
        </w:rPr>
        <w:t xml:space="preserve"> floodlighting the vehicle and the driver's cabin</w:t>
      </w:r>
    </w:p>
    <w:p w14:paraId="79478EC3" w14:textId="77777777" w:rsidR="001D4F26" w:rsidRDefault="00ED782B"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SDMS workstation for Traffic Control </w:t>
      </w:r>
    </w:p>
    <w:p w14:paraId="493CD94F" w14:textId="77777777" w:rsidR="001D4F26" w:rsidRDefault="001D4F26"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CCTV </w:t>
      </w:r>
      <w:r w:rsidR="006A6DCA">
        <w:rPr>
          <w:rFonts w:ascii="Arial" w:hAnsi="Arial" w:cs="Arial"/>
          <w:sz w:val="24"/>
          <w:szCs w:val="24"/>
          <w:lang w:eastAsia="en-US"/>
        </w:rPr>
        <w:t>workstation</w:t>
      </w:r>
    </w:p>
    <w:p w14:paraId="3E699007" w14:textId="77777777" w:rsidR="006A6DCA" w:rsidRDefault="001D4F26"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 xml:space="preserve">Work surface for office operations </w:t>
      </w:r>
    </w:p>
    <w:p w14:paraId="72C73EB2" w14:textId="77777777" w:rsidR="001D4F26" w:rsidRDefault="001D4F26"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Telephone set</w:t>
      </w:r>
    </w:p>
    <w:p w14:paraId="60BD30EB" w14:textId="77777777" w:rsidR="001D4F26" w:rsidRDefault="001D4F26"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lastRenderedPageBreak/>
        <w:t xml:space="preserve">Announcing post for PA system </w:t>
      </w:r>
    </w:p>
    <w:p w14:paraId="550A83C2" w14:textId="77777777" w:rsidR="001D4F26" w:rsidRDefault="001D4F26"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Printer</w:t>
      </w:r>
    </w:p>
    <w:p w14:paraId="0F6D81E5" w14:textId="77777777" w:rsidR="001D4F26" w:rsidRDefault="001D4F26" w:rsidP="007754A3">
      <w:pPr>
        <w:numPr>
          <w:ilvl w:val="0"/>
          <w:numId w:val="65"/>
        </w:numPr>
        <w:tabs>
          <w:tab w:val="clear" w:pos="1418"/>
          <w:tab w:val="num" w:pos="1701"/>
        </w:tabs>
        <w:bidi w:val="0"/>
        <w:spacing w:after="120" w:line="360" w:lineRule="auto"/>
        <w:ind w:left="1701" w:right="0" w:hanging="425"/>
        <w:rPr>
          <w:rFonts w:ascii="Arial" w:hAnsi="Arial" w:cs="Arial"/>
          <w:sz w:val="24"/>
          <w:szCs w:val="24"/>
          <w:lang w:eastAsia="en-US"/>
        </w:rPr>
      </w:pPr>
      <w:r>
        <w:rPr>
          <w:rFonts w:ascii="Arial" w:hAnsi="Arial" w:cs="Arial"/>
          <w:sz w:val="24"/>
          <w:szCs w:val="24"/>
          <w:lang w:eastAsia="en-US"/>
        </w:rPr>
        <w:t>Control panel for the gates, operating:</w:t>
      </w:r>
    </w:p>
    <w:p w14:paraId="771CEE8D" w14:textId="77777777" w:rsidR="001D4F26" w:rsidRDefault="001D4F26" w:rsidP="007754A3">
      <w:pPr>
        <w:numPr>
          <w:ilvl w:val="0"/>
          <w:numId w:val="66"/>
        </w:numPr>
        <w:tabs>
          <w:tab w:val="left" w:pos="1152"/>
          <w:tab w:val="left" w:pos="1296"/>
          <w:tab w:val="left" w:pos="1440"/>
          <w:tab w:val="left" w:pos="1872"/>
          <w:tab w:val="left" w:pos="2016"/>
          <w:tab w:val="left" w:pos="2304"/>
          <w:tab w:val="left" w:pos="2592"/>
          <w:tab w:val="left" w:pos="2880"/>
          <w:tab w:val="left" w:pos="3456"/>
          <w:tab w:val="left" w:pos="10800"/>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s>
        <w:bidi w:val="0"/>
        <w:spacing w:after="120" w:line="360" w:lineRule="auto"/>
        <w:ind w:right="282" w:hanging="862"/>
        <w:rPr>
          <w:rFonts w:ascii="Arial" w:hAnsi="Arial" w:cs="Arial"/>
          <w:sz w:val="24"/>
          <w:szCs w:val="24"/>
          <w:lang w:eastAsia="en-US"/>
        </w:rPr>
      </w:pPr>
      <w:r>
        <w:rPr>
          <w:rFonts w:ascii="Arial" w:hAnsi="Arial" w:cs="Arial"/>
          <w:sz w:val="24"/>
          <w:szCs w:val="24"/>
          <w:lang w:eastAsia="en-US"/>
        </w:rPr>
        <w:t>The electric barrier.</w:t>
      </w:r>
    </w:p>
    <w:p w14:paraId="2BF8988D" w14:textId="77777777" w:rsidR="001D4F26" w:rsidRDefault="001D4F26" w:rsidP="007754A3">
      <w:pPr>
        <w:numPr>
          <w:ilvl w:val="0"/>
          <w:numId w:val="66"/>
        </w:numPr>
        <w:tabs>
          <w:tab w:val="left" w:pos="1152"/>
          <w:tab w:val="left" w:pos="1296"/>
          <w:tab w:val="left" w:pos="1440"/>
          <w:tab w:val="left" w:pos="1872"/>
          <w:tab w:val="left" w:pos="2016"/>
          <w:tab w:val="left" w:pos="2304"/>
          <w:tab w:val="left" w:pos="2592"/>
          <w:tab w:val="left" w:pos="2880"/>
          <w:tab w:val="left" w:pos="3456"/>
          <w:tab w:val="left" w:pos="10800"/>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s>
        <w:bidi w:val="0"/>
        <w:spacing w:after="120" w:line="360" w:lineRule="auto"/>
        <w:ind w:right="282" w:hanging="862"/>
        <w:rPr>
          <w:rFonts w:ascii="Arial" w:hAnsi="Arial" w:cs="Arial"/>
          <w:sz w:val="24"/>
          <w:szCs w:val="24"/>
          <w:lang w:eastAsia="en-US"/>
        </w:rPr>
      </w:pPr>
      <w:r>
        <w:rPr>
          <w:rFonts w:ascii="Arial" w:hAnsi="Arial" w:cs="Arial"/>
          <w:sz w:val="24"/>
          <w:szCs w:val="24"/>
          <w:lang w:eastAsia="en-US"/>
        </w:rPr>
        <w:t>The lock of the pedestrian's wicket.</w:t>
      </w:r>
    </w:p>
    <w:p w14:paraId="7B01207A" w14:textId="3089B4F3" w:rsidR="00B2118B" w:rsidRPr="00364C5D" w:rsidRDefault="00A63932" w:rsidP="007754A3">
      <w:pPr>
        <w:pStyle w:val="text-2"/>
        <w:numPr>
          <w:ilvl w:val="0"/>
          <w:numId w:val="65"/>
        </w:numPr>
        <w:tabs>
          <w:tab w:val="clear" w:pos="1418"/>
          <w:tab w:val="num" w:pos="1701"/>
        </w:tabs>
        <w:spacing w:line="360" w:lineRule="auto"/>
        <w:ind w:left="1701" w:hanging="425"/>
      </w:pPr>
      <w:r>
        <w:t xml:space="preserve">Hot and </w:t>
      </w:r>
      <w:r w:rsidR="004F1245">
        <w:t>cold-water</w:t>
      </w:r>
      <w:r>
        <w:t xml:space="preserve"> bar (ex. Tami 4) - </w:t>
      </w:r>
      <w:r w:rsidRPr="00A63932">
        <w:rPr>
          <w:rFonts w:cs="Arial"/>
          <w:szCs w:val="24"/>
          <w:lang w:eastAsia="en-US"/>
        </w:rPr>
        <w:t xml:space="preserve">Coffee/tea </w:t>
      </w:r>
      <w:r w:rsidR="00461423">
        <w:rPr>
          <w:rFonts w:cs="Arial"/>
          <w:szCs w:val="24"/>
          <w:lang w:eastAsia="en-US"/>
        </w:rPr>
        <w:t>counter.</w:t>
      </w:r>
    </w:p>
    <w:p w14:paraId="7547DE8E" w14:textId="77777777" w:rsidR="00364C5D" w:rsidRDefault="00364C5D">
      <w:pPr>
        <w:bidi w:val="0"/>
        <w:spacing w:line="360" w:lineRule="auto"/>
        <w:rPr>
          <w:rFonts w:ascii="Arial" w:hAnsi="Arial" w:cs="Arial"/>
          <w:sz w:val="24"/>
          <w:szCs w:val="24"/>
          <w:lang w:eastAsia="en-US"/>
        </w:rPr>
      </w:pPr>
      <w:r>
        <w:rPr>
          <w:rFonts w:cs="Arial"/>
          <w:szCs w:val="24"/>
          <w:lang w:eastAsia="en-US"/>
        </w:rPr>
        <w:br w:type="page"/>
      </w:r>
    </w:p>
    <w:p w14:paraId="6131DFB3" w14:textId="77777777" w:rsidR="009F3E63" w:rsidRPr="00BB663B" w:rsidRDefault="009F3E63">
      <w:pPr>
        <w:pStyle w:val="4"/>
        <w:numPr>
          <w:ilvl w:val="3"/>
          <w:numId w:val="0"/>
        </w:numPr>
        <w:tabs>
          <w:tab w:val="num" w:pos="964"/>
        </w:tabs>
        <w:ind w:left="964" w:right="964" w:hanging="964"/>
        <w:rPr>
          <w:b/>
          <w:bCs w:val="0"/>
          <w:u w:val="single"/>
        </w:rPr>
      </w:pPr>
      <w:r w:rsidRPr="00BB663B">
        <w:rPr>
          <w:b/>
          <w:bCs w:val="0"/>
          <w:u w:val="single"/>
        </w:rPr>
        <w:lastRenderedPageBreak/>
        <w:t>Standard operational hours of the facility:</w:t>
      </w:r>
    </w:p>
    <w:p w14:paraId="515FC871" w14:textId="77777777" w:rsidR="009F3E63" w:rsidRPr="008E2F09" w:rsidRDefault="009F3E63" w:rsidP="007754A3">
      <w:pPr>
        <w:pStyle w:val="3"/>
        <w:numPr>
          <w:ilvl w:val="0"/>
          <w:numId w:val="112"/>
        </w:numPr>
        <w:ind w:firstLine="158"/>
      </w:pPr>
      <w:smartTag w:uri="urn:schemas-microsoft-com:office:smarttags" w:element="time">
        <w:smartTagPr>
          <w:attr w:name="Minute" w:val="0"/>
          <w:attr w:name="Hour" w:val="7"/>
        </w:smartTagPr>
        <w:r w:rsidRPr="008E2F09">
          <w:t>07:00 – 17:00</w:t>
        </w:r>
      </w:smartTag>
      <w:r w:rsidRPr="008E2F09">
        <w:t xml:space="preserve"> (1 shifts)</w:t>
      </w:r>
    </w:p>
    <w:p w14:paraId="62997EE6" w14:textId="77777777" w:rsidR="009F3E63" w:rsidRPr="008E2F09" w:rsidRDefault="009F3E63" w:rsidP="007754A3">
      <w:pPr>
        <w:pStyle w:val="3"/>
        <w:numPr>
          <w:ilvl w:val="0"/>
          <w:numId w:val="112"/>
        </w:numPr>
        <w:ind w:firstLine="158"/>
      </w:pPr>
      <w:r w:rsidRPr="008E2F09">
        <w:t xml:space="preserve">5 days/week </w:t>
      </w:r>
    </w:p>
    <w:p w14:paraId="35A63451" w14:textId="77777777" w:rsidR="009F3E63" w:rsidRPr="008E2F09" w:rsidRDefault="009F3E63" w:rsidP="007754A3">
      <w:pPr>
        <w:pStyle w:val="3"/>
        <w:numPr>
          <w:ilvl w:val="0"/>
          <w:numId w:val="112"/>
        </w:numPr>
        <w:ind w:firstLine="158"/>
      </w:pPr>
      <w:smartTag w:uri="urn:schemas-microsoft-com:office:smarttags" w:element="time">
        <w:smartTagPr>
          <w:attr w:name="Minute" w:val="0"/>
          <w:attr w:name="Hour" w:val="7"/>
        </w:smartTagPr>
        <w:r w:rsidRPr="008E2F09">
          <w:t>07:00 – 13:00</w:t>
        </w:r>
      </w:smartTag>
      <w:r w:rsidRPr="008E2F09">
        <w:t xml:space="preserve"> </w:t>
      </w:r>
    </w:p>
    <w:p w14:paraId="4431DD72" w14:textId="77777777" w:rsidR="009F3E63" w:rsidRPr="008E2F09" w:rsidRDefault="009F3E63" w:rsidP="007754A3">
      <w:pPr>
        <w:pStyle w:val="3"/>
        <w:numPr>
          <w:ilvl w:val="0"/>
          <w:numId w:val="112"/>
        </w:numPr>
        <w:ind w:firstLine="158"/>
      </w:pPr>
      <w:r w:rsidRPr="008E2F09">
        <w:t>1 day/week</w:t>
      </w:r>
    </w:p>
    <w:p w14:paraId="480925F8" w14:textId="77777777" w:rsidR="009F3E63" w:rsidRPr="008E2F09" w:rsidRDefault="009F3E63">
      <w:pPr>
        <w:pStyle w:val="4"/>
        <w:numPr>
          <w:ilvl w:val="3"/>
          <w:numId w:val="0"/>
        </w:numPr>
        <w:tabs>
          <w:tab w:val="num" w:pos="964"/>
        </w:tabs>
        <w:ind w:left="964" w:right="964" w:hanging="964"/>
      </w:pPr>
      <w:r w:rsidRPr="008E2F09">
        <w:t>Option 1 - operational hours:</w:t>
      </w:r>
    </w:p>
    <w:p w14:paraId="220286D8" w14:textId="77777777" w:rsidR="009F3E63" w:rsidRPr="008E2F09" w:rsidRDefault="009F3E63" w:rsidP="007754A3">
      <w:pPr>
        <w:pStyle w:val="3"/>
        <w:numPr>
          <w:ilvl w:val="0"/>
          <w:numId w:val="113"/>
        </w:numPr>
        <w:ind w:firstLine="158"/>
      </w:pPr>
      <w:smartTag w:uri="urn:schemas-microsoft-com:office:smarttags" w:element="time">
        <w:smartTagPr>
          <w:attr w:name="Minute" w:val="0"/>
          <w:attr w:name="Hour" w:val="7"/>
        </w:smartTagPr>
        <w:r w:rsidRPr="008E2F09">
          <w:t>07:00 – 22:30</w:t>
        </w:r>
      </w:smartTag>
      <w:r w:rsidRPr="008E2F09">
        <w:t xml:space="preserve"> (2 shifts)</w:t>
      </w:r>
    </w:p>
    <w:p w14:paraId="55FBC796" w14:textId="77777777" w:rsidR="009F3E63" w:rsidRPr="008E2F09" w:rsidRDefault="009F3E63" w:rsidP="007754A3">
      <w:pPr>
        <w:pStyle w:val="3"/>
        <w:numPr>
          <w:ilvl w:val="0"/>
          <w:numId w:val="113"/>
        </w:numPr>
        <w:ind w:firstLine="158"/>
      </w:pPr>
      <w:r w:rsidRPr="008E2F09">
        <w:t>5 days/week</w:t>
      </w:r>
    </w:p>
    <w:p w14:paraId="3724AB65" w14:textId="77777777" w:rsidR="009F3E63" w:rsidRPr="008E2F09" w:rsidRDefault="009F3E63" w:rsidP="007754A3">
      <w:pPr>
        <w:pStyle w:val="3"/>
        <w:numPr>
          <w:ilvl w:val="0"/>
          <w:numId w:val="113"/>
        </w:numPr>
        <w:ind w:firstLine="158"/>
      </w:pPr>
      <w:smartTag w:uri="urn:schemas-microsoft-com:office:smarttags" w:element="time">
        <w:smartTagPr>
          <w:attr w:name="Minute" w:val="0"/>
          <w:attr w:name="Hour" w:val="7"/>
        </w:smartTagPr>
        <w:r w:rsidRPr="008E2F09">
          <w:t>07:00 – 13:00</w:t>
        </w:r>
      </w:smartTag>
      <w:r w:rsidRPr="008E2F09">
        <w:t xml:space="preserve"> </w:t>
      </w:r>
    </w:p>
    <w:p w14:paraId="14D01CBB" w14:textId="77777777" w:rsidR="009F3E63" w:rsidRPr="008E2F09" w:rsidRDefault="009F3E63" w:rsidP="007754A3">
      <w:pPr>
        <w:pStyle w:val="3"/>
        <w:numPr>
          <w:ilvl w:val="0"/>
          <w:numId w:val="113"/>
        </w:numPr>
        <w:ind w:firstLine="158"/>
      </w:pPr>
      <w:r w:rsidRPr="008E2F09">
        <w:t>1 day/week</w:t>
      </w:r>
    </w:p>
    <w:p w14:paraId="0EEB0003" w14:textId="77777777" w:rsidR="00E5606A" w:rsidRPr="003221B4" w:rsidRDefault="00E5606A" w:rsidP="00F410BB">
      <w:pPr>
        <w:spacing w:line="360" w:lineRule="auto"/>
      </w:pPr>
    </w:p>
    <w:sectPr w:rsidR="00E5606A" w:rsidRPr="003221B4" w:rsidSect="00D14462">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pgMar w:top="1418" w:right="851" w:bottom="1134"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8C864C" w14:textId="77777777" w:rsidR="00BC34FA" w:rsidRDefault="00BC34FA">
      <w:r>
        <w:separator/>
      </w:r>
    </w:p>
  </w:endnote>
  <w:endnote w:type="continuationSeparator" w:id="0">
    <w:p w14:paraId="14463793" w14:textId="77777777" w:rsidR="00BC34FA" w:rsidRDefault="00BC3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iriam"/>
    <w:charset w:val="B1"/>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9B469" w14:textId="77777777" w:rsidR="00BC34FA" w:rsidRDefault="00BC34FA">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163B42" w14:textId="24618D48" w:rsidR="00BC34FA" w:rsidRDefault="00BC34FA" w:rsidP="00BD5274">
    <w:pPr>
      <w:pStyle w:val="a4"/>
      <w:tabs>
        <w:tab w:val="clear" w:pos="4153"/>
        <w:tab w:val="clear" w:pos="8306"/>
        <w:tab w:val="center" w:pos="4678"/>
        <w:tab w:val="right" w:pos="9639"/>
      </w:tabs>
      <w:bidi w:val="0"/>
      <w:rPr>
        <w:rFonts w:ascii="Arial" w:hAnsi="Arial" w:cs="Arial"/>
        <w:sz w:val="18"/>
        <w:szCs w:val="18"/>
      </w:rPr>
    </w:pPr>
    <w:r>
      <w:rPr>
        <w:rFonts w:ascii="Arial" w:hAnsi="Arial" w:cs="Arial"/>
        <w:sz w:val="18"/>
        <w:szCs w:val="18"/>
      </w:rPr>
      <w:t xml:space="preserve">SOW </w:t>
    </w:r>
    <w:r>
      <w:t>H</w:t>
    </w:r>
    <w:r w:rsidRPr="007754A3">
      <w:t>aifa</w:t>
    </w:r>
    <w:r>
      <w:rPr>
        <w:rFonts w:ascii="Arial" w:hAnsi="Arial" w:cs="Arial"/>
        <w:sz w:val="18"/>
        <w:szCs w:val="18"/>
      </w:rPr>
      <w:t xml:space="preserve"> port</w:t>
    </w:r>
  </w:p>
  <w:p w14:paraId="62EC1151" w14:textId="7C76EC32" w:rsidR="00BC34FA" w:rsidRDefault="00BC34FA" w:rsidP="006C368A">
    <w:pPr>
      <w:pStyle w:val="a4"/>
      <w:tabs>
        <w:tab w:val="clear" w:pos="4153"/>
        <w:tab w:val="clear" w:pos="8306"/>
        <w:tab w:val="center" w:pos="4678"/>
        <w:tab w:val="right" w:pos="9639"/>
      </w:tabs>
      <w:bidi w:val="0"/>
      <w:rPr>
        <w:rFonts w:ascii="Arial" w:hAnsi="Arial" w:cs="Arial"/>
        <w:rtl/>
      </w:rPr>
    </w:pPr>
    <w:r>
      <w:rPr>
        <w:rFonts w:ascii="Arial" w:hAnsi="Arial" w:cs="Arial" w:hint="cs"/>
        <w:sz w:val="18"/>
        <w:szCs w:val="18"/>
      </w:rPr>
      <w:t>S</w:t>
    </w:r>
    <w:r>
      <w:rPr>
        <w:rFonts w:ascii="Arial" w:hAnsi="Arial" w:cs="Arial"/>
        <w:sz w:val="18"/>
        <w:szCs w:val="18"/>
      </w:rPr>
      <w:t>ection 4_site contents</w:t>
    </w:r>
    <w:r>
      <w:rPr>
        <w:rFonts w:ascii="Arial" w:hAnsi="Arial" w:cs="Arial"/>
      </w:rPr>
      <w:tab/>
      <w:t>4-</w:t>
    </w:r>
    <w:r>
      <w:rPr>
        <w:rStyle w:val="a5"/>
        <w:rFonts w:ascii="Arial" w:hAnsi="Arial" w:cs="Arial"/>
      </w:rPr>
      <w:fldChar w:fldCharType="begin"/>
    </w:r>
    <w:r>
      <w:rPr>
        <w:rStyle w:val="a5"/>
        <w:rFonts w:ascii="Arial" w:hAnsi="Arial" w:cs="Arial"/>
      </w:rPr>
      <w:instrText xml:space="preserve"> PAGE </w:instrText>
    </w:r>
    <w:r>
      <w:rPr>
        <w:rStyle w:val="a5"/>
        <w:rFonts w:ascii="Arial" w:hAnsi="Arial" w:cs="Arial"/>
      </w:rPr>
      <w:fldChar w:fldCharType="separate"/>
    </w:r>
    <w:r>
      <w:rPr>
        <w:rStyle w:val="a5"/>
        <w:rFonts w:ascii="Arial" w:hAnsi="Arial" w:cs="Arial"/>
        <w:noProof/>
      </w:rPr>
      <w:t>41</w:t>
    </w:r>
    <w:r>
      <w:rPr>
        <w:rStyle w:val="a5"/>
        <w:rFonts w:ascii="Arial" w:hAnsi="Arial" w:cs="Arial"/>
      </w:rPr>
      <w:fldChar w:fldCharType="end"/>
    </w:r>
    <w:r>
      <w:rPr>
        <w:rStyle w:val="a5"/>
        <w:rFonts w:ascii="Arial" w:hAnsi="Arial" w:cs="Arial"/>
      </w:rPr>
      <w:tab/>
    </w:r>
    <w:r>
      <w:rPr>
        <w:rStyle w:val="a5"/>
        <w:rFonts w:ascii="Arial" w:hAnsi="Arial" w:cs="Arial" w:hint="cs"/>
        <w:rtl/>
      </w:rPr>
      <w:t>10.9.2019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0A7D7E" w14:textId="77777777" w:rsidR="00BC34FA" w:rsidRDefault="00BC34FA">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F0F95D" w14:textId="77777777" w:rsidR="00BC34FA" w:rsidRDefault="00BC34FA">
      <w:r>
        <w:separator/>
      </w:r>
    </w:p>
  </w:footnote>
  <w:footnote w:type="continuationSeparator" w:id="0">
    <w:p w14:paraId="1C7FCE30" w14:textId="77777777" w:rsidR="00BC34FA" w:rsidRDefault="00BC34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A3619B" w14:textId="77777777" w:rsidR="00BC34FA" w:rsidRDefault="00BC34FA">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509E68" w14:textId="77777777" w:rsidR="00BC34FA" w:rsidRDefault="00BC34FA">
    <w:pPr>
      <w:pStyle w:val="a6"/>
      <w:ind w:firstLine="360"/>
      <w:jc w:val="center"/>
      <w:rPr>
        <w:rFonts w:ascii="Arial" w:hAnsi="Arial"/>
        <w:sz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573C19" w14:textId="77777777" w:rsidR="00BC34FA" w:rsidRDefault="00BC34FA">
    <w:pPr>
      <w:pStyle w:val="a6"/>
      <w:jc w:val="center"/>
      <w:rPr>
        <w:rFonts w:ascii="Arial" w:hAnsi="Arial"/>
        <w:sz w:val="24"/>
        <w:rtl/>
      </w:rPr>
    </w:pPr>
    <w:r>
      <w:rPr>
        <w:rStyle w:val="a5"/>
        <w:rFonts w:ascii="Arial" w:hAnsi="Arial"/>
        <w:sz w:val="24"/>
      </w:rPr>
      <w:fldChar w:fldCharType="begin"/>
    </w:r>
    <w:r>
      <w:rPr>
        <w:rStyle w:val="a5"/>
        <w:rFonts w:ascii="Arial" w:hAnsi="Arial"/>
        <w:sz w:val="24"/>
      </w:rPr>
      <w:instrText xml:space="preserve"> PAGE </w:instrText>
    </w:r>
    <w:r>
      <w:rPr>
        <w:rStyle w:val="a5"/>
        <w:rFonts w:ascii="Arial" w:hAnsi="Arial"/>
        <w:sz w:val="24"/>
      </w:rPr>
      <w:fldChar w:fldCharType="separate"/>
    </w:r>
    <w:r>
      <w:rPr>
        <w:rStyle w:val="a5"/>
        <w:rFonts w:ascii="Arial" w:hAnsi="Arial"/>
        <w:sz w:val="24"/>
      </w:rPr>
      <w:t>1</w:t>
    </w:r>
    <w:r>
      <w:rPr>
        <w:rStyle w:val="a5"/>
        <w:rFonts w:ascii="Arial" w:hAnsi="Arial"/>
        <w:sz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125C49"/>
    <w:multiLevelType w:val="hybridMultilevel"/>
    <w:tmpl w:val="B39CFF26"/>
    <w:lvl w:ilvl="0" w:tplc="04090001">
      <w:start w:val="1"/>
      <w:numFmt w:val="bullet"/>
      <w:lvlText w:val=""/>
      <w:lvlJc w:val="left"/>
      <w:pPr>
        <w:ind w:left="2563" w:hanging="360"/>
      </w:pPr>
      <w:rPr>
        <w:rFonts w:ascii="Symbol" w:hAnsi="Symbol" w:hint="default"/>
      </w:rPr>
    </w:lvl>
    <w:lvl w:ilvl="1" w:tplc="04090003" w:tentative="1">
      <w:start w:val="1"/>
      <w:numFmt w:val="bullet"/>
      <w:lvlText w:val="o"/>
      <w:lvlJc w:val="left"/>
      <w:pPr>
        <w:ind w:left="3283" w:hanging="360"/>
      </w:pPr>
      <w:rPr>
        <w:rFonts w:ascii="Courier New" w:hAnsi="Courier New" w:cs="Courier New" w:hint="default"/>
      </w:rPr>
    </w:lvl>
    <w:lvl w:ilvl="2" w:tplc="04090005" w:tentative="1">
      <w:start w:val="1"/>
      <w:numFmt w:val="bullet"/>
      <w:lvlText w:val=""/>
      <w:lvlJc w:val="left"/>
      <w:pPr>
        <w:ind w:left="4003" w:hanging="360"/>
      </w:pPr>
      <w:rPr>
        <w:rFonts w:ascii="Wingdings" w:hAnsi="Wingdings" w:hint="default"/>
      </w:rPr>
    </w:lvl>
    <w:lvl w:ilvl="3" w:tplc="04090001" w:tentative="1">
      <w:start w:val="1"/>
      <w:numFmt w:val="bullet"/>
      <w:lvlText w:val=""/>
      <w:lvlJc w:val="left"/>
      <w:pPr>
        <w:ind w:left="4723" w:hanging="360"/>
      </w:pPr>
      <w:rPr>
        <w:rFonts w:ascii="Symbol" w:hAnsi="Symbol" w:hint="default"/>
      </w:rPr>
    </w:lvl>
    <w:lvl w:ilvl="4" w:tplc="04090003" w:tentative="1">
      <w:start w:val="1"/>
      <w:numFmt w:val="bullet"/>
      <w:lvlText w:val="o"/>
      <w:lvlJc w:val="left"/>
      <w:pPr>
        <w:ind w:left="5443" w:hanging="360"/>
      </w:pPr>
      <w:rPr>
        <w:rFonts w:ascii="Courier New" w:hAnsi="Courier New" w:cs="Courier New" w:hint="default"/>
      </w:rPr>
    </w:lvl>
    <w:lvl w:ilvl="5" w:tplc="04090005" w:tentative="1">
      <w:start w:val="1"/>
      <w:numFmt w:val="bullet"/>
      <w:lvlText w:val=""/>
      <w:lvlJc w:val="left"/>
      <w:pPr>
        <w:ind w:left="6163" w:hanging="360"/>
      </w:pPr>
      <w:rPr>
        <w:rFonts w:ascii="Wingdings" w:hAnsi="Wingdings" w:hint="default"/>
      </w:rPr>
    </w:lvl>
    <w:lvl w:ilvl="6" w:tplc="04090001" w:tentative="1">
      <w:start w:val="1"/>
      <w:numFmt w:val="bullet"/>
      <w:lvlText w:val=""/>
      <w:lvlJc w:val="left"/>
      <w:pPr>
        <w:ind w:left="6883" w:hanging="360"/>
      </w:pPr>
      <w:rPr>
        <w:rFonts w:ascii="Symbol" w:hAnsi="Symbol" w:hint="default"/>
      </w:rPr>
    </w:lvl>
    <w:lvl w:ilvl="7" w:tplc="04090003" w:tentative="1">
      <w:start w:val="1"/>
      <w:numFmt w:val="bullet"/>
      <w:lvlText w:val="o"/>
      <w:lvlJc w:val="left"/>
      <w:pPr>
        <w:ind w:left="7603" w:hanging="360"/>
      </w:pPr>
      <w:rPr>
        <w:rFonts w:ascii="Courier New" w:hAnsi="Courier New" w:cs="Courier New" w:hint="default"/>
      </w:rPr>
    </w:lvl>
    <w:lvl w:ilvl="8" w:tplc="04090005" w:tentative="1">
      <w:start w:val="1"/>
      <w:numFmt w:val="bullet"/>
      <w:lvlText w:val=""/>
      <w:lvlJc w:val="left"/>
      <w:pPr>
        <w:ind w:left="8323" w:hanging="360"/>
      </w:pPr>
      <w:rPr>
        <w:rFonts w:ascii="Wingdings" w:hAnsi="Wingdings" w:hint="default"/>
      </w:rPr>
    </w:lvl>
  </w:abstractNum>
  <w:abstractNum w:abstractNumId="2" w15:restartNumberingAfterBreak="0">
    <w:nsid w:val="02BD379D"/>
    <w:multiLevelType w:val="hybridMultilevel"/>
    <w:tmpl w:val="87068F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2C445C0"/>
    <w:multiLevelType w:val="multilevel"/>
    <w:tmpl w:val="DA1058E8"/>
    <w:lvl w:ilvl="0">
      <w:start w:val="1"/>
      <w:numFmt w:val="decimal"/>
      <w:pStyle w:val="1"/>
      <w:lvlText w:val="%1."/>
      <w:lvlJc w:val="left"/>
      <w:pPr>
        <w:tabs>
          <w:tab w:val="num" w:pos="851"/>
        </w:tabs>
        <w:ind w:left="851" w:right="851" w:hanging="851"/>
      </w:pPr>
      <w:rPr>
        <w:rFonts w:cs="Times New Roman" w:hint="default"/>
      </w:rPr>
    </w:lvl>
    <w:lvl w:ilvl="1">
      <w:start w:val="1"/>
      <w:numFmt w:val="decimal"/>
      <w:pStyle w:val="2"/>
      <w:lvlText w:val="%1.%2"/>
      <w:lvlJc w:val="left"/>
      <w:pPr>
        <w:tabs>
          <w:tab w:val="num" w:pos="1844"/>
        </w:tabs>
        <w:ind w:left="1844" w:right="851" w:hanging="851"/>
      </w:pPr>
      <w:rPr>
        <w:rFonts w:cs="Times New Roman" w:hint="default"/>
      </w:rPr>
    </w:lvl>
    <w:lvl w:ilvl="2">
      <w:start w:val="1"/>
      <w:numFmt w:val="decimal"/>
      <w:pStyle w:val="3"/>
      <w:lvlText w:val="%1.%2.%3"/>
      <w:lvlJc w:val="left"/>
      <w:pPr>
        <w:tabs>
          <w:tab w:val="num" w:pos="1702"/>
        </w:tabs>
        <w:ind w:left="1702" w:right="851" w:hanging="851"/>
      </w:pPr>
      <w:rPr>
        <w:rFonts w:cs="Times New Roman" w:hint="default"/>
      </w:rPr>
    </w:lvl>
    <w:lvl w:ilvl="3">
      <w:start w:val="1"/>
      <w:numFmt w:val="decimal"/>
      <w:pStyle w:val="4"/>
      <w:lvlText w:val="%1.%2.%3.%4"/>
      <w:lvlJc w:val="left"/>
      <w:pPr>
        <w:tabs>
          <w:tab w:val="num" w:pos="2073"/>
        </w:tabs>
        <w:ind w:left="1844" w:right="851" w:hanging="851"/>
      </w:pPr>
      <w:rPr>
        <w:rFonts w:cs="Times New Roman" w:hint="default"/>
      </w:rPr>
    </w:lvl>
    <w:lvl w:ilvl="4">
      <w:start w:val="1"/>
      <w:numFmt w:val="decimal"/>
      <w:pStyle w:val="5"/>
      <w:lvlText w:val="%1.%2.%3.%4.%5"/>
      <w:lvlJc w:val="center"/>
      <w:pPr>
        <w:tabs>
          <w:tab w:val="num" w:pos="1146"/>
        </w:tabs>
        <w:ind w:left="993" w:right="3969" w:hanging="567"/>
      </w:pPr>
      <w:rPr>
        <w:rFonts w:cs="Times New Roman" w:hint="default"/>
      </w:rPr>
    </w:lvl>
    <w:lvl w:ilvl="5">
      <w:start w:val="1"/>
      <w:numFmt w:val="decimal"/>
      <w:pStyle w:val="6"/>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4" w15:restartNumberingAfterBreak="0">
    <w:nsid w:val="039A5F12"/>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5" w15:restartNumberingAfterBreak="0">
    <w:nsid w:val="05CF02F2"/>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75C0EC3"/>
    <w:multiLevelType w:val="hybridMultilevel"/>
    <w:tmpl w:val="ED08F108"/>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 w15:restartNumberingAfterBreak="0">
    <w:nsid w:val="09524B36"/>
    <w:multiLevelType w:val="multilevel"/>
    <w:tmpl w:val="773E2B94"/>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8" w15:restartNumberingAfterBreak="0">
    <w:nsid w:val="09DB4A72"/>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0AED4996"/>
    <w:multiLevelType w:val="hybridMultilevel"/>
    <w:tmpl w:val="63EA7CC2"/>
    <w:lvl w:ilvl="0" w:tplc="0409000F">
      <w:start w:val="1"/>
      <w:numFmt w:val="decimal"/>
      <w:lvlText w:val="%1."/>
      <w:lvlJc w:val="left"/>
      <w:pPr>
        <w:tabs>
          <w:tab w:val="num" w:pos="2138"/>
        </w:tabs>
        <w:ind w:left="2138" w:hanging="360"/>
      </w:pPr>
    </w:lvl>
    <w:lvl w:ilvl="1" w:tplc="04090019" w:tentative="1">
      <w:start w:val="1"/>
      <w:numFmt w:val="lowerLetter"/>
      <w:lvlText w:val="%2."/>
      <w:lvlJc w:val="left"/>
      <w:pPr>
        <w:tabs>
          <w:tab w:val="num" w:pos="2858"/>
        </w:tabs>
        <w:ind w:left="2858" w:hanging="360"/>
      </w:pPr>
    </w:lvl>
    <w:lvl w:ilvl="2" w:tplc="0409001B" w:tentative="1">
      <w:start w:val="1"/>
      <w:numFmt w:val="lowerRoman"/>
      <w:lvlText w:val="%3."/>
      <w:lvlJc w:val="right"/>
      <w:pPr>
        <w:tabs>
          <w:tab w:val="num" w:pos="3578"/>
        </w:tabs>
        <w:ind w:left="3578" w:hanging="180"/>
      </w:pPr>
    </w:lvl>
    <w:lvl w:ilvl="3" w:tplc="0409000F" w:tentative="1">
      <w:start w:val="1"/>
      <w:numFmt w:val="decimal"/>
      <w:lvlText w:val="%4."/>
      <w:lvlJc w:val="left"/>
      <w:pPr>
        <w:tabs>
          <w:tab w:val="num" w:pos="4298"/>
        </w:tabs>
        <w:ind w:left="4298" w:hanging="360"/>
      </w:pPr>
    </w:lvl>
    <w:lvl w:ilvl="4" w:tplc="04090019" w:tentative="1">
      <w:start w:val="1"/>
      <w:numFmt w:val="lowerLetter"/>
      <w:lvlText w:val="%5."/>
      <w:lvlJc w:val="left"/>
      <w:pPr>
        <w:tabs>
          <w:tab w:val="num" w:pos="5018"/>
        </w:tabs>
        <w:ind w:left="5018" w:hanging="360"/>
      </w:pPr>
    </w:lvl>
    <w:lvl w:ilvl="5" w:tplc="0409001B" w:tentative="1">
      <w:start w:val="1"/>
      <w:numFmt w:val="lowerRoman"/>
      <w:lvlText w:val="%6."/>
      <w:lvlJc w:val="right"/>
      <w:pPr>
        <w:tabs>
          <w:tab w:val="num" w:pos="5738"/>
        </w:tabs>
        <w:ind w:left="5738" w:hanging="180"/>
      </w:pPr>
    </w:lvl>
    <w:lvl w:ilvl="6" w:tplc="0409000F" w:tentative="1">
      <w:start w:val="1"/>
      <w:numFmt w:val="decimal"/>
      <w:lvlText w:val="%7."/>
      <w:lvlJc w:val="left"/>
      <w:pPr>
        <w:tabs>
          <w:tab w:val="num" w:pos="6458"/>
        </w:tabs>
        <w:ind w:left="6458" w:hanging="360"/>
      </w:pPr>
    </w:lvl>
    <w:lvl w:ilvl="7" w:tplc="04090019" w:tentative="1">
      <w:start w:val="1"/>
      <w:numFmt w:val="lowerLetter"/>
      <w:lvlText w:val="%8."/>
      <w:lvlJc w:val="left"/>
      <w:pPr>
        <w:tabs>
          <w:tab w:val="num" w:pos="7178"/>
        </w:tabs>
        <w:ind w:left="7178" w:hanging="360"/>
      </w:pPr>
    </w:lvl>
    <w:lvl w:ilvl="8" w:tplc="0409001B" w:tentative="1">
      <w:start w:val="1"/>
      <w:numFmt w:val="lowerRoman"/>
      <w:lvlText w:val="%9."/>
      <w:lvlJc w:val="right"/>
      <w:pPr>
        <w:tabs>
          <w:tab w:val="num" w:pos="7898"/>
        </w:tabs>
        <w:ind w:left="7898" w:hanging="180"/>
      </w:pPr>
    </w:lvl>
  </w:abstractNum>
  <w:abstractNum w:abstractNumId="10" w15:restartNumberingAfterBreak="0">
    <w:nsid w:val="0CF42F37"/>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1" w15:restartNumberingAfterBreak="0">
    <w:nsid w:val="0D50770D"/>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0DE54E87"/>
    <w:multiLevelType w:val="hybridMultilevel"/>
    <w:tmpl w:val="9DC4E1AA"/>
    <w:lvl w:ilvl="0" w:tplc="04090003">
      <w:start w:val="1"/>
      <w:numFmt w:val="bullet"/>
      <w:lvlText w:val="o"/>
      <w:lvlJc w:val="left"/>
      <w:pPr>
        <w:tabs>
          <w:tab w:val="num" w:pos="2138"/>
        </w:tabs>
        <w:ind w:left="2138" w:hanging="360"/>
      </w:pPr>
      <w:rPr>
        <w:rFonts w:ascii="Courier New" w:hAnsi="Courier New" w:cs="Courier New"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13" w15:restartNumberingAfterBreak="0">
    <w:nsid w:val="10ED1312"/>
    <w:multiLevelType w:val="hybridMultilevel"/>
    <w:tmpl w:val="4C0A6A6C"/>
    <w:lvl w:ilvl="0" w:tplc="04090001">
      <w:start w:val="1"/>
      <w:numFmt w:val="bullet"/>
      <w:lvlText w:val=""/>
      <w:lvlJc w:val="left"/>
      <w:pPr>
        <w:tabs>
          <w:tab w:val="num" w:pos="2138"/>
        </w:tabs>
        <w:ind w:left="2138" w:hanging="360"/>
      </w:pPr>
      <w:rPr>
        <w:rFonts w:ascii="Symbol" w:hAnsi="Symbol"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14" w15:restartNumberingAfterBreak="0">
    <w:nsid w:val="119A7522"/>
    <w:multiLevelType w:val="multilevel"/>
    <w:tmpl w:val="AE3CBE24"/>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15" w15:restartNumberingAfterBreak="0">
    <w:nsid w:val="11E94893"/>
    <w:multiLevelType w:val="hybridMultilevel"/>
    <w:tmpl w:val="F48058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138806CD"/>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7" w15:restartNumberingAfterBreak="0">
    <w:nsid w:val="13E44EE0"/>
    <w:multiLevelType w:val="hybridMultilevel"/>
    <w:tmpl w:val="641AC674"/>
    <w:lvl w:ilvl="0" w:tplc="04090001">
      <w:start w:val="1"/>
      <w:numFmt w:val="bullet"/>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8" w15:restartNumberingAfterBreak="0">
    <w:nsid w:val="14506DB6"/>
    <w:multiLevelType w:val="multilevel"/>
    <w:tmpl w:val="0B6202E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8A52E96"/>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2082634E"/>
    <w:multiLevelType w:val="hybridMultilevel"/>
    <w:tmpl w:val="F650F98A"/>
    <w:lvl w:ilvl="0" w:tplc="04090019">
      <w:start w:val="1"/>
      <w:numFmt w:val="lowerLetter"/>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21" w15:restartNumberingAfterBreak="0">
    <w:nsid w:val="21783B4E"/>
    <w:multiLevelType w:val="multilevel"/>
    <w:tmpl w:val="ECB4723E"/>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22" w15:restartNumberingAfterBreak="0">
    <w:nsid w:val="23733B91"/>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23" w15:restartNumberingAfterBreak="0">
    <w:nsid w:val="259A451A"/>
    <w:multiLevelType w:val="hybridMultilevel"/>
    <w:tmpl w:val="0A907B3E"/>
    <w:lvl w:ilvl="0" w:tplc="35FEB32A">
      <w:start w:val="1"/>
      <w:numFmt w:val="bullet"/>
      <w:lvlText w:val=""/>
      <w:lvlJc w:val="left"/>
      <w:pPr>
        <w:ind w:left="1571" w:hanging="360"/>
      </w:pPr>
      <w:rPr>
        <w:rFonts w:ascii="Symbol" w:hAnsi="Symbol" w:hint="default"/>
      </w:rPr>
    </w:lvl>
    <w:lvl w:ilvl="1" w:tplc="DE2CE584" w:tentative="1">
      <w:start w:val="1"/>
      <w:numFmt w:val="bullet"/>
      <w:lvlText w:val="o"/>
      <w:lvlJc w:val="left"/>
      <w:pPr>
        <w:ind w:left="2291" w:hanging="360"/>
      </w:pPr>
      <w:rPr>
        <w:rFonts w:ascii="Courier New" w:hAnsi="Courier New" w:cs="Courier New" w:hint="default"/>
      </w:rPr>
    </w:lvl>
    <w:lvl w:ilvl="2" w:tplc="96E442C2" w:tentative="1">
      <w:start w:val="1"/>
      <w:numFmt w:val="bullet"/>
      <w:lvlText w:val=""/>
      <w:lvlJc w:val="left"/>
      <w:pPr>
        <w:ind w:left="3011" w:hanging="360"/>
      </w:pPr>
      <w:rPr>
        <w:rFonts w:ascii="Wingdings" w:hAnsi="Wingdings" w:hint="default"/>
      </w:rPr>
    </w:lvl>
    <w:lvl w:ilvl="3" w:tplc="625010BC" w:tentative="1">
      <w:start w:val="1"/>
      <w:numFmt w:val="bullet"/>
      <w:lvlText w:val=""/>
      <w:lvlJc w:val="left"/>
      <w:pPr>
        <w:ind w:left="3731" w:hanging="360"/>
      </w:pPr>
      <w:rPr>
        <w:rFonts w:ascii="Symbol" w:hAnsi="Symbol" w:hint="default"/>
      </w:rPr>
    </w:lvl>
    <w:lvl w:ilvl="4" w:tplc="56D24560" w:tentative="1">
      <w:start w:val="1"/>
      <w:numFmt w:val="bullet"/>
      <w:lvlText w:val="o"/>
      <w:lvlJc w:val="left"/>
      <w:pPr>
        <w:ind w:left="4451" w:hanging="360"/>
      </w:pPr>
      <w:rPr>
        <w:rFonts w:ascii="Courier New" w:hAnsi="Courier New" w:cs="Courier New" w:hint="default"/>
      </w:rPr>
    </w:lvl>
    <w:lvl w:ilvl="5" w:tplc="01E2AE78" w:tentative="1">
      <w:start w:val="1"/>
      <w:numFmt w:val="bullet"/>
      <w:lvlText w:val=""/>
      <w:lvlJc w:val="left"/>
      <w:pPr>
        <w:ind w:left="5171" w:hanging="360"/>
      </w:pPr>
      <w:rPr>
        <w:rFonts w:ascii="Wingdings" w:hAnsi="Wingdings" w:hint="default"/>
      </w:rPr>
    </w:lvl>
    <w:lvl w:ilvl="6" w:tplc="C48A7994" w:tentative="1">
      <w:start w:val="1"/>
      <w:numFmt w:val="bullet"/>
      <w:lvlText w:val=""/>
      <w:lvlJc w:val="left"/>
      <w:pPr>
        <w:ind w:left="5891" w:hanging="360"/>
      </w:pPr>
      <w:rPr>
        <w:rFonts w:ascii="Symbol" w:hAnsi="Symbol" w:hint="default"/>
      </w:rPr>
    </w:lvl>
    <w:lvl w:ilvl="7" w:tplc="C18A4C88" w:tentative="1">
      <w:start w:val="1"/>
      <w:numFmt w:val="bullet"/>
      <w:lvlText w:val="o"/>
      <w:lvlJc w:val="left"/>
      <w:pPr>
        <w:ind w:left="6611" w:hanging="360"/>
      </w:pPr>
      <w:rPr>
        <w:rFonts w:ascii="Courier New" w:hAnsi="Courier New" w:cs="Courier New" w:hint="default"/>
      </w:rPr>
    </w:lvl>
    <w:lvl w:ilvl="8" w:tplc="6FA2F5BA" w:tentative="1">
      <w:start w:val="1"/>
      <w:numFmt w:val="bullet"/>
      <w:lvlText w:val=""/>
      <w:lvlJc w:val="left"/>
      <w:pPr>
        <w:ind w:left="7331" w:hanging="360"/>
      </w:pPr>
      <w:rPr>
        <w:rFonts w:ascii="Wingdings" w:hAnsi="Wingdings" w:hint="default"/>
      </w:rPr>
    </w:lvl>
  </w:abstractNum>
  <w:abstractNum w:abstractNumId="24" w15:restartNumberingAfterBreak="0">
    <w:nsid w:val="277164E2"/>
    <w:multiLevelType w:val="hybridMultilevel"/>
    <w:tmpl w:val="16B20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7F6382F"/>
    <w:multiLevelType w:val="hybridMultilevel"/>
    <w:tmpl w:val="244A9FF6"/>
    <w:lvl w:ilvl="0" w:tplc="3528C07C">
      <w:start w:val="1"/>
      <w:numFmt w:val="bullet"/>
      <w:lvlText w:val=""/>
      <w:lvlJc w:val="left"/>
      <w:pPr>
        <w:tabs>
          <w:tab w:val="num" w:pos="2847"/>
        </w:tabs>
        <w:ind w:left="2847" w:hanging="360"/>
      </w:pPr>
      <w:rPr>
        <w:rFonts w:ascii="Symbol" w:hAnsi="Symbol" w:hint="default"/>
      </w:rPr>
    </w:lvl>
    <w:lvl w:ilvl="1" w:tplc="CDA02474">
      <w:start w:val="1"/>
      <w:numFmt w:val="bullet"/>
      <w:lvlText w:val="o"/>
      <w:lvlJc w:val="left"/>
      <w:pPr>
        <w:tabs>
          <w:tab w:val="num" w:pos="2925"/>
        </w:tabs>
        <w:ind w:left="2925" w:hanging="360"/>
      </w:pPr>
      <w:rPr>
        <w:rFonts w:ascii="Courier New" w:hAnsi="Courier New" w:cs="Courier New" w:hint="default"/>
      </w:rPr>
    </w:lvl>
    <w:lvl w:ilvl="2" w:tplc="BD3E7E7E" w:tentative="1">
      <w:start w:val="1"/>
      <w:numFmt w:val="bullet"/>
      <w:lvlText w:val=""/>
      <w:lvlJc w:val="left"/>
      <w:pPr>
        <w:tabs>
          <w:tab w:val="num" w:pos="3645"/>
        </w:tabs>
        <w:ind w:left="3645" w:hanging="360"/>
      </w:pPr>
      <w:rPr>
        <w:rFonts w:ascii="Wingdings" w:hAnsi="Wingdings" w:hint="default"/>
      </w:rPr>
    </w:lvl>
    <w:lvl w:ilvl="3" w:tplc="090ED990" w:tentative="1">
      <w:start w:val="1"/>
      <w:numFmt w:val="bullet"/>
      <w:lvlText w:val=""/>
      <w:lvlJc w:val="left"/>
      <w:pPr>
        <w:tabs>
          <w:tab w:val="num" w:pos="4365"/>
        </w:tabs>
        <w:ind w:left="4365" w:hanging="360"/>
      </w:pPr>
      <w:rPr>
        <w:rFonts w:ascii="Symbol" w:hAnsi="Symbol" w:hint="default"/>
      </w:rPr>
    </w:lvl>
    <w:lvl w:ilvl="4" w:tplc="E0B2CD4C" w:tentative="1">
      <w:start w:val="1"/>
      <w:numFmt w:val="bullet"/>
      <w:lvlText w:val="o"/>
      <w:lvlJc w:val="left"/>
      <w:pPr>
        <w:tabs>
          <w:tab w:val="num" w:pos="5085"/>
        </w:tabs>
        <w:ind w:left="5085" w:hanging="360"/>
      </w:pPr>
      <w:rPr>
        <w:rFonts w:ascii="Courier New" w:hAnsi="Courier New" w:cs="Courier New" w:hint="default"/>
      </w:rPr>
    </w:lvl>
    <w:lvl w:ilvl="5" w:tplc="6F2A2F38" w:tentative="1">
      <w:start w:val="1"/>
      <w:numFmt w:val="bullet"/>
      <w:lvlText w:val=""/>
      <w:lvlJc w:val="left"/>
      <w:pPr>
        <w:tabs>
          <w:tab w:val="num" w:pos="5805"/>
        </w:tabs>
        <w:ind w:left="5805" w:hanging="360"/>
      </w:pPr>
      <w:rPr>
        <w:rFonts w:ascii="Wingdings" w:hAnsi="Wingdings" w:hint="default"/>
      </w:rPr>
    </w:lvl>
    <w:lvl w:ilvl="6" w:tplc="DE90D4B4" w:tentative="1">
      <w:start w:val="1"/>
      <w:numFmt w:val="bullet"/>
      <w:lvlText w:val=""/>
      <w:lvlJc w:val="left"/>
      <w:pPr>
        <w:tabs>
          <w:tab w:val="num" w:pos="6525"/>
        </w:tabs>
        <w:ind w:left="6525" w:hanging="360"/>
      </w:pPr>
      <w:rPr>
        <w:rFonts w:ascii="Symbol" w:hAnsi="Symbol" w:hint="default"/>
      </w:rPr>
    </w:lvl>
    <w:lvl w:ilvl="7" w:tplc="953ED652" w:tentative="1">
      <w:start w:val="1"/>
      <w:numFmt w:val="bullet"/>
      <w:lvlText w:val="o"/>
      <w:lvlJc w:val="left"/>
      <w:pPr>
        <w:tabs>
          <w:tab w:val="num" w:pos="7245"/>
        </w:tabs>
        <w:ind w:left="7245" w:hanging="360"/>
      </w:pPr>
      <w:rPr>
        <w:rFonts w:ascii="Courier New" w:hAnsi="Courier New" w:cs="Courier New" w:hint="default"/>
      </w:rPr>
    </w:lvl>
    <w:lvl w:ilvl="8" w:tplc="C5FAA492" w:tentative="1">
      <w:start w:val="1"/>
      <w:numFmt w:val="bullet"/>
      <w:lvlText w:val=""/>
      <w:lvlJc w:val="left"/>
      <w:pPr>
        <w:tabs>
          <w:tab w:val="num" w:pos="7965"/>
        </w:tabs>
        <w:ind w:left="7965" w:hanging="360"/>
      </w:pPr>
      <w:rPr>
        <w:rFonts w:ascii="Wingdings" w:hAnsi="Wingdings" w:hint="default"/>
      </w:rPr>
    </w:lvl>
  </w:abstractNum>
  <w:abstractNum w:abstractNumId="26" w15:restartNumberingAfterBreak="0">
    <w:nsid w:val="2A18249F"/>
    <w:multiLevelType w:val="hybridMultilevel"/>
    <w:tmpl w:val="94D4FFBC"/>
    <w:lvl w:ilvl="0" w:tplc="04090001">
      <w:start w:val="1"/>
      <w:numFmt w:val="bullet"/>
      <w:lvlText w:val=""/>
      <w:lvlJc w:val="left"/>
      <w:pPr>
        <w:tabs>
          <w:tab w:val="num" w:pos="2847"/>
        </w:tabs>
        <w:ind w:left="2847" w:hanging="360"/>
      </w:pPr>
      <w:rPr>
        <w:rFonts w:ascii="Symbol" w:hAnsi="Symbol" w:hint="default"/>
      </w:rPr>
    </w:lvl>
    <w:lvl w:ilvl="1" w:tplc="04090003" w:tentative="1">
      <w:start w:val="1"/>
      <w:numFmt w:val="bullet"/>
      <w:lvlText w:val="o"/>
      <w:lvlJc w:val="left"/>
      <w:pPr>
        <w:tabs>
          <w:tab w:val="num" w:pos="3567"/>
        </w:tabs>
        <w:ind w:left="3567" w:hanging="360"/>
      </w:pPr>
      <w:rPr>
        <w:rFonts w:ascii="Courier New" w:hAnsi="Courier New" w:cs="Courier New" w:hint="default"/>
      </w:rPr>
    </w:lvl>
    <w:lvl w:ilvl="2" w:tplc="04090005" w:tentative="1">
      <w:start w:val="1"/>
      <w:numFmt w:val="bullet"/>
      <w:lvlText w:val=""/>
      <w:lvlJc w:val="left"/>
      <w:pPr>
        <w:tabs>
          <w:tab w:val="num" w:pos="4287"/>
        </w:tabs>
        <w:ind w:left="4287" w:hanging="360"/>
      </w:pPr>
      <w:rPr>
        <w:rFonts w:ascii="Wingdings" w:hAnsi="Wingdings" w:hint="default"/>
      </w:rPr>
    </w:lvl>
    <w:lvl w:ilvl="3" w:tplc="04090001" w:tentative="1">
      <w:start w:val="1"/>
      <w:numFmt w:val="bullet"/>
      <w:lvlText w:val=""/>
      <w:lvlJc w:val="left"/>
      <w:pPr>
        <w:tabs>
          <w:tab w:val="num" w:pos="5007"/>
        </w:tabs>
        <w:ind w:left="5007" w:hanging="360"/>
      </w:pPr>
      <w:rPr>
        <w:rFonts w:ascii="Symbol" w:hAnsi="Symbol" w:hint="default"/>
      </w:rPr>
    </w:lvl>
    <w:lvl w:ilvl="4" w:tplc="04090003" w:tentative="1">
      <w:start w:val="1"/>
      <w:numFmt w:val="bullet"/>
      <w:lvlText w:val="o"/>
      <w:lvlJc w:val="left"/>
      <w:pPr>
        <w:tabs>
          <w:tab w:val="num" w:pos="5727"/>
        </w:tabs>
        <w:ind w:left="5727" w:hanging="360"/>
      </w:pPr>
      <w:rPr>
        <w:rFonts w:ascii="Courier New" w:hAnsi="Courier New" w:cs="Courier New" w:hint="default"/>
      </w:rPr>
    </w:lvl>
    <w:lvl w:ilvl="5" w:tplc="04090005" w:tentative="1">
      <w:start w:val="1"/>
      <w:numFmt w:val="bullet"/>
      <w:lvlText w:val=""/>
      <w:lvlJc w:val="left"/>
      <w:pPr>
        <w:tabs>
          <w:tab w:val="num" w:pos="6447"/>
        </w:tabs>
        <w:ind w:left="6447" w:hanging="360"/>
      </w:pPr>
      <w:rPr>
        <w:rFonts w:ascii="Wingdings" w:hAnsi="Wingdings" w:hint="default"/>
      </w:rPr>
    </w:lvl>
    <w:lvl w:ilvl="6" w:tplc="04090001" w:tentative="1">
      <w:start w:val="1"/>
      <w:numFmt w:val="bullet"/>
      <w:lvlText w:val=""/>
      <w:lvlJc w:val="left"/>
      <w:pPr>
        <w:tabs>
          <w:tab w:val="num" w:pos="7167"/>
        </w:tabs>
        <w:ind w:left="7167" w:hanging="360"/>
      </w:pPr>
      <w:rPr>
        <w:rFonts w:ascii="Symbol" w:hAnsi="Symbol" w:hint="default"/>
      </w:rPr>
    </w:lvl>
    <w:lvl w:ilvl="7" w:tplc="04090003" w:tentative="1">
      <w:start w:val="1"/>
      <w:numFmt w:val="bullet"/>
      <w:lvlText w:val="o"/>
      <w:lvlJc w:val="left"/>
      <w:pPr>
        <w:tabs>
          <w:tab w:val="num" w:pos="7887"/>
        </w:tabs>
        <w:ind w:left="7887" w:hanging="360"/>
      </w:pPr>
      <w:rPr>
        <w:rFonts w:ascii="Courier New" w:hAnsi="Courier New" w:cs="Courier New" w:hint="default"/>
      </w:rPr>
    </w:lvl>
    <w:lvl w:ilvl="8" w:tplc="04090005" w:tentative="1">
      <w:start w:val="1"/>
      <w:numFmt w:val="bullet"/>
      <w:lvlText w:val=""/>
      <w:lvlJc w:val="left"/>
      <w:pPr>
        <w:tabs>
          <w:tab w:val="num" w:pos="8607"/>
        </w:tabs>
        <w:ind w:left="8607" w:hanging="360"/>
      </w:pPr>
      <w:rPr>
        <w:rFonts w:ascii="Wingdings" w:hAnsi="Wingdings" w:hint="default"/>
      </w:rPr>
    </w:lvl>
  </w:abstractNum>
  <w:abstractNum w:abstractNumId="27" w15:restartNumberingAfterBreak="0">
    <w:nsid w:val="2C7F428A"/>
    <w:multiLevelType w:val="hybridMultilevel"/>
    <w:tmpl w:val="CEBA403E"/>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28" w15:restartNumberingAfterBreak="0">
    <w:nsid w:val="2ED860E8"/>
    <w:multiLevelType w:val="hybridMultilevel"/>
    <w:tmpl w:val="F4B20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FC43DAB"/>
    <w:multiLevelType w:val="hybridMultilevel"/>
    <w:tmpl w:val="1228D8D2"/>
    <w:lvl w:ilvl="0" w:tplc="04090001">
      <w:start w:val="1"/>
      <w:numFmt w:val="lowerLetter"/>
      <w:lvlText w:val="%1."/>
      <w:lvlJc w:val="left"/>
      <w:pPr>
        <w:ind w:left="2138" w:hanging="360"/>
      </w:pPr>
    </w:lvl>
    <w:lvl w:ilvl="1" w:tplc="04090003" w:tentative="1">
      <w:start w:val="1"/>
      <w:numFmt w:val="lowerLetter"/>
      <w:lvlText w:val="%2."/>
      <w:lvlJc w:val="left"/>
      <w:pPr>
        <w:ind w:left="2858" w:hanging="360"/>
      </w:pPr>
    </w:lvl>
    <w:lvl w:ilvl="2" w:tplc="04090005" w:tentative="1">
      <w:start w:val="1"/>
      <w:numFmt w:val="lowerRoman"/>
      <w:lvlText w:val="%3."/>
      <w:lvlJc w:val="right"/>
      <w:pPr>
        <w:ind w:left="3578" w:hanging="180"/>
      </w:pPr>
    </w:lvl>
    <w:lvl w:ilvl="3" w:tplc="04090001" w:tentative="1">
      <w:start w:val="1"/>
      <w:numFmt w:val="decimal"/>
      <w:lvlText w:val="%4."/>
      <w:lvlJc w:val="left"/>
      <w:pPr>
        <w:ind w:left="4298" w:hanging="360"/>
      </w:pPr>
    </w:lvl>
    <w:lvl w:ilvl="4" w:tplc="04090003" w:tentative="1">
      <w:start w:val="1"/>
      <w:numFmt w:val="lowerLetter"/>
      <w:lvlText w:val="%5."/>
      <w:lvlJc w:val="left"/>
      <w:pPr>
        <w:ind w:left="5018" w:hanging="360"/>
      </w:pPr>
    </w:lvl>
    <w:lvl w:ilvl="5" w:tplc="04090005" w:tentative="1">
      <w:start w:val="1"/>
      <w:numFmt w:val="lowerRoman"/>
      <w:lvlText w:val="%6."/>
      <w:lvlJc w:val="right"/>
      <w:pPr>
        <w:ind w:left="5738" w:hanging="180"/>
      </w:pPr>
    </w:lvl>
    <w:lvl w:ilvl="6" w:tplc="04090001" w:tentative="1">
      <w:start w:val="1"/>
      <w:numFmt w:val="decimal"/>
      <w:lvlText w:val="%7."/>
      <w:lvlJc w:val="left"/>
      <w:pPr>
        <w:ind w:left="6458" w:hanging="360"/>
      </w:pPr>
    </w:lvl>
    <w:lvl w:ilvl="7" w:tplc="04090003" w:tentative="1">
      <w:start w:val="1"/>
      <w:numFmt w:val="lowerLetter"/>
      <w:lvlText w:val="%8."/>
      <w:lvlJc w:val="left"/>
      <w:pPr>
        <w:ind w:left="7178" w:hanging="360"/>
      </w:pPr>
    </w:lvl>
    <w:lvl w:ilvl="8" w:tplc="04090005" w:tentative="1">
      <w:start w:val="1"/>
      <w:numFmt w:val="lowerRoman"/>
      <w:lvlText w:val="%9."/>
      <w:lvlJc w:val="right"/>
      <w:pPr>
        <w:ind w:left="7898" w:hanging="180"/>
      </w:pPr>
    </w:lvl>
  </w:abstractNum>
  <w:abstractNum w:abstractNumId="30" w15:restartNumberingAfterBreak="0">
    <w:nsid w:val="30E75CD9"/>
    <w:multiLevelType w:val="multilevel"/>
    <w:tmpl w:val="3DDEF00A"/>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31" w15:restartNumberingAfterBreak="0">
    <w:nsid w:val="3118341E"/>
    <w:multiLevelType w:val="multilevel"/>
    <w:tmpl w:val="3F865E20"/>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32" w15:restartNumberingAfterBreak="0">
    <w:nsid w:val="320939D5"/>
    <w:multiLevelType w:val="hybridMultilevel"/>
    <w:tmpl w:val="2FE0FED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3" w15:restartNumberingAfterBreak="0">
    <w:nsid w:val="32E714ED"/>
    <w:multiLevelType w:val="hybridMultilevel"/>
    <w:tmpl w:val="160E8214"/>
    <w:lvl w:ilvl="0" w:tplc="04090001">
      <w:start w:val="1"/>
      <w:numFmt w:val="bullet"/>
      <w:lvlText w:val=""/>
      <w:lvlJc w:val="left"/>
      <w:pPr>
        <w:ind w:left="2281" w:hanging="360"/>
      </w:pPr>
      <w:rPr>
        <w:rFonts w:ascii="Symbol" w:hAnsi="Symbol" w:hint="default"/>
      </w:rPr>
    </w:lvl>
    <w:lvl w:ilvl="1" w:tplc="04090003" w:tentative="1">
      <w:start w:val="1"/>
      <w:numFmt w:val="bullet"/>
      <w:lvlText w:val="o"/>
      <w:lvlJc w:val="left"/>
      <w:pPr>
        <w:ind w:left="3001" w:hanging="360"/>
      </w:pPr>
      <w:rPr>
        <w:rFonts w:ascii="Courier New" w:hAnsi="Courier New" w:cs="Courier New" w:hint="default"/>
      </w:rPr>
    </w:lvl>
    <w:lvl w:ilvl="2" w:tplc="04090005" w:tentative="1">
      <w:start w:val="1"/>
      <w:numFmt w:val="bullet"/>
      <w:lvlText w:val=""/>
      <w:lvlJc w:val="left"/>
      <w:pPr>
        <w:ind w:left="3721" w:hanging="360"/>
      </w:pPr>
      <w:rPr>
        <w:rFonts w:ascii="Wingdings" w:hAnsi="Wingdings" w:hint="default"/>
      </w:rPr>
    </w:lvl>
    <w:lvl w:ilvl="3" w:tplc="04090001" w:tentative="1">
      <w:start w:val="1"/>
      <w:numFmt w:val="bullet"/>
      <w:lvlText w:val=""/>
      <w:lvlJc w:val="left"/>
      <w:pPr>
        <w:ind w:left="4441" w:hanging="360"/>
      </w:pPr>
      <w:rPr>
        <w:rFonts w:ascii="Symbol" w:hAnsi="Symbol" w:hint="default"/>
      </w:rPr>
    </w:lvl>
    <w:lvl w:ilvl="4" w:tplc="04090003" w:tentative="1">
      <w:start w:val="1"/>
      <w:numFmt w:val="bullet"/>
      <w:lvlText w:val="o"/>
      <w:lvlJc w:val="left"/>
      <w:pPr>
        <w:ind w:left="5161" w:hanging="360"/>
      </w:pPr>
      <w:rPr>
        <w:rFonts w:ascii="Courier New" w:hAnsi="Courier New" w:cs="Courier New" w:hint="default"/>
      </w:rPr>
    </w:lvl>
    <w:lvl w:ilvl="5" w:tplc="04090005" w:tentative="1">
      <w:start w:val="1"/>
      <w:numFmt w:val="bullet"/>
      <w:lvlText w:val=""/>
      <w:lvlJc w:val="left"/>
      <w:pPr>
        <w:ind w:left="5881" w:hanging="360"/>
      </w:pPr>
      <w:rPr>
        <w:rFonts w:ascii="Wingdings" w:hAnsi="Wingdings" w:hint="default"/>
      </w:rPr>
    </w:lvl>
    <w:lvl w:ilvl="6" w:tplc="04090001" w:tentative="1">
      <w:start w:val="1"/>
      <w:numFmt w:val="bullet"/>
      <w:lvlText w:val=""/>
      <w:lvlJc w:val="left"/>
      <w:pPr>
        <w:ind w:left="6601" w:hanging="360"/>
      </w:pPr>
      <w:rPr>
        <w:rFonts w:ascii="Symbol" w:hAnsi="Symbol" w:hint="default"/>
      </w:rPr>
    </w:lvl>
    <w:lvl w:ilvl="7" w:tplc="04090003" w:tentative="1">
      <w:start w:val="1"/>
      <w:numFmt w:val="bullet"/>
      <w:lvlText w:val="o"/>
      <w:lvlJc w:val="left"/>
      <w:pPr>
        <w:ind w:left="7321" w:hanging="360"/>
      </w:pPr>
      <w:rPr>
        <w:rFonts w:ascii="Courier New" w:hAnsi="Courier New" w:cs="Courier New" w:hint="default"/>
      </w:rPr>
    </w:lvl>
    <w:lvl w:ilvl="8" w:tplc="04090005" w:tentative="1">
      <w:start w:val="1"/>
      <w:numFmt w:val="bullet"/>
      <w:lvlText w:val=""/>
      <w:lvlJc w:val="left"/>
      <w:pPr>
        <w:ind w:left="8041" w:hanging="360"/>
      </w:pPr>
      <w:rPr>
        <w:rFonts w:ascii="Wingdings" w:hAnsi="Wingdings" w:hint="default"/>
      </w:rPr>
    </w:lvl>
  </w:abstractNum>
  <w:abstractNum w:abstractNumId="34" w15:restartNumberingAfterBreak="0">
    <w:nsid w:val="33557D32"/>
    <w:multiLevelType w:val="hybridMultilevel"/>
    <w:tmpl w:val="8BEEB9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3B61BB0"/>
    <w:multiLevelType w:val="hybridMultilevel"/>
    <w:tmpl w:val="D53287D6"/>
    <w:lvl w:ilvl="0" w:tplc="3E328B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4BC4317"/>
    <w:multiLevelType w:val="hybridMultilevel"/>
    <w:tmpl w:val="F4AE3C0E"/>
    <w:lvl w:ilvl="0" w:tplc="B63A47CC">
      <w:start w:val="1"/>
      <w:numFmt w:val="bullet"/>
      <w:lvlText w:val=""/>
      <w:lvlJc w:val="left"/>
      <w:pPr>
        <w:tabs>
          <w:tab w:val="num" w:pos="2988"/>
        </w:tabs>
        <w:ind w:left="2988" w:hanging="360"/>
      </w:pPr>
      <w:rPr>
        <w:rFonts w:ascii="Symbol" w:hAnsi="Symbol" w:hint="default"/>
      </w:rPr>
    </w:lvl>
    <w:lvl w:ilvl="1" w:tplc="E1BA60D8" w:tentative="1">
      <w:start w:val="1"/>
      <w:numFmt w:val="bullet"/>
      <w:lvlText w:val="o"/>
      <w:lvlJc w:val="left"/>
      <w:pPr>
        <w:tabs>
          <w:tab w:val="num" w:pos="3708"/>
        </w:tabs>
        <w:ind w:left="3708" w:hanging="360"/>
      </w:pPr>
      <w:rPr>
        <w:rFonts w:ascii="Courier New" w:hAnsi="Courier New" w:cs="Courier New" w:hint="default"/>
      </w:rPr>
    </w:lvl>
    <w:lvl w:ilvl="2" w:tplc="BA827D00" w:tentative="1">
      <w:start w:val="1"/>
      <w:numFmt w:val="bullet"/>
      <w:lvlText w:val=""/>
      <w:lvlJc w:val="left"/>
      <w:pPr>
        <w:tabs>
          <w:tab w:val="num" w:pos="4428"/>
        </w:tabs>
        <w:ind w:left="4428" w:hanging="360"/>
      </w:pPr>
      <w:rPr>
        <w:rFonts w:ascii="Wingdings" w:hAnsi="Wingdings" w:hint="default"/>
      </w:rPr>
    </w:lvl>
    <w:lvl w:ilvl="3" w:tplc="D5360C8E" w:tentative="1">
      <w:start w:val="1"/>
      <w:numFmt w:val="bullet"/>
      <w:lvlText w:val=""/>
      <w:lvlJc w:val="left"/>
      <w:pPr>
        <w:tabs>
          <w:tab w:val="num" w:pos="5148"/>
        </w:tabs>
        <w:ind w:left="5148" w:hanging="360"/>
      </w:pPr>
      <w:rPr>
        <w:rFonts w:ascii="Symbol" w:hAnsi="Symbol" w:hint="default"/>
      </w:rPr>
    </w:lvl>
    <w:lvl w:ilvl="4" w:tplc="00B0CA42" w:tentative="1">
      <w:start w:val="1"/>
      <w:numFmt w:val="bullet"/>
      <w:lvlText w:val="o"/>
      <w:lvlJc w:val="left"/>
      <w:pPr>
        <w:tabs>
          <w:tab w:val="num" w:pos="5868"/>
        </w:tabs>
        <w:ind w:left="5868" w:hanging="360"/>
      </w:pPr>
      <w:rPr>
        <w:rFonts w:ascii="Courier New" w:hAnsi="Courier New" w:cs="Courier New" w:hint="default"/>
      </w:rPr>
    </w:lvl>
    <w:lvl w:ilvl="5" w:tplc="DD76A09C" w:tentative="1">
      <w:start w:val="1"/>
      <w:numFmt w:val="bullet"/>
      <w:lvlText w:val=""/>
      <w:lvlJc w:val="left"/>
      <w:pPr>
        <w:tabs>
          <w:tab w:val="num" w:pos="6588"/>
        </w:tabs>
        <w:ind w:left="6588" w:hanging="360"/>
      </w:pPr>
      <w:rPr>
        <w:rFonts w:ascii="Wingdings" w:hAnsi="Wingdings" w:hint="default"/>
      </w:rPr>
    </w:lvl>
    <w:lvl w:ilvl="6" w:tplc="1B282806" w:tentative="1">
      <w:start w:val="1"/>
      <w:numFmt w:val="bullet"/>
      <w:lvlText w:val=""/>
      <w:lvlJc w:val="left"/>
      <w:pPr>
        <w:tabs>
          <w:tab w:val="num" w:pos="7308"/>
        </w:tabs>
        <w:ind w:left="7308" w:hanging="360"/>
      </w:pPr>
      <w:rPr>
        <w:rFonts w:ascii="Symbol" w:hAnsi="Symbol" w:hint="default"/>
      </w:rPr>
    </w:lvl>
    <w:lvl w:ilvl="7" w:tplc="EF7C067A" w:tentative="1">
      <w:start w:val="1"/>
      <w:numFmt w:val="bullet"/>
      <w:lvlText w:val="o"/>
      <w:lvlJc w:val="left"/>
      <w:pPr>
        <w:tabs>
          <w:tab w:val="num" w:pos="8028"/>
        </w:tabs>
        <w:ind w:left="8028" w:hanging="360"/>
      </w:pPr>
      <w:rPr>
        <w:rFonts w:ascii="Courier New" w:hAnsi="Courier New" w:cs="Courier New" w:hint="default"/>
      </w:rPr>
    </w:lvl>
    <w:lvl w:ilvl="8" w:tplc="B2F042AC" w:tentative="1">
      <w:start w:val="1"/>
      <w:numFmt w:val="bullet"/>
      <w:lvlText w:val=""/>
      <w:lvlJc w:val="left"/>
      <w:pPr>
        <w:tabs>
          <w:tab w:val="num" w:pos="8748"/>
        </w:tabs>
        <w:ind w:left="8748" w:hanging="360"/>
      </w:pPr>
      <w:rPr>
        <w:rFonts w:ascii="Wingdings" w:hAnsi="Wingdings" w:hint="default"/>
      </w:rPr>
    </w:lvl>
  </w:abstractNum>
  <w:abstractNum w:abstractNumId="37" w15:restartNumberingAfterBreak="0">
    <w:nsid w:val="35646F15"/>
    <w:multiLevelType w:val="hybridMultilevel"/>
    <w:tmpl w:val="799237BC"/>
    <w:lvl w:ilvl="0" w:tplc="A25EA248">
      <w:start w:val="1"/>
      <w:numFmt w:val="lowerLetter"/>
      <w:lvlText w:val="%1."/>
      <w:lvlJc w:val="left"/>
      <w:pPr>
        <w:ind w:left="1560" w:hanging="360"/>
      </w:pPr>
      <w:rPr>
        <w:rFonts w:hint="default"/>
      </w:rPr>
    </w:lvl>
    <w:lvl w:ilvl="1" w:tplc="403EF3CA" w:tentative="1">
      <w:start w:val="1"/>
      <w:numFmt w:val="lowerLetter"/>
      <w:lvlText w:val="%2."/>
      <w:lvlJc w:val="left"/>
      <w:pPr>
        <w:ind w:left="1440" w:hanging="360"/>
      </w:pPr>
    </w:lvl>
    <w:lvl w:ilvl="2" w:tplc="1E1468C6" w:tentative="1">
      <w:start w:val="1"/>
      <w:numFmt w:val="lowerRoman"/>
      <w:lvlText w:val="%3."/>
      <w:lvlJc w:val="right"/>
      <w:pPr>
        <w:ind w:left="2160" w:hanging="180"/>
      </w:pPr>
    </w:lvl>
    <w:lvl w:ilvl="3" w:tplc="F1388EFE" w:tentative="1">
      <w:start w:val="1"/>
      <w:numFmt w:val="decimal"/>
      <w:lvlText w:val="%4."/>
      <w:lvlJc w:val="left"/>
      <w:pPr>
        <w:ind w:left="2880" w:hanging="360"/>
      </w:pPr>
    </w:lvl>
    <w:lvl w:ilvl="4" w:tplc="33C446E8" w:tentative="1">
      <w:start w:val="1"/>
      <w:numFmt w:val="lowerLetter"/>
      <w:lvlText w:val="%5."/>
      <w:lvlJc w:val="left"/>
      <w:pPr>
        <w:ind w:left="3600" w:hanging="360"/>
      </w:pPr>
    </w:lvl>
    <w:lvl w:ilvl="5" w:tplc="88AA83F6" w:tentative="1">
      <w:start w:val="1"/>
      <w:numFmt w:val="lowerRoman"/>
      <w:lvlText w:val="%6."/>
      <w:lvlJc w:val="right"/>
      <w:pPr>
        <w:ind w:left="4320" w:hanging="180"/>
      </w:pPr>
    </w:lvl>
    <w:lvl w:ilvl="6" w:tplc="ED14CC58" w:tentative="1">
      <w:start w:val="1"/>
      <w:numFmt w:val="decimal"/>
      <w:lvlText w:val="%7."/>
      <w:lvlJc w:val="left"/>
      <w:pPr>
        <w:ind w:left="5040" w:hanging="360"/>
      </w:pPr>
    </w:lvl>
    <w:lvl w:ilvl="7" w:tplc="DD92E6C4" w:tentative="1">
      <w:start w:val="1"/>
      <w:numFmt w:val="lowerLetter"/>
      <w:lvlText w:val="%8."/>
      <w:lvlJc w:val="left"/>
      <w:pPr>
        <w:ind w:left="5760" w:hanging="360"/>
      </w:pPr>
    </w:lvl>
    <w:lvl w:ilvl="8" w:tplc="A7CE057A" w:tentative="1">
      <w:start w:val="1"/>
      <w:numFmt w:val="lowerRoman"/>
      <w:lvlText w:val="%9."/>
      <w:lvlJc w:val="right"/>
      <w:pPr>
        <w:ind w:left="6480" w:hanging="180"/>
      </w:pPr>
    </w:lvl>
  </w:abstractNum>
  <w:abstractNum w:abstractNumId="38" w15:restartNumberingAfterBreak="0">
    <w:nsid w:val="35D61061"/>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B1F4EEF"/>
    <w:multiLevelType w:val="multilevel"/>
    <w:tmpl w:val="D294EDC6"/>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left"/>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40" w15:restartNumberingAfterBreak="0">
    <w:nsid w:val="3C1A6468"/>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41" w15:restartNumberingAfterBreak="0">
    <w:nsid w:val="3D6800C7"/>
    <w:multiLevelType w:val="multilevel"/>
    <w:tmpl w:val="17DE12EA"/>
    <w:lvl w:ilvl="0">
      <w:start w:val="1"/>
      <w:numFmt w:val="bullet"/>
      <w:lvlText w:val=""/>
      <w:lvlJc w:val="left"/>
      <w:pPr>
        <w:tabs>
          <w:tab w:val="num" w:pos="1418"/>
        </w:tabs>
        <w:ind w:left="1418" w:hanging="567"/>
      </w:pPr>
      <w:rPr>
        <w:rFonts w:ascii="Symbol" w:hAnsi="Symbol"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left"/>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42" w15:restartNumberingAfterBreak="0">
    <w:nsid w:val="3D8A2593"/>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43" w15:restartNumberingAfterBreak="0">
    <w:nsid w:val="3DA93EC2"/>
    <w:multiLevelType w:val="multilevel"/>
    <w:tmpl w:val="93362428"/>
    <w:lvl w:ilvl="0">
      <w:start w:val="1"/>
      <w:numFmt w:val="decimal"/>
      <w:lvlText w:val="%1."/>
      <w:lvlJc w:val="left"/>
      <w:pPr>
        <w:tabs>
          <w:tab w:val="num" w:pos="851"/>
        </w:tabs>
        <w:ind w:left="851" w:right="851" w:hanging="851"/>
      </w:pPr>
      <w:rPr>
        <w:rFonts w:cs="Times New Roman" w:hint="default"/>
      </w:rPr>
    </w:lvl>
    <w:lvl w:ilvl="1">
      <w:start w:val="1"/>
      <w:numFmt w:val="bullet"/>
      <w:lvlText w:val=""/>
      <w:lvlJc w:val="left"/>
      <w:pPr>
        <w:tabs>
          <w:tab w:val="num" w:pos="1561"/>
        </w:tabs>
        <w:ind w:left="1561" w:right="851" w:hanging="851"/>
      </w:pPr>
      <w:rPr>
        <w:rFonts w:ascii="Symbol" w:hAnsi="Symbol" w:hint="default"/>
      </w:rPr>
    </w:lvl>
    <w:lvl w:ilvl="2">
      <w:start w:val="1"/>
      <w:numFmt w:val="decimal"/>
      <w:lvlText w:val="%1.%2.%3"/>
      <w:lvlJc w:val="left"/>
      <w:pPr>
        <w:tabs>
          <w:tab w:val="num" w:pos="1702"/>
        </w:tabs>
        <w:ind w:left="1702" w:right="851" w:hanging="851"/>
      </w:pPr>
      <w:rPr>
        <w:rFonts w:cs="Times New Roman" w:hint="default"/>
      </w:rPr>
    </w:lvl>
    <w:lvl w:ilvl="3">
      <w:start w:val="1"/>
      <w:numFmt w:val="decimal"/>
      <w:lvlText w:val="%1.%2.%3.%4"/>
      <w:lvlJc w:val="left"/>
      <w:pPr>
        <w:tabs>
          <w:tab w:val="num" w:pos="1364"/>
        </w:tabs>
        <w:ind w:left="1135" w:right="851" w:hanging="851"/>
      </w:pPr>
      <w:rPr>
        <w:rFonts w:cs="Times New Roman" w:hint="default"/>
      </w:rPr>
    </w:lvl>
    <w:lvl w:ilvl="4">
      <w:start w:val="1"/>
      <w:numFmt w:val="decimal"/>
      <w:lvlText w:val="%1.%2.%3.%4.%5"/>
      <w:lvlJc w:val="center"/>
      <w:pPr>
        <w:tabs>
          <w:tab w:val="num" w:pos="1146"/>
        </w:tabs>
        <w:ind w:left="993"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44" w15:restartNumberingAfterBreak="0">
    <w:nsid w:val="3DCC770E"/>
    <w:multiLevelType w:val="multilevel"/>
    <w:tmpl w:val="CE4A63EA"/>
    <w:lvl w:ilvl="0">
      <w:start w:val="1"/>
      <w:numFmt w:val="decimal"/>
      <w:lvlText w:val="%1."/>
      <w:lvlJc w:val="left"/>
      <w:pPr>
        <w:tabs>
          <w:tab w:val="num" w:pos="1844"/>
        </w:tabs>
        <w:ind w:left="1844" w:hanging="567"/>
      </w:pPr>
      <w:rPr>
        <w:rFonts w:hint="default"/>
        <w:b w:val="0"/>
        <w:i w:val="0"/>
        <w:sz w:val="24"/>
      </w:rPr>
    </w:lvl>
    <w:lvl w:ilvl="1">
      <w:start w:val="1"/>
      <w:numFmt w:val="decimal"/>
      <w:lvlText w:val="%1.%2"/>
      <w:lvlJc w:val="left"/>
      <w:pPr>
        <w:tabs>
          <w:tab w:val="num" w:pos="1997"/>
        </w:tabs>
        <w:ind w:left="1135" w:firstLine="142"/>
      </w:pPr>
      <w:rPr>
        <w:rFonts w:hint="default"/>
      </w:rPr>
    </w:lvl>
    <w:lvl w:ilvl="2">
      <w:start w:val="1"/>
      <w:numFmt w:val="decimal"/>
      <w:lvlText w:val="%1.%2.%3"/>
      <w:lvlJc w:val="left"/>
      <w:pPr>
        <w:tabs>
          <w:tab w:val="num" w:pos="2215"/>
        </w:tabs>
        <w:ind w:left="1135" w:firstLine="0"/>
      </w:pPr>
      <w:rPr>
        <w:rFonts w:hint="default"/>
      </w:rPr>
    </w:lvl>
    <w:lvl w:ilvl="3">
      <w:start w:val="1"/>
      <w:numFmt w:val="lowerLetter"/>
      <w:lvlText w:val="%1.%2.%3.%4"/>
      <w:lvlJc w:val="left"/>
      <w:pPr>
        <w:tabs>
          <w:tab w:val="num" w:pos="2575"/>
        </w:tabs>
        <w:ind w:left="1135" w:firstLine="0"/>
      </w:pPr>
      <w:rPr>
        <w:rFonts w:hint="default"/>
      </w:rPr>
    </w:lvl>
    <w:lvl w:ilvl="4">
      <w:start w:val="1"/>
      <w:numFmt w:val="decimal"/>
      <w:lvlText w:val="%1.%2.%3.%4.%5"/>
      <w:lvlJc w:val="left"/>
      <w:pPr>
        <w:tabs>
          <w:tab w:val="num" w:pos="2575"/>
        </w:tabs>
        <w:ind w:left="1135" w:firstLine="0"/>
      </w:pPr>
      <w:rPr>
        <w:rFonts w:hint="default"/>
      </w:rPr>
    </w:lvl>
    <w:lvl w:ilvl="5">
      <w:start w:val="1"/>
      <w:numFmt w:val="upperLetter"/>
      <w:lvlText w:val="%6."/>
      <w:lvlJc w:val="center"/>
      <w:pPr>
        <w:tabs>
          <w:tab w:val="num" w:pos="2411"/>
        </w:tabs>
        <w:ind w:left="2411" w:hanging="1134"/>
      </w:pPr>
      <w:rPr>
        <w:rFonts w:hint="default"/>
      </w:rPr>
    </w:lvl>
    <w:lvl w:ilvl="6">
      <w:start w:val="1"/>
      <w:numFmt w:val="decimal"/>
      <w:lvlText w:val="%7."/>
      <w:lvlJc w:val="center"/>
      <w:pPr>
        <w:tabs>
          <w:tab w:val="num" w:pos="2156"/>
        </w:tabs>
        <w:ind w:left="2156" w:hanging="397"/>
      </w:pPr>
      <w:rPr>
        <w:rFonts w:hint="default"/>
      </w:rPr>
    </w:lvl>
    <w:lvl w:ilvl="7">
      <w:start w:val="1"/>
      <w:numFmt w:val="lowerLetter"/>
      <w:lvlText w:val="%8."/>
      <w:lvlJc w:val="center"/>
      <w:pPr>
        <w:tabs>
          <w:tab w:val="num" w:pos="2666"/>
        </w:tabs>
        <w:ind w:left="2666" w:hanging="397"/>
      </w:pPr>
      <w:rPr>
        <w:rFonts w:hint="default"/>
      </w:rPr>
    </w:lvl>
    <w:lvl w:ilvl="8">
      <w:start w:val="1"/>
      <w:numFmt w:val="decimal"/>
      <w:lvlText w:val="%1.%2.%3.%4.%5.%6.%7.%8.%9."/>
      <w:lvlJc w:val="center"/>
      <w:pPr>
        <w:tabs>
          <w:tab w:val="num" w:pos="4817"/>
        </w:tabs>
        <w:ind w:left="4817" w:hanging="1440"/>
      </w:pPr>
      <w:rPr>
        <w:rFonts w:hint="default"/>
      </w:rPr>
    </w:lvl>
  </w:abstractNum>
  <w:abstractNum w:abstractNumId="45" w15:restartNumberingAfterBreak="0">
    <w:nsid w:val="41523ABE"/>
    <w:multiLevelType w:val="hybridMultilevel"/>
    <w:tmpl w:val="070E1A12"/>
    <w:lvl w:ilvl="0" w:tplc="0C821670">
      <w:start w:val="1"/>
      <w:numFmt w:val="bullet"/>
      <w:pStyle w:val="text-1"/>
      <w:lvlText w:val=""/>
      <w:lvlJc w:val="left"/>
      <w:pPr>
        <w:tabs>
          <w:tab w:val="num" w:pos="1418"/>
        </w:tabs>
        <w:ind w:left="1418" w:right="1418" w:hanging="567"/>
      </w:pPr>
      <w:rPr>
        <w:rFonts w:ascii="Symbol" w:hAnsi="Symbol" w:hint="default"/>
        <w:color w:val="auto"/>
      </w:rPr>
    </w:lvl>
    <w:lvl w:ilvl="1" w:tplc="15583AD8">
      <w:start w:val="1"/>
      <w:numFmt w:val="bullet"/>
      <w:lvlText w:val="-"/>
      <w:lvlJc w:val="left"/>
      <w:pPr>
        <w:tabs>
          <w:tab w:val="num" w:pos="1440"/>
        </w:tabs>
        <w:ind w:left="1440" w:right="1440" w:hanging="360"/>
      </w:pPr>
      <w:rPr>
        <w:rFonts w:ascii="Times New Roman" w:eastAsia="Times New Roman" w:hAnsi="Times New Roman" w:cs="Times New Roman" w:hint="default"/>
      </w:rPr>
    </w:lvl>
    <w:lvl w:ilvl="2" w:tplc="EB3634B6">
      <w:start w:val="1"/>
      <w:numFmt w:val="bullet"/>
      <w:lvlText w:val=""/>
      <w:lvlJc w:val="left"/>
      <w:pPr>
        <w:tabs>
          <w:tab w:val="num" w:pos="2160"/>
        </w:tabs>
        <w:ind w:left="2160" w:right="2160" w:hanging="360"/>
      </w:pPr>
      <w:rPr>
        <w:rFonts w:ascii="Wingdings" w:hAnsi="Wingdings" w:hint="default"/>
      </w:rPr>
    </w:lvl>
    <w:lvl w:ilvl="3" w:tplc="A9C45518" w:tentative="1">
      <w:start w:val="1"/>
      <w:numFmt w:val="bullet"/>
      <w:lvlText w:val=""/>
      <w:lvlJc w:val="left"/>
      <w:pPr>
        <w:tabs>
          <w:tab w:val="num" w:pos="2880"/>
        </w:tabs>
        <w:ind w:left="2880" w:right="2880" w:hanging="360"/>
      </w:pPr>
      <w:rPr>
        <w:rFonts w:ascii="Symbol" w:hAnsi="Symbol" w:hint="default"/>
      </w:rPr>
    </w:lvl>
    <w:lvl w:ilvl="4" w:tplc="DA0ECD9A" w:tentative="1">
      <w:start w:val="1"/>
      <w:numFmt w:val="bullet"/>
      <w:lvlText w:val="o"/>
      <w:lvlJc w:val="left"/>
      <w:pPr>
        <w:tabs>
          <w:tab w:val="num" w:pos="3600"/>
        </w:tabs>
        <w:ind w:left="3600" w:right="3600" w:hanging="360"/>
      </w:pPr>
      <w:rPr>
        <w:rFonts w:ascii="Courier New" w:hAnsi="Courier New" w:hint="default"/>
      </w:rPr>
    </w:lvl>
    <w:lvl w:ilvl="5" w:tplc="2F74FEC6" w:tentative="1">
      <w:start w:val="1"/>
      <w:numFmt w:val="bullet"/>
      <w:lvlText w:val=""/>
      <w:lvlJc w:val="left"/>
      <w:pPr>
        <w:tabs>
          <w:tab w:val="num" w:pos="4320"/>
        </w:tabs>
        <w:ind w:left="4320" w:right="4320" w:hanging="360"/>
      </w:pPr>
      <w:rPr>
        <w:rFonts w:ascii="Wingdings" w:hAnsi="Wingdings" w:hint="default"/>
      </w:rPr>
    </w:lvl>
    <w:lvl w:ilvl="6" w:tplc="B3DC6E96" w:tentative="1">
      <w:start w:val="1"/>
      <w:numFmt w:val="bullet"/>
      <w:lvlText w:val=""/>
      <w:lvlJc w:val="left"/>
      <w:pPr>
        <w:tabs>
          <w:tab w:val="num" w:pos="5040"/>
        </w:tabs>
        <w:ind w:left="5040" w:right="5040" w:hanging="360"/>
      </w:pPr>
      <w:rPr>
        <w:rFonts w:ascii="Symbol" w:hAnsi="Symbol" w:hint="default"/>
      </w:rPr>
    </w:lvl>
    <w:lvl w:ilvl="7" w:tplc="02F6FF70" w:tentative="1">
      <w:start w:val="1"/>
      <w:numFmt w:val="bullet"/>
      <w:lvlText w:val="o"/>
      <w:lvlJc w:val="left"/>
      <w:pPr>
        <w:tabs>
          <w:tab w:val="num" w:pos="5760"/>
        </w:tabs>
        <w:ind w:left="5760" w:right="5760" w:hanging="360"/>
      </w:pPr>
      <w:rPr>
        <w:rFonts w:ascii="Courier New" w:hAnsi="Courier New" w:hint="default"/>
      </w:rPr>
    </w:lvl>
    <w:lvl w:ilvl="8" w:tplc="352A0226"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6861A5"/>
    <w:multiLevelType w:val="multilevel"/>
    <w:tmpl w:val="44AE18B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427E30C0"/>
    <w:multiLevelType w:val="hybridMultilevel"/>
    <w:tmpl w:val="0458F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30F4C83"/>
    <w:multiLevelType w:val="hybridMultilevel"/>
    <w:tmpl w:val="9C40E982"/>
    <w:lvl w:ilvl="0" w:tplc="75D27414">
      <w:start w:val="1"/>
      <w:numFmt w:val="bullet"/>
      <w:lvlText w:val=""/>
      <w:lvlJc w:val="left"/>
      <w:pPr>
        <w:ind w:left="720" w:hanging="360"/>
      </w:pPr>
      <w:rPr>
        <w:rFonts w:ascii="Symbol" w:hAnsi="Symbol" w:hint="default"/>
      </w:rPr>
    </w:lvl>
    <w:lvl w:ilvl="1" w:tplc="767E4DE8" w:tentative="1">
      <w:start w:val="1"/>
      <w:numFmt w:val="bullet"/>
      <w:lvlText w:val="o"/>
      <w:lvlJc w:val="left"/>
      <w:pPr>
        <w:ind w:left="1440" w:hanging="360"/>
      </w:pPr>
      <w:rPr>
        <w:rFonts w:ascii="Courier New" w:hAnsi="Courier New" w:cs="Courier New" w:hint="default"/>
      </w:rPr>
    </w:lvl>
    <w:lvl w:ilvl="2" w:tplc="040D0005" w:tentative="1">
      <w:start w:val="1"/>
      <w:numFmt w:val="bullet"/>
      <w:lvlText w:val=""/>
      <w:lvlJc w:val="left"/>
      <w:pPr>
        <w:ind w:left="2160" w:hanging="360"/>
      </w:pPr>
      <w:rPr>
        <w:rFonts w:ascii="Wingdings" w:hAnsi="Wingdings" w:hint="default"/>
      </w:rPr>
    </w:lvl>
    <w:lvl w:ilvl="3" w:tplc="040D0001" w:tentative="1">
      <w:start w:val="1"/>
      <w:numFmt w:val="bullet"/>
      <w:lvlText w:val=""/>
      <w:lvlJc w:val="left"/>
      <w:pPr>
        <w:ind w:left="2880" w:hanging="360"/>
      </w:pPr>
      <w:rPr>
        <w:rFonts w:ascii="Symbol" w:hAnsi="Symbol" w:hint="default"/>
      </w:rPr>
    </w:lvl>
    <w:lvl w:ilvl="4" w:tplc="040D0003" w:tentative="1">
      <w:start w:val="1"/>
      <w:numFmt w:val="bullet"/>
      <w:lvlText w:val="o"/>
      <w:lvlJc w:val="left"/>
      <w:pPr>
        <w:ind w:left="3600" w:hanging="360"/>
      </w:pPr>
      <w:rPr>
        <w:rFonts w:ascii="Courier New" w:hAnsi="Courier New" w:cs="Courier New" w:hint="default"/>
      </w:rPr>
    </w:lvl>
    <w:lvl w:ilvl="5" w:tplc="040D0005" w:tentative="1">
      <w:start w:val="1"/>
      <w:numFmt w:val="bullet"/>
      <w:lvlText w:val=""/>
      <w:lvlJc w:val="left"/>
      <w:pPr>
        <w:ind w:left="4320" w:hanging="360"/>
      </w:pPr>
      <w:rPr>
        <w:rFonts w:ascii="Wingdings" w:hAnsi="Wingdings" w:hint="default"/>
      </w:rPr>
    </w:lvl>
    <w:lvl w:ilvl="6" w:tplc="040D0001" w:tentative="1">
      <w:start w:val="1"/>
      <w:numFmt w:val="bullet"/>
      <w:lvlText w:val=""/>
      <w:lvlJc w:val="left"/>
      <w:pPr>
        <w:ind w:left="5040" w:hanging="360"/>
      </w:pPr>
      <w:rPr>
        <w:rFonts w:ascii="Symbol" w:hAnsi="Symbol" w:hint="default"/>
      </w:rPr>
    </w:lvl>
    <w:lvl w:ilvl="7" w:tplc="040D0003" w:tentative="1">
      <w:start w:val="1"/>
      <w:numFmt w:val="bullet"/>
      <w:lvlText w:val="o"/>
      <w:lvlJc w:val="left"/>
      <w:pPr>
        <w:ind w:left="5760" w:hanging="360"/>
      </w:pPr>
      <w:rPr>
        <w:rFonts w:ascii="Courier New" w:hAnsi="Courier New" w:cs="Courier New" w:hint="default"/>
      </w:rPr>
    </w:lvl>
    <w:lvl w:ilvl="8" w:tplc="040D0005" w:tentative="1">
      <w:start w:val="1"/>
      <w:numFmt w:val="bullet"/>
      <w:lvlText w:val=""/>
      <w:lvlJc w:val="left"/>
      <w:pPr>
        <w:ind w:left="6480" w:hanging="360"/>
      </w:pPr>
      <w:rPr>
        <w:rFonts w:ascii="Wingdings" w:hAnsi="Wingdings" w:hint="default"/>
      </w:rPr>
    </w:lvl>
  </w:abstractNum>
  <w:abstractNum w:abstractNumId="49" w15:restartNumberingAfterBreak="0">
    <w:nsid w:val="464A46E9"/>
    <w:multiLevelType w:val="multilevel"/>
    <w:tmpl w:val="93362428"/>
    <w:lvl w:ilvl="0">
      <w:start w:val="1"/>
      <w:numFmt w:val="decimal"/>
      <w:lvlText w:val="%1."/>
      <w:lvlJc w:val="left"/>
      <w:pPr>
        <w:tabs>
          <w:tab w:val="num" w:pos="851"/>
        </w:tabs>
        <w:ind w:left="851" w:right="851" w:hanging="851"/>
      </w:pPr>
      <w:rPr>
        <w:rFonts w:cs="Times New Roman" w:hint="default"/>
      </w:rPr>
    </w:lvl>
    <w:lvl w:ilvl="1">
      <w:start w:val="1"/>
      <w:numFmt w:val="bullet"/>
      <w:lvlText w:val=""/>
      <w:lvlJc w:val="left"/>
      <w:pPr>
        <w:tabs>
          <w:tab w:val="num" w:pos="1561"/>
        </w:tabs>
        <w:ind w:left="1561" w:right="851" w:hanging="851"/>
      </w:pPr>
      <w:rPr>
        <w:rFonts w:ascii="Symbol" w:hAnsi="Symbol" w:hint="default"/>
      </w:rPr>
    </w:lvl>
    <w:lvl w:ilvl="2">
      <w:start w:val="1"/>
      <w:numFmt w:val="decimal"/>
      <w:lvlText w:val="%1.%2.%3"/>
      <w:lvlJc w:val="left"/>
      <w:pPr>
        <w:tabs>
          <w:tab w:val="num" w:pos="1702"/>
        </w:tabs>
        <w:ind w:left="1702" w:right="851" w:hanging="851"/>
      </w:pPr>
      <w:rPr>
        <w:rFonts w:cs="Times New Roman" w:hint="default"/>
      </w:rPr>
    </w:lvl>
    <w:lvl w:ilvl="3">
      <w:start w:val="1"/>
      <w:numFmt w:val="decimal"/>
      <w:lvlText w:val="%1.%2.%3.%4"/>
      <w:lvlJc w:val="left"/>
      <w:pPr>
        <w:tabs>
          <w:tab w:val="num" w:pos="1364"/>
        </w:tabs>
        <w:ind w:left="1135" w:right="851" w:hanging="851"/>
      </w:pPr>
      <w:rPr>
        <w:rFonts w:cs="Times New Roman" w:hint="default"/>
      </w:rPr>
    </w:lvl>
    <w:lvl w:ilvl="4">
      <w:start w:val="1"/>
      <w:numFmt w:val="decimal"/>
      <w:lvlText w:val="%1.%2.%3.%4.%5"/>
      <w:lvlJc w:val="center"/>
      <w:pPr>
        <w:tabs>
          <w:tab w:val="num" w:pos="1146"/>
        </w:tabs>
        <w:ind w:left="993"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50" w15:restartNumberingAfterBreak="0">
    <w:nsid w:val="489D7C5E"/>
    <w:multiLevelType w:val="hybridMultilevel"/>
    <w:tmpl w:val="D442A0D8"/>
    <w:lvl w:ilvl="0" w:tplc="04090001">
      <w:start w:val="1"/>
      <w:numFmt w:val="bullet"/>
      <w:lvlText w:val=""/>
      <w:lvlJc w:val="left"/>
      <w:pPr>
        <w:ind w:left="2564" w:hanging="360"/>
      </w:pPr>
      <w:rPr>
        <w:rFonts w:ascii="Symbol" w:hAnsi="Symbol" w:hint="default"/>
      </w:rPr>
    </w:lvl>
    <w:lvl w:ilvl="1" w:tplc="04090003" w:tentative="1">
      <w:start w:val="1"/>
      <w:numFmt w:val="bullet"/>
      <w:lvlText w:val="o"/>
      <w:lvlJc w:val="left"/>
      <w:pPr>
        <w:ind w:left="3284" w:hanging="360"/>
      </w:pPr>
      <w:rPr>
        <w:rFonts w:ascii="Courier New" w:hAnsi="Courier New" w:cs="Courier New" w:hint="default"/>
      </w:rPr>
    </w:lvl>
    <w:lvl w:ilvl="2" w:tplc="04090005" w:tentative="1">
      <w:start w:val="1"/>
      <w:numFmt w:val="bullet"/>
      <w:lvlText w:val=""/>
      <w:lvlJc w:val="left"/>
      <w:pPr>
        <w:ind w:left="4004" w:hanging="360"/>
      </w:pPr>
      <w:rPr>
        <w:rFonts w:ascii="Wingdings" w:hAnsi="Wingdings" w:hint="default"/>
      </w:rPr>
    </w:lvl>
    <w:lvl w:ilvl="3" w:tplc="04090001" w:tentative="1">
      <w:start w:val="1"/>
      <w:numFmt w:val="bullet"/>
      <w:lvlText w:val=""/>
      <w:lvlJc w:val="left"/>
      <w:pPr>
        <w:ind w:left="4724" w:hanging="360"/>
      </w:pPr>
      <w:rPr>
        <w:rFonts w:ascii="Symbol" w:hAnsi="Symbol" w:hint="default"/>
      </w:rPr>
    </w:lvl>
    <w:lvl w:ilvl="4" w:tplc="04090003" w:tentative="1">
      <w:start w:val="1"/>
      <w:numFmt w:val="bullet"/>
      <w:lvlText w:val="o"/>
      <w:lvlJc w:val="left"/>
      <w:pPr>
        <w:ind w:left="5444" w:hanging="360"/>
      </w:pPr>
      <w:rPr>
        <w:rFonts w:ascii="Courier New" w:hAnsi="Courier New" w:cs="Courier New" w:hint="default"/>
      </w:rPr>
    </w:lvl>
    <w:lvl w:ilvl="5" w:tplc="04090005" w:tentative="1">
      <w:start w:val="1"/>
      <w:numFmt w:val="bullet"/>
      <w:lvlText w:val=""/>
      <w:lvlJc w:val="left"/>
      <w:pPr>
        <w:ind w:left="6164" w:hanging="360"/>
      </w:pPr>
      <w:rPr>
        <w:rFonts w:ascii="Wingdings" w:hAnsi="Wingdings" w:hint="default"/>
      </w:rPr>
    </w:lvl>
    <w:lvl w:ilvl="6" w:tplc="04090001" w:tentative="1">
      <w:start w:val="1"/>
      <w:numFmt w:val="bullet"/>
      <w:lvlText w:val=""/>
      <w:lvlJc w:val="left"/>
      <w:pPr>
        <w:ind w:left="6884" w:hanging="360"/>
      </w:pPr>
      <w:rPr>
        <w:rFonts w:ascii="Symbol" w:hAnsi="Symbol" w:hint="default"/>
      </w:rPr>
    </w:lvl>
    <w:lvl w:ilvl="7" w:tplc="04090003" w:tentative="1">
      <w:start w:val="1"/>
      <w:numFmt w:val="bullet"/>
      <w:lvlText w:val="o"/>
      <w:lvlJc w:val="left"/>
      <w:pPr>
        <w:ind w:left="7604" w:hanging="360"/>
      </w:pPr>
      <w:rPr>
        <w:rFonts w:ascii="Courier New" w:hAnsi="Courier New" w:cs="Courier New" w:hint="default"/>
      </w:rPr>
    </w:lvl>
    <w:lvl w:ilvl="8" w:tplc="04090005" w:tentative="1">
      <w:start w:val="1"/>
      <w:numFmt w:val="bullet"/>
      <w:lvlText w:val=""/>
      <w:lvlJc w:val="left"/>
      <w:pPr>
        <w:ind w:left="8324" w:hanging="360"/>
      </w:pPr>
      <w:rPr>
        <w:rFonts w:ascii="Wingdings" w:hAnsi="Wingdings" w:hint="default"/>
      </w:rPr>
    </w:lvl>
  </w:abstractNum>
  <w:abstractNum w:abstractNumId="51" w15:restartNumberingAfterBreak="0">
    <w:nsid w:val="49557C0C"/>
    <w:multiLevelType w:val="multilevel"/>
    <w:tmpl w:val="92D6946C"/>
    <w:lvl w:ilvl="0">
      <w:start w:val="5"/>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left"/>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52" w15:restartNumberingAfterBreak="0">
    <w:nsid w:val="4CAE7B35"/>
    <w:multiLevelType w:val="multilevel"/>
    <w:tmpl w:val="FF9825EE"/>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53" w15:restartNumberingAfterBreak="0">
    <w:nsid w:val="4D0154E5"/>
    <w:multiLevelType w:val="multilevel"/>
    <w:tmpl w:val="211C999C"/>
    <w:lvl w:ilvl="0">
      <w:start w:val="1"/>
      <w:numFmt w:val="lowerLetter"/>
      <w:lvlText w:val="%1."/>
      <w:lvlJc w:val="left"/>
      <w:pPr>
        <w:tabs>
          <w:tab w:val="num" w:pos="1844"/>
        </w:tabs>
        <w:ind w:left="1844" w:hanging="567"/>
      </w:pPr>
      <w:rPr>
        <w:rFonts w:hint="default"/>
        <w:b w:val="0"/>
        <w:i w:val="0"/>
        <w:sz w:val="24"/>
      </w:rPr>
    </w:lvl>
    <w:lvl w:ilvl="1">
      <w:start w:val="1"/>
      <w:numFmt w:val="decimal"/>
      <w:lvlText w:val="%1.%2"/>
      <w:lvlJc w:val="left"/>
      <w:pPr>
        <w:tabs>
          <w:tab w:val="num" w:pos="1997"/>
        </w:tabs>
        <w:ind w:left="1135" w:firstLine="142"/>
      </w:pPr>
      <w:rPr>
        <w:rFonts w:hint="default"/>
      </w:rPr>
    </w:lvl>
    <w:lvl w:ilvl="2">
      <w:start w:val="1"/>
      <w:numFmt w:val="decimal"/>
      <w:lvlText w:val="%1.%2.%3"/>
      <w:lvlJc w:val="left"/>
      <w:pPr>
        <w:tabs>
          <w:tab w:val="num" w:pos="2215"/>
        </w:tabs>
        <w:ind w:left="1135" w:firstLine="0"/>
      </w:pPr>
      <w:rPr>
        <w:rFonts w:hint="default"/>
      </w:rPr>
    </w:lvl>
    <w:lvl w:ilvl="3">
      <w:start w:val="1"/>
      <w:numFmt w:val="lowerLetter"/>
      <w:lvlText w:val="%1.%2.%3.%4"/>
      <w:lvlJc w:val="left"/>
      <w:pPr>
        <w:tabs>
          <w:tab w:val="num" w:pos="2575"/>
        </w:tabs>
        <w:ind w:left="1135" w:firstLine="0"/>
      </w:pPr>
      <w:rPr>
        <w:rFonts w:hint="default"/>
      </w:rPr>
    </w:lvl>
    <w:lvl w:ilvl="4">
      <w:start w:val="1"/>
      <w:numFmt w:val="decimal"/>
      <w:lvlText w:val="%1.%2.%3.%4.%5"/>
      <w:lvlJc w:val="left"/>
      <w:pPr>
        <w:tabs>
          <w:tab w:val="num" w:pos="2575"/>
        </w:tabs>
        <w:ind w:left="1135" w:firstLine="0"/>
      </w:pPr>
      <w:rPr>
        <w:rFonts w:hint="default"/>
      </w:rPr>
    </w:lvl>
    <w:lvl w:ilvl="5">
      <w:start w:val="1"/>
      <w:numFmt w:val="upperLetter"/>
      <w:lvlText w:val="%6."/>
      <w:lvlJc w:val="center"/>
      <w:pPr>
        <w:tabs>
          <w:tab w:val="num" w:pos="2411"/>
        </w:tabs>
        <w:ind w:left="2411" w:hanging="1134"/>
      </w:pPr>
      <w:rPr>
        <w:rFonts w:hint="default"/>
      </w:rPr>
    </w:lvl>
    <w:lvl w:ilvl="6">
      <w:start w:val="1"/>
      <w:numFmt w:val="decimal"/>
      <w:lvlText w:val="%7."/>
      <w:lvlJc w:val="center"/>
      <w:pPr>
        <w:tabs>
          <w:tab w:val="num" w:pos="2156"/>
        </w:tabs>
        <w:ind w:left="2156" w:hanging="397"/>
      </w:pPr>
      <w:rPr>
        <w:rFonts w:hint="default"/>
      </w:rPr>
    </w:lvl>
    <w:lvl w:ilvl="7">
      <w:start w:val="1"/>
      <w:numFmt w:val="lowerLetter"/>
      <w:lvlText w:val="%8."/>
      <w:lvlJc w:val="center"/>
      <w:pPr>
        <w:tabs>
          <w:tab w:val="num" w:pos="2666"/>
        </w:tabs>
        <w:ind w:left="2666" w:hanging="397"/>
      </w:pPr>
      <w:rPr>
        <w:rFonts w:hint="default"/>
      </w:rPr>
    </w:lvl>
    <w:lvl w:ilvl="8">
      <w:start w:val="1"/>
      <w:numFmt w:val="decimal"/>
      <w:lvlText w:val="%1.%2.%3.%4.%5.%6.%7.%8.%9."/>
      <w:lvlJc w:val="center"/>
      <w:pPr>
        <w:tabs>
          <w:tab w:val="num" w:pos="4817"/>
        </w:tabs>
        <w:ind w:left="4817" w:hanging="1440"/>
      </w:pPr>
      <w:rPr>
        <w:rFonts w:hint="default"/>
      </w:rPr>
    </w:lvl>
  </w:abstractNum>
  <w:abstractNum w:abstractNumId="54" w15:restartNumberingAfterBreak="0">
    <w:nsid w:val="4EB540E7"/>
    <w:multiLevelType w:val="hybridMultilevel"/>
    <w:tmpl w:val="4C4A247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ED17561"/>
    <w:multiLevelType w:val="multilevel"/>
    <w:tmpl w:val="330A5F48"/>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left"/>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56" w15:restartNumberingAfterBreak="0">
    <w:nsid w:val="4F3A23B8"/>
    <w:multiLevelType w:val="hybridMultilevel"/>
    <w:tmpl w:val="11E0FF4C"/>
    <w:lvl w:ilvl="0" w:tplc="45B0D8B8">
      <w:start w:val="1"/>
      <w:numFmt w:val="bullet"/>
      <w:lvlText w:val=""/>
      <w:lvlJc w:val="left"/>
      <w:pPr>
        <w:ind w:left="720" w:hanging="360"/>
      </w:pPr>
      <w:rPr>
        <w:rFonts w:ascii="Symbol" w:hAnsi="Symbol" w:hint="default"/>
      </w:rPr>
    </w:lvl>
    <w:lvl w:ilvl="1" w:tplc="B8CC0E7A" w:tentative="1">
      <w:start w:val="1"/>
      <w:numFmt w:val="bullet"/>
      <w:lvlText w:val="o"/>
      <w:lvlJc w:val="left"/>
      <w:pPr>
        <w:ind w:left="1440" w:hanging="360"/>
      </w:pPr>
      <w:rPr>
        <w:rFonts w:ascii="Courier New" w:hAnsi="Courier New" w:cs="Courier New" w:hint="default"/>
      </w:rPr>
    </w:lvl>
    <w:lvl w:ilvl="2" w:tplc="040D0005" w:tentative="1">
      <w:start w:val="1"/>
      <w:numFmt w:val="bullet"/>
      <w:lvlText w:val=""/>
      <w:lvlJc w:val="left"/>
      <w:pPr>
        <w:ind w:left="2160" w:hanging="360"/>
      </w:pPr>
      <w:rPr>
        <w:rFonts w:ascii="Wingdings" w:hAnsi="Wingdings" w:hint="default"/>
      </w:rPr>
    </w:lvl>
    <w:lvl w:ilvl="3" w:tplc="040D0001" w:tentative="1">
      <w:start w:val="1"/>
      <w:numFmt w:val="bullet"/>
      <w:lvlText w:val=""/>
      <w:lvlJc w:val="left"/>
      <w:pPr>
        <w:ind w:left="2880" w:hanging="360"/>
      </w:pPr>
      <w:rPr>
        <w:rFonts w:ascii="Symbol" w:hAnsi="Symbol" w:hint="default"/>
      </w:rPr>
    </w:lvl>
    <w:lvl w:ilvl="4" w:tplc="040D0003" w:tentative="1">
      <w:start w:val="1"/>
      <w:numFmt w:val="bullet"/>
      <w:lvlText w:val="o"/>
      <w:lvlJc w:val="left"/>
      <w:pPr>
        <w:ind w:left="3600" w:hanging="360"/>
      </w:pPr>
      <w:rPr>
        <w:rFonts w:ascii="Courier New" w:hAnsi="Courier New" w:cs="Courier New" w:hint="default"/>
      </w:rPr>
    </w:lvl>
    <w:lvl w:ilvl="5" w:tplc="040D0005" w:tentative="1">
      <w:start w:val="1"/>
      <w:numFmt w:val="bullet"/>
      <w:lvlText w:val=""/>
      <w:lvlJc w:val="left"/>
      <w:pPr>
        <w:ind w:left="4320" w:hanging="360"/>
      </w:pPr>
      <w:rPr>
        <w:rFonts w:ascii="Wingdings" w:hAnsi="Wingdings" w:hint="default"/>
      </w:rPr>
    </w:lvl>
    <w:lvl w:ilvl="6" w:tplc="040D0001" w:tentative="1">
      <w:start w:val="1"/>
      <w:numFmt w:val="bullet"/>
      <w:lvlText w:val=""/>
      <w:lvlJc w:val="left"/>
      <w:pPr>
        <w:ind w:left="5040" w:hanging="360"/>
      </w:pPr>
      <w:rPr>
        <w:rFonts w:ascii="Symbol" w:hAnsi="Symbol" w:hint="default"/>
      </w:rPr>
    </w:lvl>
    <w:lvl w:ilvl="7" w:tplc="040D0003" w:tentative="1">
      <w:start w:val="1"/>
      <w:numFmt w:val="bullet"/>
      <w:lvlText w:val="o"/>
      <w:lvlJc w:val="left"/>
      <w:pPr>
        <w:ind w:left="5760" w:hanging="360"/>
      </w:pPr>
      <w:rPr>
        <w:rFonts w:ascii="Courier New" w:hAnsi="Courier New" w:cs="Courier New" w:hint="default"/>
      </w:rPr>
    </w:lvl>
    <w:lvl w:ilvl="8" w:tplc="040D0005" w:tentative="1">
      <w:start w:val="1"/>
      <w:numFmt w:val="bullet"/>
      <w:lvlText w:val=""/>
      <w:lvlJc w:val="left"/>
      <w:pPr>
        <w:ind w:left="6480" w:hanging="360"/>
      </w:pPr>
      <w:rPr>
        <w:rFonts w:ascii="Wingdings" w:hAnsi="Wingdings" w:hint="default"/>
      </w:rPr>
    </w:lvl>
  </w:abstractNum>
  <w:abstractNum w:abstractNumId="57" w15:restartNumberingAfterBreak="0">
    <w:nsid w:val="51F44609"/>
    <w:multiLevelType w:val="hybridMultilevel"/>
    <w:tmpl w:val="F6F484D0"/>
    <w:lvl w:ilvl="0" w:tplc="9A008222">
      <w:start w:val="1"/>
      <w:numFmt w:val="bullet"/>
      <w:lvlText w:val=""/>
      <w:lvlJc w:val="left"/>
      <w:pPr>
        <w:tabs>
          <w:tab w:val="num" w:pos="3839"/>
        </w:tabs>
        <w:ind w:left="3839" w:hanging="360"/>
      </w:pPr>
      <w:rPr>
        <w:rFonts w:ascii="Symbol" w:hAnsi="Symbol" w:hint="default"/>
      </w:rPr>
    </w:lvl>
    <w:lvl w:ilvl="1" w:tplc="E25EC3D8" w:tentative="1">
      <w:start w:val="1"/>
      <w:numFmt w:val="bullet"/>
      <w:lvlText w:val="o"/>
      <w:lvlJc w:val="left"/>
      <w:pPr>
        <w:tabs>
          <w:tab w:val="num" w:pos="3567"/>
        </w:tabs>
        <w:ind w:left="3567" w:hanging="360"/>
      </w:pPr>
      <w:rPr>
        <w:rFonts w:ascii="Courier New" w:hAnsi="Courier New" w:cs="Courier New" w:hint="default"/>
      </w:rPr>
    </w:lvl>
    <w:lvl w:ilvl="2" w:tplc="EA52D558" w:tentative="1">
      <w:start w:val="1"/>
      <w:numFmt w:val="bullet"/>
      <w:lvlText w:val=""/>
      <w:lvlJc w:val="left"/>
      <w:pPr>
        <w:tabs>
          <w:tab w:val="num" w:pos="4287"/>
        </w:tabs>
        <w:ind w:left="4287" w:hanging="360"/>
      </w:pPr>
      <w:rPr>
        <w:rFonts w:ascii="Wingdings" w:hAnsi="Wingdings" w:hint="default"/>
      </w:rPr>
    </w:lvl>
    <w:lvl w:ilvl="3" w:tplc="3558EE0A" w:tentative="1">
      <w:start w:val="1"/>
      <w:numFmt w:val="bullet"/>
      <w:lvlText w:val=""/>
      <w:lvlJc w:val="left"/>
      <w:pPr>
        <w:tabs>
          <w:tab w:val="num" w:pos="5007"/>
        </w:tabs>
        <w:ind w:left="5007" w:hanging="360"/>
      </w:pPr>
      <w:rPr>
        <w:rFonts w:ascii="Symbol" w:hAnsi="Symbol" w:hint="default"/>
      </w:rPr>
    </w:lvl>
    <w:lvl w:ilvl="4" w:tplc="A5E4C8B6" w:tentative="1">
      <w:start w:val="1"/>
      <w:numFmt w:val="bullet"/>
      <w:lvlText w:val="o"/>
      <w:lvlJc w:val="left"/>
      <w:pPr>
        <w:tabs>
          <w:tab w:val="num" w:pos="5727"/>
        </w:tabs>
        <w:ind w:left="5727" w:hanging="360"/>
      </w:pPr>
      <w:rPr>
        <w:rFonts w:ascii="Courier New" w:hAnsi="Courier New" w:cs="Courier New" w:hint="default"/>
      </w:rPr>
    </w:lvl>
    <w:lvl w:ilvl="5" w:tplc="731A3386" w:tentative="1">
      <w:start w:val="1"/>
      <w:numFmt w:val="bullet"/>
      <w:lvlText w:val=""/>
      <w:lvlJc w:val="left"/>
      <w:pPr>
        <w:tabs>
          <w:tab w:val="num" w:pos="6447"/>
        </w:tabs>
        <w:ind w:left="6447" w:hanging="360"/>
      </w:pPr>
      <w:rPr>
        <w:rFonts w:ascii="Wingdings" w:hAnsi="Wingdings" w:hint="default"/>
      </w:rPr>
    </w:lvl>
    <w:lvl w:ilvl="6" w:tplc="E8243CD0" w:tentative="1">
      <w:start w:val="1"/>
      <w:numFmt w:val="bullet"/>
      <w:lvlText w:val=""/>
      <w:lvlJc w:val="left"/>
      <w:pPr>
        <w:tabs>
          <w:tab w:val="num" w:pos="7167"/>
        </w:tabs>
        <w:ind w:left="7167" w:hanging="360"/>
      </w:pPr>
      <w:rPr>
        <w:rFonts w:ascii="Symbol" w:hAnsi="Symbol" w:hint="default"/>
      </w:rPr>
    </w:lvl>
    <w:lvl w:ilvl="7" w:tplc="4E1AD470" w:tentative="1">
      <w:start w:val="1"/>
      <w:numFmt w:val="bullet"/>
      <w:lvlText w:val="o"/>
      <w:lvlJc w:val="left"/>
      <w:pPr>
        <w:tabs>
          <w:tab w:val="num" w:pos="7887"/>
        </w:tabs>
        <w:ind w:left="7887" w:hanging="360"/>
      </w:pPr>
      <w:rPr>
        <w:rFonts w:ascii="Courier New" w:hAnsi="Courier New" w:cs="Courier New" w:hint="default"/>
      </w:rPr>
    </w:lvl>
    <w:lvl w:ilvl="8" w:tplc="66F401B0" w:tentative="1">
      <w:start w:val="1"/>
      <w:numFmt w:val="bullet"/>
      <w:lvlText w:val=""/>
      <w:lvlJc w:val="left"/>
      <w:pPr>
        <w:tabs>
          <w:tab w:val="num" w:pos="8607"/>
        </w:tabs>
        <w:ind w:left="8607" w:hanging="360"/>
      </w:pPr>
      <w:rPr>
        <w:rFonts w:ascii="Wingdings" w:hAnsi="Wingdings" w:hint="default"/>
      </w:rPr>
    </w:lvl>
  </w:abstractNum>
  <w:abstractNum w:abstractNumId="58" w15:restartNumberingAfterBreak="0">
    <w:nsid w:val="52734099"/>
    <w:multiLevelType w:val="hybridMultilevel"/>
    <w:tmpl w:val="D6D41B2A"/>
    <w:lvl w:ilvl="0" w:tplc="04090001">
      <w:start w:val="1"/>
      <w:numFmt w:val="bullet"/>
      <w:lvlText w:val=""/>
      <w:lvlJc w:val="left"/>
      <w:pPr>
        <w:tabs>
          <w:tab w:val="num" w:pos="1571"/>
        </w:tabs>
        <w:ind w:left="1571" w:hanging="360"/>
      </w:pPr>
      <w:rPr>
        <w:rFonts w:ascii="Symbol" w:hAnsi="Symbol" w:hint="default"/>
      </w:rPr>
    </w:lvl>
    <w:lvl w:ilvl="1" w:tplc="04090003" w:tentative="1">
      <w:start w:val="1"/>
      <w:numFmt w:val="bullet"/>
      <w:lvlText w:val="o"/>
      <w:lvlJc w:val="left"/>
      <w:pPr>
        <w:tabs>
          <w:tab w:val="num" w:pos="2291"/>
        </w:tabs>
        <w:ind w:left="2291" w:hanging="360"/>
      </w:pPr>
      <w:rPr>
        <w:rFonts w:ascii="Courier New" w:hAnsi="Courier New" w:cs="Courier New" w:hint="default"/>
      </w:rPr>
    </w:lvl>
    <w:lvl w:ilvl="2" w:tplc="04090005" w:tentative="1">
      <w:start w:val="1"/>
      <w:numFmt w:val="bullet"/>
      <w:lvlText w:val=""/>
      <w:lvlJc w:val="left"/>
      <w:pPr>
        <w:tabs>
          <w:tab w:val="num" w:pos="3011"/>
        </w:tabs>
        <w:ind w:left="3011" w:hanging="360"/>
      </w:pPr>
      <w:rPr>
        <w:rFonts w:ascii="Wingdings" w:hAnsi="Wingdings" w:hint="default"/>
      </w:rPr>
    </w:lvl>
    <w:lvl w:ilvl="3" w:tplc="04090001" w:tentative="1">
      <w:start w:val="1"/>
      <w:numFmt w:val="bullet"/>
      <w:lvlText w:val=""/>
      <w:lvlJc w:val="left"/>
      <w:pPr>
        <w:tabs>
          <w:tab w:val="num" w:pos="3731"/>
        </w:tabs>
        <w:ind w:left="3731" w:hanging="360"/>
      </w:pPr>
      <w:rPr>
        <w:rFonts w:ascii="Symbol" w:hAnsi="Symbol" w:hint="default"/>
      </w:rPr>
    </w:lvl>
    <w:lvl w:ilvl="4" w:tplc="04090003" w:tentative="1">
      <w:start w:val="1"/>
      <w:numFmt w:val="bullet"/>
      <w:lvlText w:val="o"/>
      <w:lvlJc w:val="left"/>
      <w:pPr>
        <w:tabs>
          <w:tab w:val="num" w:pos="4451"/>
        </w:tabs>
        <w:ind w:left="4451" w:hanging="360"/>
      </w:pPr>
      <w:rPr>
        <w:rFonts w:ascii="Courier New" w:hAnsi="Courier New" w:cs="Courier New" w:hint="default"/>
      </w:rPr>
    </w:lvl>
    <w:lvl w:ilvl="5" w:tplc="04090005" w:tentative="1">
      <w:start w:val="1"/>
      <w:numFmt w:val="bullet"/>
      <w:lvlText w:val=""/>
      <w:lvlJc w:val="left"/>
      <w:pPr>
        <w:tabs>
          <w:tab w:val="num" w:pos="5171"/>
        </w:tabs>
        <w:ind w:left="5171" w:hanging="360"/>
      </w:pPr>
      <w:rPr>
        <w:rFonts w:ascii="Wingdings" w:hAnsi="Wingdings" w:hint="default"/>
      </w:rPr>
    </w:lvl>
    <w:lvl w:ilvl="6" w:tplc="04090001" w:tentative="1">
      <w:start w:val="1"/>
      <w:numFmt w:val="bullet"/>
      <w:lvlText w:val=""/>
      <w:lvlJc w:val="left"/>
      <w:pPr>
        <w:tabs>
          <w:tab w:val="num" w:pos="5891"/>
        </w:tabs>
        <w:ind w:left="5891" w:hanging="360"/>
      </w:pPr>
      <w:rPr>
        <w:rFonts w:ascii="Symbol" w:hAnsi="Symbol" w:hint="default"/>
      </w:rPr>
    </w:lvl>
    <w:lvl w:ilvl="7" w:tplc="04090003" w:tentative="1">
      <w:start w:val="1"/>
      <w:numFmt w:val="bullet"/>
      <w:lvlText w:val="o"/>
      <w:lvlJc w:val="left"/>
      <w:pPr>
        <w:tabs>
          <w:tab w:val="num" w:pos="6611"/>
        </w:tabs>
        <w:ind w:left="6611" w:hanging="360"/>
      </w:pPr>
      <w:rPr>
        <w:rFonts w:ascii="Courier New" w:hAnsi="Courier New" w:cs="Courier New" w:hint="default"/>
      </w:rPr>
    </w:lvl>
    <w:lvl w:ilvl="8" w:tplc="04090005" w:tentative="1">
      <w:start w:val="1"/>
      <w:numFmt w:val="bullet"/>
      <w:lvlText w:val=""/>
      <w:lvlJc w:val="left"/>
      <w:pPr>
        <w:tabs>
          <w:tab w:val="num" w:pos="7331"/>
        </w:tabs>
        <w:ind w:left="7331" w:hanging="360"/>
      </w:pPr>
      <w:rPr>
        <w:rFonts w:ascii="Wingdings" w:hAnsi="Wingdings" w:hint="default"/>
      </w:rPr>
    </w:lvl>
  </w:abstractNum>
  <w:abstractNum w:abstractNumId="59" w15:restartNumberingAfterBreak="0">
    <w:nsid w:val="54910E9B"/>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60" w15:restartNumberingAfterBreak="0">
    <w:nsid w:val="55BE2009"/>
    <w:multiLevelType w:val="hybridMultilevel"/>
    <w:tmpl w:val="6E4013F0"/>
    <w:lvl w:ilvl="0" w:tplc="04090001">
      <w:start w:val="1"/>
      <w:numFmt w:val="bullet"/>
      <w:lvlText w:val=""/>
      <w:lvlJc w:val="left"/>
      <w:pPr>
        <w:tabs>
          <w:tab w:val="num" w:pos="3839"/>
        </w:tabs>
        <w:ind w:left="3839" w:hanging="360"/>
      </w:pPr>
      <w:rPr>
        <w:rFonts w:ascii="Symbol" w:hAnsi="Symbol" w:hint="default"/>
      </w:rPr>
    </w:lvl>
    <w:lvl w:ilvl="1" w:tplc="04090003" w:tentative="1">
      <w:start w:val="1"/>
      <w:numFmt w:val="bullet"/>
      <w:lvlText w:val="o"/>
      <w:lvlJc w:val="left"/>
      <w:pPr>
        <w:tabs>
          <w:tab w:val="num" w:pos="4559"/>
        </w:tabs>
        <w:ind w:left="4559" w:hanging="360"/>
      </w:pPr>
      <w:rPr>
        <w:rFonts w:ascii="Courier New" w:hAnsi="Courier New" w:cs="Courier New" w:hint="default"/>
      </w:rPr>
    </w:lvl>
    <w:lvl w:ilvl="2" w:tplc="04090005" w:tentative="1">
      <w:start w:val="1"/>
      <w:numFmt w:val="bullet"/>
      <w:lvlText w:val=""/>
      <w:lvlJc w:val="left"/>
      <w:pPr>
        <w:tabs>
          <w:tab w:val="num" w:pos="5279"/>
        </w:tabs>
        <w:ind w:left="5279" w:hanging="360"/>
      </w:pPr>
      <w:rPr>
        <w:rFonts w:ascii="Wingdings" w:hAnsi="Wingdings" w:hint="default"/>
      </w:rPr>
    </w:lvl>
    <w:lvl w:ilvl="3" w:tplc="04090001" w:tentative="1">
      <w:start w:val="1"/>
      <w:numFmt w:val="bullet"/>
      <w:lvlText w:val=""/>
      <w:lvlJc w:val="left"/>
      <w:pPr>
        <w:tabs>
          <w:tab w:val="num" w:pos="5999"/>
        </w:tabs>
        <w:ind w:left="5999" w:hanging="360"/>
      </w:pPr>
      <w:rPr>
        <w:rFonts w:ascii="Symbol" w:hAnsi="Symbol" w:hint="default"/>
      </w:rPr>
    </w:lvl>
    <w:lvl w:ilvl="4" w:tplc="04090003" w:tentative="1">
      <w:start w:val="1"/>
      <w:numFmt w:val="bullet"/>
      <w:lvlText w:val="o"/>
      <w:lvlJc w:val="left"/>
      <w:pPr>
        <w:tabs>
          <w:tab w:val="num" w:pos="6719"/>
        </w:tabs>
        <w:ind w:left="6719" w:hanging="360"/>
      </w:pPr>
      <w:rPr>
        <w:rFonts w:ascii="Courier New" w:hAnsi="Courier New" w:cs="Courier New" w:hint="default"/>
      </w:rPr>
    </w:lvl>
    <w:lvl w:ilvl="5" w:tplc="04090005" w:tentative="1">
      <w:start w:val="1"/>
      <w:numFmt w:val="bullet"/>
      <w:lvlText w:val=""/>
      <w:lvlJc w:val="left"/>
      <w:pPr>
        <w:tabs>
          <w:tab w:val="num" w:pos="7439"/>
        </w:tabs>
        <w:ind w:left="7439" w:hanging="360"/>
      </w:pPr>
      <w:rPr>
        <w:rFonts w:ascii="Wingdings" w:hAnsi="Wingdings" w:hint="default"/>
      </w:rPr>
    </w:lvl>
    <w:lvl w:ilvl="6" w:tplc="04090001" w:tentative="1">
      <w:start w:val="1"/>
      <w:numFmt w:val="bullet"/>
      <w:lvlText w:val=""/>
      <w:lvlJc w:val="left"/>
      <w:pPr>
        <w:tabs>
          <w:tab w:val="num" w:pos="8159"/>
        </w:tabs>
        <w:ind w:left="8159" w:hanging="360"/>
      </w:pPr>
      <w:rPr>
        <w:rFonts w:ascii="Symbol" w:hAnsi="Symbol" w:hint="default"/>
      </w:rPr>
    </w:lvl>
    <w:lvl w:ilvl="7" w:tplc="04090003" w:tentative="1">
      <w:start w:val="1"/>
      <w:numFmt w:val="bullet"/>
      <w:lvlText w:val="o"/>
      <w:lvlJc w:val="left"/>
      <w:pPr>
        <w:tabs>
          <w:tab w:val="num" w:pos="8879"/>
        </w:tabs>
        <w:ind w:left="8879" w:hanging="360"/>
      </w:pPr>
      <w:rPr>
        <w:rFonts w:ascii="Courier New" w:hAnsi="Courier New" w:cs="Courier New" w:hint="default"/>
      </w:rPr>
    </w:lvl>
    <w:lvl w:ilvl="8" w:tplc="04090005" w:tentative="1">
      <w:start w:val="1"/>
      <w:numFmt w:val="bullet"/>
      <w:lvlText w:val=""/>
      <w:lvlJc w:val="left"/>
      <w:pPr>
        <w:tabs>
          <w:tab w:val="num" w:pos="9599"/>
        </w:tabs>
        <w:ind w:left="9599" w:hanging="360"/>
      </w:pPr>
      <w:rPr>
        <w:rFonts w:ascii="Wingdings" w:hAnsi="Wingdings" w:hint="default"/>
      </w:rPr>
    </w:lvl>
  </w:abstractNum>
  <w:abstractNum w:abstractNumId="61" w15:restartNumberingAfterBreak="0">
    <w:nsid w:val="55BF47E9"/>
    <w:multiLevelType w:val="hybridMultilevel"/>
    <w:tmpl w:val="14B25B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560D0B2E"/>
    <w:multiLevelType w:val="hybridMultilevel"/>
    <w:tmpl w:val="1A381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964249E"/>
    <w:multiLevelType w:val="hybridMultilevel"/>
    <w:tmpl w:val="18586952"/>
    <w:lvl w:ilvl="0" w:tplc="40F09FB6">
      <w:start w:val="1"/>
      <w:numFmt w:val="bullet"/>
      <w:lvlText w:val=""/>
      <w:lvlJc w:val="left"/>
      <w:pPr>
        <w:ind w:left="2563" w:hanging="360"/>
      </w:pPr>
      <w:rPr>
        <w:rFonts w:ascii="Symbol" w:hAnsi="Symbol" w:hint="default"/>
      </w:rPr>
    </w:lvl>
    <w:lvl w:ilvl="1" w:tplc="ACE42F2A" w:tentative="1">
      <w:start w:val="1"/>
      <w:numFmt w:val="bullet"/>
      <w:lvlText w:val="o"/>
      <w:lvlJc w:val="left"/>
      <w:pPr>
        <w:ind w:left="3283" w:hanging="360"/>
      </w:pPr>
      <w:rPr>
        <w:rFonts w:ascii="Courier New" w:hAnsi="Courier New" w:cs="Courier New" w:hint="default"/>
      </w:rPr>
    </w:lvl>
    <w:lvl w:ilvl="2" w:tplc="B06827AE" w:tentative="1">
      <w:start w:val="1"/>
      <w:numFmt w:val="bullet"/>
      <w:lvlText w:val=""/>
      <w:lvlJc w:val="left"/>
      <w:pPr>
        <w:ind w:left="4003" w:hanging="360"/>
      </w:pPr>
      <w:rPr>
        <w:rFonts w:ascii="Wingdings" w:hAnsi="Wingdings" w:hint="default"/>
      </w:rPr>
    </w:lvl>
    <w:lvl w:ilvl="3" w:tplc="AD0E78F8" w:tentative="1">
      <w:start w:val="1"/>
      <w:numFmt w:val="bullet"/>
      <w:lvlText w:val=""/>
      <w:lvlJc w:val="left"/>
      <w:pPr>
        <w:ind w:left="4723" w:hanging="360"/>
      </w:pPr>
      <w:rPr>
        <w:rFonts w:ascii="Symbol" w:hAnsi="Symbol" w:hint="default"/>
      </w:rPr>
    </w:lvl>
    <w:lvl w:ilvl="4" w:tplc="1FD47242" w:tentative="1">
      <w:start w:val="1"/>
      <w:numFmt w:val="bullet"/>
      <w:lvlText w:val="o"/>
      <w:lvlJc w:val="left"/>
      <w:pPr>
        <w:ind w:left="5443" w:hanging="360"/>
      </w:pPr>
      <w:rPr>
        <w:rFonts w:ascii="Courier New" w:hAnsi="Courier New" w:cs="Courier New" w:hint="default"/>
      </w:rPr>
    </w:lvl>
    <w:lvl w:ilvl="5" w:tplc="C4906778" w:tentative="1">
      <w:start w:val="1"/>
      <w:numFmt w:val="bullet"/>
      <w:lvlText w:val=""/>
      <w:lvlJc w:val="left"/>
      <w:pPr>
        <w:ind w:left="6163" w:hanging="360"/>
      </w:pPr>
      <w:rPr>
        <w:rFonts w:ascii="Wingdings" w:hAnsi="Wingdings" w:hint="default"/>
      </w:rPr>
    </w:lvl>
    <w:lvl w:ilvl="6" w:tplc="EA1CE9CA" w:tentative="1">
      <w:start w:val="1"/>
      <w:numFmt w:val="bullet"/>
      <w:lvlText w:val=""/>
      <w:lvlJc w:val="left"/>
      <w:pPr>
        <w:ind w:left="6883" w:hanging="360"/>
      </w:pPr>
      <w:rPr>
        <w:rFonts w:ascii="Symbol" w:hAnsi="Symbol" w:hint="default"/>
      </w:rPr>
    </w:lvl>
    <w:lvl w:ilvl="7" w:tplc="A55404E6" w:tentative="1">
      <w:start w:val="1"/>
      <w:numFmt w:val="bullet"/>
      <w:lvlText w:val="o"/>
      <w:lvlJc w:val="left"/>
      <w:pPr>
        <w:ind w:left="7603" w:hanging="360"/>
      </w:pPr>
      <w:rPr>
        <w:rFonts w:ascii="Courier New" w:hAnsi="Courier New" w:cs="Courier New" w:hint="default"/>
      </w:rPr>
    </w:lvl>
    <w:lvl w:ilvl="8" w:tplc="563A479C" w:tentative="1">
      <w:start w:val="1"/>
      <w:numFmt w:val="bullet"/>
      <w:lvlText w:val=""/>
      <w:lvlJc w:val="left"/>
      <w:pPr>
        <w:ind w:left="8323" w:hanging="360"/>
      </w:pPr>
      <w:rPr>
        <w:rFonts w:ascii="Wingdings" w:hAnsi="Wingdings" w:hint="default"/>
      </w:rPr>
    </w:lvl>
  </w:abstractNum>
  <w:abstractNum w:abstractNumId="64" w15:restartNumberingAfterBreak="0">
    <w:nsid w:val="5C062C8D"/>
    <w:multiLevelType w:val="hybridMultilevel"/>
    <w:tmpl w:val="8C529D66"/>
    <w:lvl w:ilvl="0" w:tplc="04090001">
      <w:start w:val="1"/>
      <w:numFmt w:val="bullet"/>
      <w:lvlText w:val=""/>
      <w:lvlJc w:val="left"/>
      <w:pPr>
        <w:tabs>
          <w:tab w:val="num" w:pos="2205"/>
        </w:tabs>
        <w:ind w:left="2205" w:hanging="360"/>
      </w:pPr>
      <w:rPr>
        <w:rFonts w:ascii="Symbol" w:hAnsi="Symbol" w:hint="default"/>
      </w:rPr>
    </w:lvl>
    <w:lvl w:ilvl="1" w:tplc="04090003" w:tentative="1">
      <w:start w:val="1"/>
      <w:numFmt w:val="bullet"/>
      <w:lvlText w:val="o"/>
      <w:lvlJc w:val="left"/>
      <w:pPr>
        <w:tabs>
          <w:tab w:val="num" w:pos="2925"/>
        </w:tabs>
        <w:ind w:left="2925" w:hanging="360"/>
      </w:pPr>
      <w:rPr>
        <w:rFonts w:ascii="Courier New" w:hAnsi="Courier New" w:cs="Courier New" w:hint="default"/>
      </w:rPr>
    </w:lvl>
    <w:lvl w:ilvl="2" w:tplc="04090005" w:tentative="1">
      <w:start w:val="1"/>
      <w:numFmt w:val="bullet"/>
      <w:lvlText w:val=""/>
      <w:lvlJc w:val="left"/>
      <w:pPr>
        <w:tabs>
          <w:tab w:val="num" w:pos="3645"/>
        </w:tabs>
        <w:ind w:left="3645" w:hanging="360"/>
      </w:pPr>
      <w:rPr>
        <w:rFonts w:ascii="Wingdings" w:hAnsi="Wingdings" w:hint="default"/>
      </w:rPr>
    </w:lvl>
    <w:lvl w:ilvl="3" w:tplc="04090001" w:tentative="1">
      <w:start w:val="1"/>
      <w:numFmt w:val="bullet"/>
      <w:lvlText w:val=""/>
      <w:lvlJc w:val="left"/>
      <w:pPr>
        <w:tabs>
          <w:tab w:val="num" w:pos="4365"/>
        </w:tabs>
        <w:ind w:left="4365" w:hanging="360"/>
      </w:pPr>
      <w:rPr>
        <w:rFonts w:ascii="Symbol" w:hAnsi="Symbol" w:hint="default"/>
      </w:rPr>
    </w:lvl>
    <w:lvl w:ilvl="4" w:tplc="04090003" w:tentative="1">
      <w:start w:val="1"/>
      <w:numFmt w:val="bullet"/>
      <w:lvlText w:val="o"/>
      <w:lvlJc w:val="left"/>
      <w:pPr>
        <w:tabs>
          <w:tab w:val="num" w:pos="5085"/>
        </w:tabs>
        <w:ind w:left="5085" w:hanging="360"/>
      </w:pPr>
      <w:rPr>
        <w:rFonts w:ascii="Courier New" w:hAnsi="Courier New" w:cs="Courier New" w:hint="default"/>
      </w:rPr>
    </w:lvl>
    <w:lvl w:ilvl="5" w:tplc="04090005" w:tentative="1">
      <w:start w:val="1"/>
      <w:numFmt w:val="bullet"/>
      <w:lvlText w:val=""/>
      <w:lvlJc w:val="left"/>
      <w:pPr>
        <w:tabs>
          <w:tab w:val="num" w:pos="5805"/>
        </w:tabs>
        <w:ind w:left="5805" w:hanging="360"/>
      </w:pPr>
      <w:rPr>
        <w:rFonts w:ascii="Wingdings" w:hAnsi="Wingdings" w:hint="default"/>
      </w:rPr>
    </w:lvl>
    <w:lvl w:ilvl="6" w:tplc="04090001" w:tentative="1">
      <w:start w:val="1"/>
      <w:numFmt w:val="bullet"/>
      <w:lvlText w:val=""/>
      <w:lvlJc w:val="left"/>
      <w:pPr>
        <w:tabs>
          <w:tab w:val="num" w:pos="6525"/>
        </w:tabs>
        <w:ind w:left="6525" w:hanging="360"/>
      </w:pPr>
      <w:rPr>
        <w:rFonts w:ascii="Symbol" w:hAnsi="Symbol" w:hint="default"/>
      </w:rPr>
    </w:lvl>
    <w:lvl w:ilvl="7" w:tplc="04090003" w:tentative="1">
      <w:start w:val="1"/>
      <w:numFmt w:val="bullet"/>
      <w:lvlText w:val="o"/>
      <w:lvlJc w:val="left"/>
      <w:pPr>
        <w:tabs>
          <w:tab w:val="num" w:pos="7245"/>
        </w:tabs>
        <w:ind w:left="7245" w:hanging="360"/>
      </w:pPr>
      <w:rPr>
        <w:rFonts w:ascii="Courier New" w:hAnsi="Courier New" w:cs="Courier New" w:hint="default"/>
      </w:rPr>
    </w:lvl>
    <w:lvl w:ilvl="8" w:tplc="04090005" w:tentative="1">
      <w:start w:val="1"/>
      <w:numFmt w:val="bullet"/>
      <w:lvlText w:val=""/>
      <w:lvlJc w:val="left"/>
      <w:pPr>
        <w:tabs>
          <w:tab w:val="num" w:pos="7965"/>
        </w:tabs>
        <w:ind w:left="7965" w:hanging="360"/>
      </w:pPr>
      <w:rPr>
        <w:rFonts w:ascii="Wingdings" w:hAnsi="Wingdings" w:hint="default"/>
      </w:rPr>
    </w:lvl>
  </w:abstractNum>
  <w:abstractNum w:abstractNumId="65" w15:restartNumberingAfterBreak="0">
    <w:nsid w:val="5D06009F"/>
    <w:multiLevelType w:val="multilevel"/>
    <w:tmpl w:val="70A6EFF2"/>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66" w15:restartNumberingAfterBreak="0">
    <w:nsid w:val="5DC63E03"/>
    <w:multiLevelType w:val="hybridMultilevel"/>
    <w:tmpl w:val="56F2EC82"/>
    <w:lvl w:ilvl="0" w:tplc="5D60A938">
      <w:start w:val="1"/>
      <w:numFmt w:val="lowerLetter"/>
      <w:lvlText w:val="%1."/>
      <w:lvlJc w:val="left"/>
      <w:pPr>
        <w:tabs>
          <w:tab w:val="num" w:pos="1260"/>
        </w:tabs>
        <w:ind w:left="1260" w:hanging="840"/>
      </w:pPr>
      <w:rPr>
        <w:rFonts w:hint="default"/>
      </w:rPr>
    </w:lvl>
    <w:lvl w:ilvl="1" w:tplc="04090019" w:tentative="1">
      <w:start w:val="1"/>
      <w:numFmt w:val="lowerLetter"/>
      <w:lvlText w:val="%2."/>
      <w:lvlJc w:val="left"/>
      <w:pPr>
        <w:tabs>
          <w:tab w:val="num" w:pos="-120"/>
        </w:tabs>
        <w:ind w:left="-120" w:hanging="360"/>
      </w:pPr>
    </w:lvl>
    <w:lvl w:ilvl="2" w:tplc="0409001B" w:tentative="1">
      <w:start w:val="1"/>
      <w:numFmt w:val="lowerRoman"/>
      <w:lvlText w:val="%3."/>
      <w:lvlJc w:val="right"/>
      <w:pPr>
        <w:tabs>
          <w:tab w:val="num" w:pos="600"/>
        </w:tabs>
        <w:ind w:left="600" w:hanging="180"/>
      </w:pPr>
    </w:lvl>
    <w:lvl w:ilvl="3" w:tplc="0409000F" w:tentative="1">
      <w:start w:val="1"/>
      <w:numFmt w:val="decimal"/>
      <w:lvlText w:val="%4."/>
      <w:lvlJc w:val="left"/>
      <w:pPr>
        <w:tabs>
          <w:tab w:val="num" w:pos="1320"/>
        </w:tabs>
        <w:ind w:left="1320" w:hanging="360"/>
      </w:pPr>
    </w:lvl>
    <w:lvl w:ilvl="4" w:tplc="04090019" w:tentative="1">
      <w:start w:val="1"/>
      <w:numFmt w:val="lowerLetter"/>
      <w:lvlText w:val="%5."/>
      <w:lvlJc w:val="left"/>
      <w:pPr>
        <w:tabs>
          <w:tab w:val="num" w:pos="2040"/>
        </w:tabs>
        <w:ind w:left="2040" w:hanging="360"/>
      </w:pPr>
    </w:lvl>
    <w:lvl w:ilvl="5" w:tplc="0409001B" w:tentative="1">
      <w:start w:val="1"/>
      <w:numFmt w:val="lowerRoman"/>
      <w:lvlText w:val="%6."/>
      <w:lvlJc w:val="right"/>
      <w:pPr>
        <w:tabs>
          <w:tab w:val="num" w:pos="2760"/>
        </w:tabs>
        <w:ind w:left="2760" w:hanging="180"/>
      </w:pPr>
    </w:lvl>
    <w:lvl w:ilvl="6" w:tplc="0409000F" w:tentative="1">
      <w:start w:val="1"/>
      <w:numFmt w:val="decimal"/>
      <w:lvlText w:val="%7."/>
      <w:lvlJc w:val="left"/>
      <w:pPr>
        <w:tabs>
          <w:tab w:val="num" w:pos="3480"/>
        </w:tabs>
        <w:ind w:left="3480" w:hanging="360"/>
      </w:pPr>
    </w:lvl>
    <w:lvl w:ilvl="7" w:tplc="04090019" w:tentative="1">
      <w:start w:val="1"/>
      <w:numFmt w:val="lowerLetter"/>
      <w:lvlText w:val="%8."/>
      <w:lvlJc w:val="left"/>
      <w:pPr>
        <w:tabs>
          <w:tab w:val="num" w:pos="4200"/>
        </w:tabs>
        <w:ind w:left="4200" w:hanging="360"/>
      </w:pPr>
    </w:lvl>
    <w:lvl w:ilvl="8" w:tplc="0409001B" w:tentative="1">
      <w:start w:val="1"/>
      <w:numFmt w:val="lowerRoman"/>
      <w:lvlText w:val="%9."/>
      <w:lvlJc w:val="right"/>
      <w:pPr>
        <w:tabs>
          <w:tab w:val="num" w:pos="4920"/>
        </w:tabs>
        <w:ind w:left="4920" w:hanging="180"/>
      </w:pPr>
    </w:lvl>
  </w:abstractNum>
  <w:abstractNum w:abstractNumId="67" w15:restartNumberingAfterBreak="0">
    <w:nsid w:val="5E884484"/>
    <w:multiLevelType w:val="hybridMultilevel"/>
    <w:tmpl w:val="64BCF40A"/>
    <w:lvl w:ilvl="0" w:tplc="04090001">
      <w:start w:val="1"/>
      <w:numFmt w:val="bullet"/>
      <w:lvlText w:val=""/>
      <w:lvlJc w:val="left"/>
      <w:pPr>
        <w:tabs>
          <w:tab w:val="num" w:pos="2138"/>
        </w:tabs>
        <w:ind w:left="2138" w:hanging="360"/>
      </w:pPr>
      <w:rPr>
        <w:rFonts w:ascii="Symbol" w:hAnsi="Symbol"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8" w15:restartNumberingAfterBreak="0">
    <w:nsid w:val="5E9539D5"/>
    <w:multiLevelType w:val="hybridMultilevel"/>
    <w:tmpl w:val="A64C1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F6F7307"/>
    <w:multiLevelType w:val="hybridMultilevel"/>
    <w:tmpl w:val="37C60A96"/>
    <w:lvl w:ilvl="0" w:tplc="E3689B3C">
      <w:start w:val="1"/>
      <w:numFmt w:val="bullet"/>
      <w:lvlText w:val=""/>
      <w:lvlJc w:val="left"/>
      <w:pPr>
        <w:tabs>
          <w:tab w:val="num" w:pos="720"/>
        </w:tabs>
        <w:ind w:left="720" w:hanging="360"/>
      </w:pPr>
      <w:rPr>
        <w:rFonts w:ascii="Symbol" w:hAnsi="Symbol" w:hint="default"/>
      </w:rPr>
    </w:lvl>
    <w:lvl w:ilvl="1" w:tplc="D794FF86">
      <w:start w:val="1"/>
      <w:numFmt w:val="bullet"/>
      <w:lvlText w:val="o"/>
      <w:lvlJc w:val="left"/>
      <w:pPr>
        <w:tabs>
          <w:tab w:val="num" w:pos="1440"/>
        </w:tabs>
        <w:ind w:left="1440" w:hanging="360"/>
      </w:pPr>
      <w:rPr>
        <w:rFonts w:ascii="Courier New" w:hAnsi="Courier New" w:cs="Courier New" w:hint="default"/>
      </w:rPr>
    </w:lvl>
    <w:lvl w:ilvl="2" w:tplc="59989530" w:tentative="1">
      <w:start w:val="1"/>
      <w:numFmt w:val="bullet"/>
      <w:lvlText w:val=""/>
      <w:lvlJc w:val="left"/>
      <w:pPr>
        <w:tabs>
          <w:tab w:val="num" w:pos="2160"/>
        </w:tabs>
        <w:ind w:left="2160" w:hanging="360"/>
      </w:pPr>
      <w:rPr>
        <w:rFonts w:ascii="Wingdings" w:hAnsi="Wingdings" w:hint="default"/>
      </w:rPr>
    </w:lvl>
    <w:lvl w:ilvl="3" w:tplc="CB8C5492" w:tentative="1">
      <w:start w:val="1"/>
      <w:numFmt w:val="bullet"/>
      <w:lvlText w:val=""/>
      <w:lvlJc w:val="left"/>
      <w:pPr>
        <w:tabs>
          <w:tab w:val="num" w:pos="2880"/>
        </w:tabs>
        <w:ind w:left="2880" w:hanging="360"/>
      </w:pPr>
      <w:rPr>
        <w:rFonts w:ascii="Symbol" w:hAnsi="Symbol" w:hint="default"/>
      </w:rPr>
    </w:lvl>
    <w:lvl w:ilvl="4" w:tplc="F080E710" w:tentative="1">
      <w:start w:val="1"/>
      <w:numFmt w:val="bullet"/>
      <w:lvlText w:val="o"/>
      <w:lvlJc w:val="left"/>
      <w:pPr>
        <w:tabs>
          <w:tab w:val="num" w:pos="3600"/>
        </w:tabs>
        <w:ind w:left="3600" w:hanging="360"/>
      </w:pPr>
      <w:rPr>
        <w:rFonts w:ascii="Courier New" w:hAnsi="Courier New" w:cs="Courier New" w:hint="default"/>
      </w:rPr>
    </w:lvl>
    <w:lvl w:ilvl="5" w:tplc="CC906634" w:tentative="1">
      <w:start w:val="1"/>
      <w:numFmt w:val="bullet"/>
      <w:lvlText w:val=""/>
      <w:lvlJc w:val="left"/>
      <w:pPr>
        <w:tabs>
          <w:tab w:val="num" w:pos="4320"/>
        </w:tabs>
        <w:ind w:left="4320" w:hanging="360"/>
      </w:pPr>
      <w:rPr>
        <w:rFonts w:ascii="Wingdings" w:hAnsi="Wingdings" w:hint="default"/>
      </w:rPr>
    </w:lvl>
    <w:lvl w:ilvl="6" w:tplc="34983A6E" w:tentative="1">
      <w:start w:val="1"/>
      <w:numFmt w:val="bullet"/>
      <w:lvlText w:val=""/>
      <w:lvlJc w:val="left"/>
      <w:pPr>
        <w:tabs>
          <w:tab w:val="num" w:pos="5040"/>
        </w:tabs>
        <w:ind w:left="5040" w:hanging="360"/>
      </w:pPr>
      <w:rPr>
        <w:rFonts w:ascii="Symbol" w:hAnsi="Symbol" w:hint="default"/>
      </w:rPr>
    </w:lvl>
    <w:lvl w:ilvl="7" w:tplc="EBC8EEEE" w:tentative="1">
      <w:start w:val="1"/>
      <w:numFmt w:val="bullet"/>
      <w:lvlText w:val="o"/>
      <w:lvlJc w:val="left"/>
      <w:pPr>
        <w:tabs>
          <w:tab w:val="num" w:pos="5760"/>
        </w:tabs>
        <w:ind w:left="5760" w:hanging="360"/>
      </w:pPr>
      <w:rPr>
        <w:rFonts w:ascii="Courier New" w:hAnsi="Courier New" w:cs="Courier New" w:hint="default"/>
      </w:rPr>
    </w:lvl>
    <w:lvl w:ilvl="8" w:tplc="BD7CDD18"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0156082"/>
    <w:multiLevelType w:val="hybridMultilevel"/>
    <w:tmpl w:val="2EBA20E2"/>
    <w:lvl w:ilvl="0" w:tplc="04090001">
      <w:start w:val="1"/>
      <w:numFmt w:val="decimal"/>
      <w:lvlText w:val="%1."/>
      <w:lvlJc w:val="left"/>
      <w:pPr>
        <w:tabs>
          <w:tab w:val="num" w:pos="2138"/>
        </w:tabs>
        <w:ind w:left="2138"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606D0005"/>
    <w:multiLevelType w:val="multilevel"/>
    <w:tmpl w:val="2348F146"/>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72" w15:restartNumberingAfterBreak="0">
    <w:nsid w:val="671322BA"/>
    <w:multiLevelType w:val="hybridMultilevel"/>
    <w:tmpl w:val="D63691D6"/>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3" w15:restartNumberingAfterBreak="0">
    <w:nsid w:val="695B1BCB"/>
    <w:multiLevelType w:val="multilevel"/>
    <w:tmpl w:val="45F4276A"/>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9634F8D"/>
    <w:multiLevelType w:val="hybridMultilevel"/>
    <w:tmpl w:val="284659C8"/>
    <w:lvl w:ilvl="0" w:tplc="F92A52DE">
      <w:start w:val="1"/>
      <w:numFmt w:val="lowerLetter"/>
      <w:lvlText w:val="%1."/>
      <w:lvlJc w:val="left"/>
      <w:pPr>
        <w:ind w:left="1560" w:hanging="360"/>
      </w:pPr>
      <w:rPr>
        <w:rFonts w:hint="default"/>
      </w:rPr>
    </w:lvl>
    <w:lvl w:ilvl="1" w:tplc="79A08804" w:tentative="1">
      <w:start w:val="1"/>
      <w:numFmt w:val="lowerLetter"/>
      <w:lvlText w:val="%2."/>
      <w:lvlJc w:val="left"/>
      <w:pPr>
        <w:ind w:left="1440" w:hanging="360"/>
      </w:pPr>
    </w:lvl>
    <w:lvl w:ilvl="2" w:tplc="9F701D18" w:tentative="1">
      <w:start w:val="1"/>
      <w:numFmt w:val="lowerRoman"/>
      <w:lvlText w:val="%3."/>
      <w:lvlJc w:val="right"/>
      <w:pPr>
        <w:ind w:left="2160" w:hanging="180"/>
      </w:pPr>
    </w:lvl>
    <w:lvl w:ilvl="3" w:tplc="6AEECA2C" w:tentative="1">
      <w:start w:val="1"/>
      <w:numFmt w:val="decimal"/>
      <w:lvlText w:val="%4."/>
      <w:lvlJc w:val="left"/>
      <w:pPr>
        <w:ind w:left="2880" w:hanging="360"/>
      </w:pPr>
    </w:lvl>
    <w:lvl w:ilvl="4" w:tplc="A2F660D4" w:tentative="1">
      <w:start w:val="1"/>
      <w:numFmt w:val="lowerLetter"/>
      <w:lvlText w:val="%5."/>
      <w:lvlJc w:val="left"/>
      <w:pPr>
        <w:ind w:left="3600" w:hanging="360"/>
      </w:pPr>
    </w:lvl>
    <w:lvl w:ilvl="5" w:tplc="13529ACC" w:tentative="1">
      <w:start w:val="1"/>
      <w:numFmt w:val="lowerRoman"/>
      <w:lvlText w:val="%6."/>
      <w:lvlJc w:val="right"/>
      <w:pPr>
        <w:ind w:left="4320" w:hanging="180"/>
      </w:pPr>
    </w:lvl>
    <w:lvl w:ilvl="6" w:tplc="1146F4F6" w:tentative="1">
      <w:start w:val="1"/>
      <w:numFmt w:val="decimal"/>
      <w:lvlText w:val="%7."/>
      <w:lvlJc w:val="left"/>
      <w:pPr>
        <w:ind w:left="5040" w:hanging="360"/>
      </w:pPr>
    </w:lvl>
    <w:lvl w:ilvl="7" w:tplc="4A1A3420" w:tentative="1">
      <w:start w:val="1"/>
      <w:numFmt w:val="lowerLetter"/>
      <w:lvlText w:val="%8."/>
      <w:lvlJc w:val="left"/>
      <w:pPr>
        <w:ind w:left="5760" w:hanging="360"/>
      </w:pPr>
    </w:lvl>
    <w:lvl w:ilvl="8" w:tplc="40320952" w:tentative="1">
      <w:start w:val="1"/>
      <w:numFmt w:val="lowerRoman"/>
      <w:lvlText w:val="%9."/>
      <w:lvlJc w:val="right"/>
      <w:pPr>
        <w:ind w:left="6480" w:hanging="180"/>
      </w:pPr>
    </w:lvl>
  </w:abstractNum>
  <w:abstractNum w:abstractNumId="75" w15:restartNumberingAfterBreak="0">
    <w:nsid w:val="6C315AEB"/>
    <w:multiLevelType w:val="hybridMultilevel"/>
    <w:tmpl w:val="57DE4FD2"/>
    <w:lvl w:ilvl="0" w:tplc="EF10DC6A">
      <w:start w:val="1"/>
      <w:numFmt w:val="bullet"/>
      <w:lvlText w:val=""/>
      <w:lvlJc w:val="left"/>
      <w:pPr>
        <w:ind w:left="765" w:hanging="360"/>
      </w:pPr>
      <w:rPr>
        <w:rFonts w:ascii="Symbol" w:hAnsi="Symbol" w:hint="default"/>
      </w:rPr>
    </w:lvl>
    <w:lvl w:ilvl="1" w:tplc="7AB6F6F8" w:tentative="1">
      <w:start w:val="1"/>
      <w:numFmt w:val="bullet"/>
      <w:lvlText w:val="o"/>
      <w:lvlJc w:val="left"/>
      <w:pPr>
        <w:ind w:left="1485" w:hanging="360"/>
      </w:pPr>
      <w:rPr>
        <w:rFonts w:ascii="Courier New" w:hAnsi="Courier New" w:cs="Courier New" w:hint="default"/>
      </w:rPr>
    </w:lvl>
    <w:lvl w:ilvl="2" w:tplc="4A368996" w:tentative="1">
      <w:start w:val="1"/>
      <w:numFmt w:val="bullet"/>
      <w:lvlText w:val=""/>
      <w:lvlJc w:val="left"/>
      <w:pPr>
        <w:ind w:left="2205" w:hanging="360"/>
      </w:pPr>
      <w:rPr>
        <w:rFonts w:ascii="Wingdings" w:hAnsi="Wingdings" w:hint="default"/>
      </w:rPr>
    </w:lvl>
    <w:lvl w:ilvl="3" w:tplc="E33279C2" w:tentative="1">
      <w:start w:val="1"/>
      <w:numFmt w:val="bullet"/>
      <w:lvlText w:val=""/>
      <w:lvlJc w:val="left"/>
      <w:pPr>
        <w:ind w:left="2925" w:hanging="360"/>
      </w:pPr>
      <w:rPr>
        <w:rFonts w:ascii="Symbol" w:hAnsi="Symbol" w:hint="default"/>
      </w:rPr>
    </w:lvl>
    <w:lvl w:ilvl="4" w:tplc="62B29F88" w:tentative="1">
      <w:start w:val="1"/>
      <w:numFmt w:val="bullet"/>
      <w:lvlText w:val="o"/>
      <w:lvlJc w:val="left"/>
      <w:pPr>
        <w:ind w:left="3645" w:hanging="360"/>
      </w:pPr>
      <w:rPr>
        <w:rFonts w:ascii="Courier New" w:hAnsi="Courier New" w:cs="Courier New" w:hint="default"/>
      </w:rPr>
    </w:lvl>
    <w:lvl w:ilvl="5" w:tplc="9DC89B20" w:tentative="1">
      <w:start w:val="1"/>
      <w:numFmt w:val="bullet"/>
      <w:lvlText w:val=""/>
      <w:lvlJc w:val="left"/>
      <w:pPr>
        <w:ind w:left="4365" w:hanging="360"/>
      </w:pPr>
      <w:rPr>
        <w:rFonts w:ascii="Wingdings" w:hAnsi="Wingdings" w:hint="default"/>
      </w:rPr>
    </w:lvl>
    <w:lvl w:ilvl="6" w:tplc="908A76D0" w:tentative="1">
      <w:start w:val="1"/>
      <w:numFmt w:val="bullet"/>
      <w:lvlText w:val=""/>
      <w:lvlJc w:val="left"/>
      <w:pPr>
        <w:ind w:left="5085" w:hanging="360"/>
      </w:pPr>
      <w:rPr>
        <w:rFonts w:ascii="Symbol" w:hAnsi="Symbol" w:hint="default"/>
      </w:rPr>
    </w:lvl>
    <w:lvl w:ilvl="7" w:tplc="876A9234" w:tentative="1">
      <w:start w:val="1"/>
      <w:numFmt w:val="bullet"/>
      <w:lvlText w:val="o"/>
      <w:lvlJc w:val="left"/>
      <w:pPr>
        <w:ind w:left="5805" w:hanging="360"/>
      </w:pPr>
      <w:rPr>
        <w:rFonts w:ascii="Courier New" w:hAnsi="Courier New" w:cs="Courier New" w:hint="default"/>
      </w:rPr>
    </w:lvl>
    <w:lvl w:ilvl="8" w:tplc="5E2641E0" w:tentative="1">
      <w:start w:val="1"/>
      <w:numFmt w:val="bullet"/>
      <w:lvlText w:val=""/>
      <w:lvlJc w:val="left"/>
      <w:pPr>
        <w:ind w:left="6525" w:hanging="360"/>
      </w:pPr>
      <w:rPr>
        <w:rFonts w:ascii="Wingdings" w:hAnsi="Wingdings" w:hint="default"/>
      </w:rPr>
    </w:lvl>
  </w:abstractNum>
  <w:abstractNum w:abstractNumId="76" w15:restartNumberingAfterBreak="0">
    <w:nsid w:val="6CC76923"/>
    <w:multiLevelType w:val="multilevel"/>
    <w:tmpl w:val="1688C890"/>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abstractNum w:abstractNumId="77" w15:restartNumberingAfterBreak="0">
    <w:nsid w:val="6EFC1A6A"/>
    <w:multiLevelType w:val="hybridMultilevel"/>
    <w:tmpl w:val="22AEC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F542698"/>
    <w:multiLevelType w:val="hybridMultilevel"/>
    <w:tmpl w:val="B4466AB6"/>
    <w:lvl w:ilvl="0" w:tplc="5D60A938">
      <w:start w:val="1"/>
      <w:numFmt w:val="lowerLetter"/>
      <w:lvlText w:val="%1."/>
      <w:lvlJc w:val="left"/>
      <w:pPr>
        <w:tabs>
          <w:tab w:val="num" w:pos="1260"/>
        </w:tabs>
        <w:ind w:left="1260" w:hanging="840"/>
      </w:pPr>
      <w:rPr>
        <w:rFonts w:hint="default"/>
      </w:rPr>
    </w:lvl>
    <w:lvl w:ilvl="1" w:tplc="04090019" w:tentative="1">
      <w:start w:val="1"/>
      <w:numFmt w:val="lowerLetter"/>
      <w:lvlText w:val="%2."/>
      <w:lvlJc w:val="left"/>
      <w:pPr>
        <w:tabs>
          <w:tab w:val="num" w:pos="-120"/>
        </w:tabs>
        <w:ind w:left="-120" w:hanging="360"/>
      </w:pPr>
    </w:lvl>
    <w:lvl w:ilvl="2" w:tplc="0409001B" w:tentative="1">
      <w:start w:val="1"/>
      <w:numFmt w:val="lowerRoman"/>
      <w:lvlText w:val="%3."/>
      <w:lvlJc w:val="right"/>
      <w:pPr>
        <w:tabs>
          <w:tab w:val="num" w:pos="600"/>
        </w:tabs>
        <w:ind w:left="600" w:hanging="180"/>
      </w:pPr>
    </w:lvl>
    <w:lvl w:ilvl="3" w:tplc="0409000F" w:tentative="1">
      <w:start w:val="1"/>
      <w:numFmt w:val="decimal"/>
      <w:lvlText w:val="%4."/>
      <w:lvlJc w:val="left"/>
      <w:pPr>
        <w:tabs>
          <w:tab w:val="num" w:pos="1320"/>
        </w:tabs>
        <w:ind w:left="1320" w:hanging="360"/>
      </w:pPr>
    </w:lvl>
    <w:lvl w:ilvl="4" w:tplc="04090019" w:tentative="1">
      <w:start w:val="1"/>
      <w:numFmt w:val="lowerLetter"/>
      <w:lvlText w:val="%5."/>
      <w:lvlJc w:val="left"/>
      <w:pPr>
        <w:tabs>
          <w:tab w:val="num" w:pos="2040"/>
        </w:tabs>
        <w:ind w:left="2040" w:hanging="360"/>
      </w:pPr>
    </w:lvl>
    <w:lvl w:ilvl="5" w:tplc="0409001B" w:tentative="1">
      <w:start w:val="1"/>
      <w:numFmt w:val="lowerRoman"/>
      <w:lvlText w:val="%6."/>
      <w:lvlJc w:val="right"/>
      <w:pPr>
        <w:tabs>
          <w:tab w:val="num" w:pos="2760"/>
        </w:tabs>
        <w:ind w:left="2760" w:hanging="180"/>
      </w:pPr>
    </w:lvl>
    <w:lvl w:ilvl="6" w:tplc="0409000F" w:tentative="1">
      <w:start w:val="1"/>
      <w:numFmt w:val="decimal"/>
      <w:lvlText w:val="%7."/>
      <w:lvlJc w:val="left"/>
      <w:pPr>
        <w:tabs>
          <w:tab w:val="num" w:pos="3480"/>
        </w:tabs>
        <w:ind w:left="3480" w:hanging="360"/>
      </w:pPr>
    </w:lvl>
    <w:lvl w:ilvl="7" w:tplc="04090019" w:tentative="1">
      <w:start w:val="1"/>
      <w:numFmt w:val="lowerLetter"/>
      <w:lvlText w:val="%8."/>
      <w:lvlJc w:val="left"/>
      <w:pPr>
        <w:tabs>
          <w:tab w:val="num" w:pos="4200"/>
        </w:tabs>
        <w:ind w:left="4200" w:hanging="360"/>
      </w:pPr>
    </w:lvl>
    <w:lvl w:ilvl="8" w:tplc="0409001B" w:tentative="1">
      <w:start w:val="1"/>
      <w:numFmt w:val="lowerRoman"/>
      <w:lvlText w:val="%9."/>
      <w:lvlJc w:val="right"/>
      <w:pPr>
        <w:tabs>
          <w:tab w:val="num" w:pos="4920"/>
        </w:tabs>
        <w:ind w:left="4920" w:hanging="180"/>
      </w:pPr>
    </w:lvl>
  </w:abstractNum>
  <w:abstractNum w:abstractNumId="79" w15:restartNumberingAfterBreak="0">
    <w:nsid w:val="6FEB6826"/>
    <w:multiLevelType w:val="hybridMultilevel"/>
    <w:tmpl w:val="7052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74984A85"/>
    <w:multiLevelType w:val="multilevel"/>
    <w:tmpl w:val="44C6F00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AA6135E"/>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82" w15:restartNumberingAfterBreak="0">
    <w:nsid w:val="7AF602FF"/>
    <w:multiLevelType w:val="hybridMultilevel"/>
    <w:tmpl w:val="2C88B5BE"/>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83" w15:restartNumberingAfterBreak="0">
    <w:nsid w:val="7B1523A7"/>
    <w:multiLevelType w:val="multilevel"/>
    <w:tmpl w:val="CE4A63EA"/>
    <w:lvl w:ilvl="0">
      <w:start w:val="1"/>
      <w:numFmt w:val="decimal"/>
      <w:lvlText w:val="%1."/>
      <w:lvlJc w:val="left"/>
      <w:pPr>
        <w:tabs>
          <w:tab w:val="num" w:pos="1844"/>
        </w:tabs>
        <w:ind w:left="1844" w:hanging="567"/>
      </w:pPr>
      <w:rPr>
        <w:rFonts w:hint="default"/>
        <w:b w:val="0"/>
        <w:i w:val="0"/>
        <w:sz w:val="24"/>
      </w:rPr>
    </w:lvl>
    <w:lvl w:ilvl="1">
      <w:start w:val="1"/>
      <w:numFmt w:val="decimal"/>
      <w:lvlText w:val="%1.%2"/>
      <w:lvlJc w:val="left"/>
      <w:pPr>
        <w:tabs>
          <w:tab w:val="num" w:pos="1997"/>
        </w:tabs>
        <w:ind w:left="1135" w:firstLine="142"/>
      </w:pPr>
      <w:rPr>
        <w:rFonts w:hint="default"/>
      </w:rPr>
    </w:lvl>
    <w:lvl w:ilvl="2">
      <w:start w:val="1"/>
      <w:numFmt w:val="decimal"/>
      <w:lvlText w:val="%1.%2.%3"/>
      <w:lvlJc w:val="left"/>
      <w:pPr>
        <w:tabs>
          <w:tab w:val="num" w:pos="2215"/>
        </w:tabs>
        <w:ind w:left="1135" w:firstLine="0"/>
      </w:pPr>
      <w:rPr>
        <w:rFonts w:hint="default"/>
      </w:rPr>
    </w:lvl>
    <w:lvl w:ilvl="3">
      <w:start w:val="1"/>
      <w:numFmt w:val="lowerLetter"/>
      <w:lvlText w:val="%1.%2.%3.%4"/>
      <w:lvlJc w:val="left"/>
      <w:pPr>
        <w:tabs>
          <w:tab w:val="num" w:pos="2575"/>
        </w:tabs>
        <w:ind w:left="1135" w:firstLine="0"/>
      </w:pPr>
      <w:rPr>
        <w:rFonts w:hint="default"/>
      </w:rPr>
    </w:lvl>
    <w:lvl w:ilvl="4">
      <w:start w:val="1"/>
      <w:numFmt w:val="decimal"/>
      <w:lvlText w:val="%1.%2.%3.%4.%5"/>
      <w:lvlJc w:val="left"/>
      <w:pPr>
        <w:tabs>
          <w:tab w:val="num" w:pos="2575"/>
        </w:tabs>
        <w:ind w:left="1135" w:firstLine="0"/>
      </w:pPr>
      <w:rPr>
        <w:rFonts w:hint="default"/>
      </w:rPr>
    </w:lvl>
    <w:lvl w:ilvl="5">
      <w:start w:val="1"/>
      <w:numFmt w:val="upperLetter"/>
      <w:lvlText w:val="%6."/>
      <w:lvlJc w:val="center"/>
      <w:pPr>
        <w:tabs>
          <w:tab w:val="num" w:pos="2411"/>
        </w:tabs>
        <w:ind w:left="2411" w:hanging="1134"/>
      </w:pPr>
      <w:rPr>
        <w:rFonts w:hint="default"/>
      </w:rPr>
    </w:lvl>
    <w:lvl w:ilvl="6">
      <w:start w:val="1"/>
      <w:numFmt w:val="decimal"/>
      <w:lvlText w:val="%7."/>
      <w:lvlJc w:val="center"/>
      <w:pPr>
        <w:tabs>
          <w:tab w:val="num" w:pos="2156"/>
        </w:tabs>
        <w:ind w:left="2156" w:hanging="397"/>
      </w:pPr>
      <w:rPr>
        <w:rFonts w:hint="default"/>
      </w:rPr>
    </w:lvl>
    <w:lvl w:ilvl="7">
      <w:start w:val="1"/>
      <w:numFmt w:val="lowerLetter"/>
      <w:lvlText w:val="%8."/>
      <w:lvlJc w:val="center"/>
      <w:pPr>
        <w:tabs>
          <w:tab w:val="num" w:pos="2666"/>
        </w:tabs>
        <w:ind w:left="2666" w:hanging="397"/>
      </w:pPr>
      <w:rPr>
        <w:rFonts w:hint="default"/>
      </w:rPr>
    </w:lvl>
    <w:lvl w:ilvl="8">
      <w:start w:val="1"/>
      <w:numFmt w:val="decimal"/>
      <w:lvlText w:val="%1.%2.%3.%4.%5.%6.%7.%8.%9."/>
      <w:lvlJc w:val="center"/>
      <w:pPr>
        <w:tabs>
          <w:tab w:val="num" w:pos="4817"/>
        </w:tabs>
        <w:ind w:left="4817" w:hanging="1440"/>
      </w:pPr>
      <w:rPr>
        <w:rFonts w:hint="default"/>
      </w:rPr>
    </w:lvl>
  </w:abstractNum>
  <w:abstractNum w:abstractNumId="84" w15:restartNumberingAfterBreak="0">
    <w:nsid w:val="7B6808AF"/>
    <w:multiLevelType w:val="multilevel"/>
    <w:tmpl w:val="67882670"/>
    <w:lvl w:ilvl="0">
      <w:start w:val="1"/>
      <w:numFmt w:val="lowerLetter"/>
      <w:lvlText w:val="%1."/>
      <w:lvlJc w:val="left"/>
      <w:pPr>
        <w:tabs>
          <w:tab w:val="num" w:pos="1418"/>
        </w:tabs>
        <w:ind w:left="1418" w:hanging="567"/>
      </w:pPr>
      <w:rPr>
        <w:rFonts w:hint="default"/>
        <w:b w:val="0"/>
        <w:i w:val="0"/>
        <w:sz w:val="24"/>
      </w:rPr>
    </w:lvl>
    <w:lvl w:ilvl="1">
      <w:start w:val="1"/>
      <w:numFmt w:val="decimal"/>
      <w:lvlText w:val="%1.%2"/>
      <w:lvlJc w:val="left"/>
      <w:pPr>
        <w:tabs>
          <w:tab w:val="num" w:pos="1571"/>
        </w:tabs>
        <w:ind w:left="709" w:firstLine="142"/>
      </w:pPr>
      <w:rPr>
        <w:rFonts w:hint="default"/>
      </w:rPr>
    </w:lvl>
    <w:lvl w:ilvl="2">
      <w:start w:val="1"/>
      <w:numFmt w:val="decimal"/>
      <w:lvlText w:val="%1.%2.%3"/>
      <w:lvlJc w:val="left"/>
      <w:pPr>
        <w:tabs>
          <w:tab w:val="num" w:pos="1789"/>
        </w:tabs>
        <w:ind w:left="709" w:firstLine="0"/>
      </w:pPr>
      <w:rPr>
        <w:rFonts w:hint="default"/>
      </w:rPr>
    </w:lvl>
    <w:lvl w:ilvl="3">
      <w:start w:val="1"/>
      <w:numFmt w:val="lowerLetter"/>
      <w:lvlText w:val="%1.%2.%3.%4"/>
      <w:lvlJc w:val="left"/>
      <w:pPr>
        <w:tabs>
          <w:tab w:val="num" w:pos="2149"/>
        </w:tabs>
        <w:ind w:left="709" w:firstLine="0"/>
      </w:pPr>
      <w:rPr>
        <w:rFonts w:hint="default"/>
      </w:rPr>
    </w:lvl>
    <w:lvl w:ilvl="4">
      <w:start w:val="1"/>
      <w:numFmt w:val="decimal"/>
      <w:lvlText w:val="%1.%2.%3.%4.%5"/>
      <w:lvlJc w:val="left"/>
      <w:pPr>
        <w:tabs>
          <w:tab w:val="num" w:pos="2149"/>
        </w:tabs>
        <w:ind w:left="709" w:firstLine="0"/>
      </w:pPr>
      <w:rPr>
        <w:rFonts w:hint="default"/>
      </w:rPr>
    </w:lvl>
    <w:lvl w:ilvl="5">
      <w:start w:val="1"/>
      <w:numFmt w:val="upperLetter"/>
      <w:lvlText w:val="%6."/>
      <w:lvlJc w:val="center"/>
      <w:pPr>
        <w:tabs>
          <w:tab w:val="num" w:pos="1985"/>
        </w:tabs>
        <w:ind w:left="1985" w:hanging="1134"/>
      </w:pPr>
      <w:rPr>
        <w:rFonts w:hint="default"/>
      </w:rPr>
    </w:lvl>
    <w:lvl w:ilvl="6">
      <w:start w:val="1"/>
      <w:numFmt w:val="decimal"/>
      <w:lvlText w:val="%7."/>
      <w:lvlJc w:val="center"/>
      <w:pPr>
        <w:tabs>
          <w:tab w:val="num" w:pos="1730"/>
        </w:tabs>
        <w:ind w:left="1730" w:hanging="397"/>
      </w:pPr>
      <w:rPr>
        <w:rFonts w:hint="default"/>
      </w:rPr>
    </w:lvl>
    <w:lvl w:ilvl="7">
      <w:start w:val="1"/>
      <w:numFmt w:val="lowerLetter"/>
      <w:lvlText w:val="%8."/>
      <w:lvlJc w:val="center"/>
      <w:pPr>
        <w:tabs>
          <w:tab w:val="num" w:pos="2240"/>
        </w:tabs>
        <w:ind w:left="2240" w:hanging="397"/>
      </w:pPr>
      <w:rPr>
        <w:rFonts w:hint="default"/>
      </w:rPr>
    </w:lvl>
    <w:lvl w:ilvl="8">
      <w:start w:val="1"/>
      <w:numFmt w:val="decimal"/>
      <w:lvlText w:val="%1.%2.%3.%4.%5.%6.%7.%8.%9."/>
      <w:lvlJc w:val="center"/>
      <w:pPr>
        <w:tabs>
          <w:tab w:val="num" w:pos="4391"/>
        </w:tabs>
        <w:ind w:left="4391" w:hanging="1440"/>
      </w:pPr>
      <w:rPr>
        <w:rFonts w:hint="default"/>
      </w:rPr>
    </w:lvl>
  </w:abstractNum>
  <w:num w:numId="1">
    <w:abstractNumId w:val="0"/>
    <w:lvlOverride w:ilvl="0">
      <w:lvl w:ilvl="0">
        <w:start w:val="1"/>
        <w:numFmt w:val="chosung"/>
        <w:lvlText w:val=""/>
        <w:legacy w:legacy="1" w:legacySpace="0" w:legacyIndent="283"/>
        <w:lvlJc w:val="left"/>
        <w:pPr>
          <w:ind w:left="1984" w:right="1984" w:hanging="283"/>
        </w:pPr>
        <w:rPr>
          <w:rFonts w:ascii="Symbol" w:hAnsi="Symbol" w:hint="default"/>
        </w:rPr>
      </w:lvl>
    </w:lvlOverride>
  </w:num>
  <w:num w:numId="2">
    <w:abstractNumId w:val="41"/>
  </w:num>
  <w:num w:numId="3">
    <w:abstractNumId w:val="45"/>
  </w:num>
  <w:num w:numId="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num>
  <w:num w:numId="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36"/>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9"/>
  </w:num>
  <w:num w:numId="23">
    <w:abstractNumId w:val="5"/>
  </w:num>
  <w:num w:numId="24">
    <w:abstractNumId w:val="60"/>
  </w:num>
  <w:num w:numId="25">
    <w:abstractNumId w:val="73"/>
  </w:num>
  <w:num w:numId="26">
    <w:abstractNumId w:val="38"/>
  </w:num>
  <w:num w:numId="27">
    <w:abstractNumId w:val="8"/>
  </w:num>
  <w:num w:numId="28">
    <w:abstractNumId w:val="46"/>
  </w:num>
  <w:num w:numId="2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num>
  <w:num w:numId="31">
    <w:abstractNumId w:val="13"/>
  </w:num>
  <w:num w:numId="3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0"/>
  </w:num>
  <w:num w:numId="34">
    <w:abstractNumId w:val="67"/>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4"/>
  </w:num>
  <w:num w:numId="49">
    <w:abstractNumId w:val="12"/>
  </w:num>
  <w:num w:numId="50">
    <w:abstractNumId w:val="57"/>
  </w:num>
  <w:num w:numId="51">
    <w:abstractNumId w:val="3"/>
  </w:num>
  <w:num w:numId="5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7"/>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0"/>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
  </w:num>
  <w:num w:numId="60">
    <w:abstractNumId w:val="10"/>
  </w:num>
  <w:num w:numId="61">
    <w:abstractNumId w:val="22"/>
  </w:num>
  <w:num w:numId="62">
    <w:abstractNumId w:val="81"/>
  </w:num>
  <w:num w:numId="63">
    <w:abstractNumId w:val="42"/>
  </w:num>
  <w:num w:numId="64">
    <w:abstractNumId w:val="59"/>
  </w:num>
  <w:num w:numId="65">
    <w:abstractNumId w:val="16"/>
  </w:num>
  <w:num w:numId="66">
    <w:abstractNumId w:val="25"/>
  </w:num>
  <w:num w:numId="67">
    <w:abstractNumId w:val="58"/>
  </w:num>
  <w:num w:numId="6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9"/>
  </w:num>
  <w:num w:numId="70">
    <w:abstractNumId w:val="41"/>
    <w:lvlOverride w:ilvl="0">
      <w:startOverride w:val="1"/>
    </w:lvlOverride>
  </w:num>
  <w:num w:numId="71">
    <w:abstractNumId w:val="48"/>
  </w:num>
  <w:num w:numId="72">
    <w:abstractNumId w:val="80"/>
  </w:num>
  <w:num w:numId="73">
    <w:abstractNumId w:val="56"/>
  </w:num>
  <w:num w:numId="74">
    <w:abstractNumId w:val="23"/>
  </w:num>
  <w:num w:numId="75">
    <w:abstractNumId w:val="53"/>
  </w:num>
  <w:num w:numId="76">
    <w:abstractNumId w:val="29"/>
  </w:num>
  <w:num w:numId="77">
    <w:abstractNumId w:val="77"/>
  </w:num>
  <w:num w:numId="78">
    <w:abstractNumId w:val="20"/>
  </w:num>
  <w:num w:numId="79">
    <w:abstractNumId w:val="75"/>
  </w:num>
  <w:num w:numId="80">
    <w:abstractNumId w:val="65"/>
  </w:num>
  <w:num w:numId="81">
    <w:abstractNumId w:val="74"/>
  </w:num>
  <w:num w:numId="82">
    <w:abstractNumId w:val="1"/>
  </w:num>
  <w:num w:numId="83">
    <w:abstractNumId w:val="63"/>
  </w:num>
  <w:num w:numId="84">
    <w:abstractNumId w:val="14"/>
  </w:num>
  <w:num w:numId="85">
    <w:abstractNumId w:val="21"/>
  </w:num>
  <w:num w:numId="86">
    <w:abstractNumId w:val="84"/>
  </w:num>
  <w:num w:numId="87">
    <w:abstractNumId w:val="30"/>
  </w:num>
  <w:num w:numId="88">
    <w:abstractNumId w:val="7"/>
  </w:num>
  <w:num w:numId="89">
    <w:abstractNumId w:val="52"/>
  </w:num>
  <w:num w:numId="90">
    <w:abstractNumId w:val="31"/>
  </w:num>
  <w:num w:numId="91">
    <w:abstractNumId w:val="37"/>
  </w:num>
  <w:num w:numId="92">
    <w:abstractNumId w:val="71"/>
  </w:num>
  <w:num w:numId="93">
    <w:abstractNumId w:val="76"/>
  </w:num>
  <w:num w:numId="94">
    <w:abstractNumId w:val="28"/>
  </w:num>
  <w:num w:numId="95">
    <w:abstractNumId w:val="47"/>
  </w:num>
  <w:num w:numId="96">
    <w:abstractNumId w:val="62"/>
  </w:num>
  <w:num w:numId="97">
    <w:abstractNumId w:val="24"/>
  </w:num>
  <w:num w:numId="98">
    <w:abstractNumId w:val="6"/>
  </w:num>
  <w:num w:numId="99">
    <w:abstractNumId w:val="72"/>
  </w:num>
  <w:num w:numId="100">
    <w:abstractNumId w:val="68"/>
  </w:num>
  <w:num w:numId="101">
    <w:abstractNumId w:val="51"/>
  </w:num>
  <w:num w:numId="102">
    <w:abstractNumId w:val="39"/>
  </w:num>
  <w:num w:numId="103">
    <w:abstractNumId w:val="15"/>
  </w:num>
  <w:num w:numId="104">
    <w:abstractNumId w:val="2"/>
  </w:num>
  <w:num w:numId="105">
    <w:abstractNumId w:val="55"/>
  </w:num>
  <w:num w:numId="106">
    <w:abstractNumId w:val="79"/>
  </w:num>
  <w:num w:numId="107">
    <w:abstractNumId w:val="34"/>
  </w:num>
  <w:num w:numId="108">
    <w:abstractNumId w:val="3"/>
  </w:num>
  <w:num w:numId="109">
    <w:abstractNumId w:val="32"/>
  </w:num>
  <w:num w:numId="110">
    <w:abstractNumId w:val="3"/>
  </w:num>
  <w:num w:numId="111">
    <w:abstractNumId w:val="61"/>
  </w:num>
  <w:num w:numId="112">
    <w:abstractNumId w:val="66"/>
  </w:num>
  <w:num w:numId="113">
    <w:abstractNumId w:val="78"/>
  </w:num>
  <w:num w:numId="114">
    <w:abstractNumId w:val="3"/>
  </w:num>
  <w:num w:numId="115">
    <w:abstractNumId w:val="3"/>
  </w:num>
  <w:num w:numId="116">
    <w:abstractNumId w:val="3"/>
  </w:num>
  <w:num w:numId="117">
    <w:abstractNumId w:val="3"/>
  </w:num>
  <w:num w:numId="118">
    <w:abstractNumId w:val="43"/>
  </w:num>
  <w:num w:numId="119">
    <w:abstractNumId w:val="49"/>
  </w:num>
  <w:num w:numId="120">
    <w:abstractNumId w:val="3"/>
  </w:num>
  <w:num w:numId="121">
    <w:abstractNumId w:val="3"/>
  </w:num>
  <w:num w:numId="122">
    <w:abstractNumId w:val="3"/>
  </w:num>
  <w:num w:numId="123">
    <w:abstractNumId w:val="3"/>
  </w:num>
  <w:num w:numId="124">
    <w:abstractNumId w:val="54"/>
  </w:num>
  <w:num w:numId="125">
    <w:abstractNumId w:val="83"/>
  </w:num>
  <w:num w:numId="126">
    <w:abstractNumId w:val="44"/>
  </w:num>
  <w:num w:numId="127">
    <w:abstractNumId w:val="3"/>
  </w:num>
  <w:num w:numId="128">
    <w:abstractNumId w:val="3"/>
  </w:num>
  <w:num w:numId="129">
    <w:abstractNumId w:val="3"/>
  </w:num>
  <w:num w:numId="130">
    <w:abstractNumId w:val="3"/>
  </w:num>
  <w:num w:numId="131">
    <w:abstractNumId w:val="3"/>
  </w:num>
  <w:num w:numId="132">
    <w:abstractNumId w:val="3"/>
  </w:num>
  <w:num w:numId="133">
    <w:abstractNumId w:val="3"/>
  </w:num>
  <w:num w:numId="134">
    <w:abstractNumId w:val="3"/>
  </w:num>
  <w:num w:numId="135">
    <w:abstractNumId w:val="3"/>
  </w:num>
  <w:num w:numId="136">
    <w:abstractNumId w:val="3"/>
  </w:num>
  <w:num w:numId="137">
    <w:abstractNumId w:val="27"/>
  </w:num>
  <w:num w:numId="138">
    <w:abstractNumId w:val="35"/>
  </w:num>
  <w:num w:numId="139">
    <w:abstractNumId w:val="3"/>
  </w:num>
  <w:num w:numId="140">
    <w:abstractNumId w:val="50"/>
  </w:num>
  <w:num w:numId="141">
    <w:abstractNumId w:val="82"/>
  </w:num>
  <w:num w:numId="142">
    <w:abstractNumId w:val="33"/>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26ED"/>
    <w:rsid w:val="00000BB8"/>
    <w:rsid w:val="00001A3A"/>
    <w:rsid w:val="00002F1E"/>
    <w:rsid w:val="00006166"/>
    <w:rsid w:val="000065CC"/>
    <w:rsid w:val="00007191"/>
    <w:rsid w:val="00011828"/>
    <w:rsid w:val="00013333"/>
    <w:rsid w:val="00013AD8"/>
    <w:rsid w:val="0001724A"/>
    <w:rsid w:val="0001775D"/>
    <w:rsid w:val="00017F55"/>
    <w:rsid w:val="00021808"/>
    <w:rsid w:val="000229E0"/>
    <w:rsid w:val="000262B6"/>
    <w:rsid w:val="00026421"/>
    <w:rsid w:val="00027C4A"/>
    <w:rsid w:val="00031B41"/>
    <w:rsid w:val="000325FF"/>
    <w:rsid w:val="00032D07"/>
    <w:rsid w:val="00034FB5"/>
    <w:rsid w:val="00037EAF"/>
    <w:rsid w:val="000402D4"/>
    <w:rsid w:val="0004176A"/>
    <w:rsid w:val="00042779"/>
    <w:rsid w:val="00043845"/>
    <w:rsid w:val="00044B25"/>
    <w:rsid w:val="00044E9D"/>
    <w:rsid w:val="00046E03"/>
    <w:rsid w:val="00047075"/>
    <w:rsid w:val="00051A59"/>
    <w:rsid w:val="00054EAA"/>
    <w:rsid w:val="00055E48"/>
    <w:rsid w:val="000571D2"/>
    <w:rsid w:val="00061180"/>
    <w:rsid w:val="000621A7"/>
    <w:rsid w:val="00064BB2"/>
    <w:rsid w:val="00064D39"/>
    <w:rsid w:val="00065D90"/>
    <w:rsid w:val="000677BE"/>
    <w:rsid w:val="000678A2"/>
    <w:rsid w:val="00067D95"/>
    <w:rsid w:val="00072835"/>
    <w:rsid w:val="0007389A"/>
    <w:rsid w:val="00073F3F"/>
    <w:rsid w:val="000750D7"/>
    <w:rsid w:val="000755C5"/>
    <w:rsid w:val="00077B09"/>
    <w:rsid w:val="000845D7"/>
    <w:rsid w:val="00085596"/>
    <w:rsid w:val="000859A8"/>
    <w:rsid w:val="000877FD"/>
    <w:rsid w:val="00091CDA"/>
    <w:rsid w:val="00092E7B"/>
    <w:rsid w:val="00094A7B"/>
    <w:rsid w:val="000965F3"/>
    <w:rsid w:val="00096793"/>
    <w:rsid w:val="000A0BC9"/>
    <w:rsid w:val="000B0AAD"/>
    <w:rsid w:val="000B1367"/>
    <w:rsid w:val="000B2F89"/>
    <w:rsid w:val="000B3C9D"/>
    <w:rsid w:val="000B50CD"/>
    <w:rsid w:val="000B5C5B"/>
    <w:rsid w:val="000C02FF"/>
    <w:rsid w:val="000C0991"/>
    <w:rsid w:val="000C3797"/>
    <w:rsid w:val="000C38CA"/>
    <w:rsid w:val="000C5372"/>
    <w:rsid w:val="000C55BD"/>
    <w:rsid w:val="000C72CC"/>
    <w:rsid w:val="000D1C50"/>
    <w:rsid w:val="000D3871"/>
    <w:rsid w:val="000D4F04"/>
    <w:rsid w:val="000D57DC"/>
    <w:rsid w:val="000E29D5"/>
    <w:rsid w:val="000E4AFE"/>
    <w:rsid w:val="000E6927"/>
    <w:rsid w:val="000E6EA9"/>
    <w:rsid w:val="000F41C0"/>
    <w:rsid w:val="000F4320"/>
    <w:rsid w:val="000F4D75"/>
    <w:rsid w:val="000F6AF4"/>
    <w:rsid w:val="000F6CAE"/>
    <w:rsid w:val="00100C3C"/>
    <w:rsid w:val="00100FD8"/>
    <w:rsid w:val="00101108"/>
    <w:rsid w:val="00101CB3"/>
    <w:rsid w:val="00103526"/>
    <w:rsid w:val="00103F53"/>
    <w:rsid w:val="0010401B"/>
    <w:rsid w:val="00104791"/>
    <w:rsid w:val="00106F40"/>
    <w:rsid w:val="001074D2"/>
    <w:rsid w:val="00107991"/>
    <w:rsid w:val="00110F3B"/>
    <w:rsid w:val="001111B9"/>
    <w:rsid w:val="0011309C"/>
    <w:rsid w:val="00114960"/>
    <w:rsid w:val="00116DF0"/>
    <w:rsid w:val="001220B9"/>
    <w:rsid w:val="00125936"/>
    <w:rsid w:val="00125FF2"/>
    <w:rsid w:val="00126173"/>
    <w:rsid w:val="001272DB"/>
    <w:rsid w:val="001303FD"/>
    <w:rsid w:val="00132B66"/>
    <w:rsid w:val="00133BD1"/>
    <w:rsid w:val="0013596F"/>
    <w:rsid w:val="00135B71"/>
    <w:rsid w:val="00137BDA"/>
    <w:rsid w:val="00137CC9"/>
    <w:rsid w:val="00140FC8"/>
    <w:rsid w:val="00141808"/>
    <w:rsid w:val="0014475B"/>
    <w:rsid w:val="00145533"/>
    <w:rsid w:val="00147BF9"/>
    <w:rsid w:val="00147DDB"/>
    <w:rsid w:val="00150F4D"/>
    <w:rsid w:val="00152825"/>
    <w:rsid w:val="001530EF"/>
    <w:rsid w:val="00153170"/>
    <w:rsid w:val="0015544E"/>
    <w:rsid w:val="0015554F"/>
    <w:rsid w:val="00156489"/>
    <w:rsid w:val="001612C1"/>
    <w:rsid w:val="00170460"/>
    <w:rsid w:val="0017239B"/>
    <w:rsid w:val="001733CC"/>
    <w:rsid w:val="00173F46"/>
    <w:rsid w:val="00175121"/>
    <w:rsid w:val="0017545F"/>
    <w:rsid w:val="00177C40"/>
    <w:rsid w:val="001801AC"/>
    <w:rsid w:val="0018071B"/>
    <w:rsid w:val="00180AD1"/>
    <w:rsid w:val="00180C1E"/>
    <w:rsid w:val="0018121B"/>
    <w:rsid w:val="0018228B"/>
    <w:rsid w:val="00184CA4"/>
    <w:rsid w:val="00186652"/>
    <w:rsid w:val="00187DC9"/>
    <w:rsid w:val="00193347"/>
    <w:rsid w:val="00193734"/>
    <w:rsid w:val="00193FA1"/>
    <w:rsid w:val="00194116"/>
    <w:rsid w:val="00194D34"/>
    <w:rsid w:val="001A302E"/>
    <w:rsid w:val="001B0F0F"/>
    <w:rsid w:val="001B2DCD"/>
    <w:rsid w:val="001B31D2"/>
    <w:rsid w:val="001B3BAA"/>
    <w:rsid w:val="001B5AC6"/>
    <w:rsid w:val="001B60DA"/>
    <w:rsid w:val="001B6AB3"/>
    <w:rsid w:val="001B7A5B"/>
    <w:rsid w:val="001C078A"/>
    <w:rsid w:val="001C0CF4"/>
    <w:rsid w:val="001C0F08"/>
    <w:rsid w:val="001C1A28"/>
    <w:rsid w:val="001C3C36"/>
    <w:rsid w:val="001C3F35"/>
    <w:rsid w:val="001C4A3C"/>
    <w:rsid w:val="001C53DF"/>
    <w:rsid w:val="001C540F"/>
    <w:rsid w:val="001C7AB1"/>
    <w:rsid w:val="001D1DDC"/>
    <w:rsid w:val="001D3F41"/>
    <w:rsid w:val="001D48F8"/>
    <w:rsid w:val="001D4F26"/>
    <w:rsid w:val="001D507D"/>
    <w:rsid w:val="001D6FF1"/>
    <w:rsid w:val="001D7BB0"/>
    <w:rsid w:val="001E2656"/>
    <w:rsid w:val="001E2F62"/>
    <w:rsid w:val="001E332A"/>
    <w:rsid w:val="001E70E3"/>
    <w:rsid w:val="001E7293"/>
    <w:rsid w:val="001F031A"/>
    <w:rsid w:val="001F151D"/>
    <w:rsid w:val="001F1BC6"/>
    <w:rsid w:val="001F2828"/>
    <w:rsid w:val="001F3382"/>
    <w:rsid w:val="001F4AA6"/>
    <w:rsid w:val="001F4E56"/>
    <w:rsid w:val="001F5046"/>
    <w:rsid w:val="001F7B47"/>
    <w:rsid w:val="001F7D4B"/>
    <w:rsid w:val="00200AC1"/>
    <w:rsid w:val="00201B22"/>
    <w:rsid w:val="002021BB"/>
    <w:rsid w:val="00203A76"/>
    <w:rsid w:val="00203C6B"/>
    <w:rsid w:val="00203FF4"/>
    <w:rsid w:val="00204306"/>
    <w:rsid w:val="00204940"/>
    <w:rsid w:val="00207297"/>
    <w:rsid w:val="002115A2"/>
    <w:rsid w:val="00212369"/>
    <w:rsid w:val="0021270D"/>
    <w:rsid w:val="00215216"/>
    <w:rsid w:val="002209C9"/>
    <w:rsid w:val="0022115E"/>
    <w:rsid w:val="00221465"/>
    <w:rsid w:val="00223E64"/>
    <w:rsid w:val="002243B4"/>
    <w:rsid w:val="002246CA"/>
    <w:rsid w:val="00227A11"/>
    <w:rsid w:val="00231B6C"/>
    <w:rsid w:val="00232022"/>
    <w:rsid w:val="002323D8"/>
    <w:rsid w:val="00234087"/>
    <w:rsid w:val="002364F7"/>
    <w:rsid w:val="00236652"/>
    <w:rsid w:val="00236F96"/>
    <w:rsid w:val="0023753B"/>
    <w:rsid w:val="00241597"/>
    <w:rsid w:val="00242071"/>
    <w:rsid w:val="0024273F"/>
    <w:rsid w:val="002440D7"/>
    <w:rsid w:val="0024459F"/>
    <w:rsid w:val="0024501B"/>
    <w:rsid w:val="002459CF"/>
    <w:rsid w:val="0024653C"/>
    <w:rsid w:val="002468FD"/>
    <w:rsid w:val="00251219"/>
    <w:rsid w:val="002515B5"/>
    <w:rsid w:val="0025182E"/>
    <w:rsid w:val="00252EB6"/>
    <w:rsid w:val="0025361A"/>
    <w:rsid w:val="002544C1"/>
    <w:rsid w:val="0025504A"/>
    <w:rsid w:val="00256047"/>
    <w:rsid w:val="002563D9"/>
    <w:rsid w:val="00257076"/>
    <w:rsid w:val="00257878"/>
    <w:rsid w:val="002579E7"/>
    <w:rsid w:val="00260CB9"/>
    <w:rsid w:val="00261133"/>
    <w:rsid w:val="002616AE"/>
    <w:rsid w:val="0026197B"/>
    <w:rsid w:val="0026210A"/>
    <w:rsid w:val="00263820"/>
    <w:rsid w:val="0026431B"/>
    <w:rsid w:val="00266DB2"/>
    <w:rsid w:val="00267225"/>
    <w:rsid w:val="00271D33"/>
    <w:rsid w:val="00273F66"/>
    <w:rsid w:val="00273FCB"/>
    <w:rsid w:val="00280007"/>
    <w:rsid w:val="0028357B"/>
    <w:rsid w:val="002840AF"/>
    <w:rsid w:val="002846DA"/>
    <w:rsid w:val="002850BD"/>
    <w:rsid w:val="00285572"/>
    <w:rsid w:val="00290843"/>
    <w:rsid w:val="00290909"/>
    <w:rsid w:val="0029304B"/>
    <w:rsid w:val="002955FC"/>
    <w:rsid w:val="0029573E"/>
    <w:rsid w:val="00295D83"/>
    <w:rsid w:val="002964D2"/>
    <w:rsid w:val="00297352"/>
    <w:rsid w:val="00297639"/>
    <w:rsid w:val="002A1FF7"/>
    <w:rsid w:val="002A2B9B"/>
    <w:rsid w:val="002A3629"/>
    <w:rsid w:val="002A5C53"/>
    <w:rsid w:val="002A6225"/>
    <w:rsid w:val="002A7716"/>
    <w:rsid w:val="002B1436"/>
    <w:rsid w:val="002B195F"/>
    <w:rsid w:val="002B433D"/>
    <w:rsid w:val="002B455D"/>
    <w:rsid w:val="002B459D"/>
    <w:rsid w:val="002B5C71"/>
    <w:rsid w:val="002B6AD7"/>
    <w:rsid w:val="002B6E89"/>
    <w:rsid w:val="002C08C0"/>
    <w:rsid w:val="002C1743"/>
    <w:rsid w:val="002C2732"/>
    <w:rsid w:val="002C2B85"/>
    <w:rsid w:val="002C3CF6"/>
    <w:rsid w:val="002C4FAC"/>
    <w:rsid w:val="002C5E1E"/>
    <w:rsid w:val="002C7832"/>
    <w:rsid w:val="002C7D3C"/>
    <w:rsid w:val="002D045D"/>
    <w:rsid w:val="002D38DD"/>
    <w:rsid w:val="002D4542"/>
    <w:rsid w:val="002D4F2C"/>
    <w:rsid w:val="002D5623"/>
    <w:rsid w:val="002D5D22"/>
    <w:rsid w:val="002D6788"/>
    <w:rsid w:val="002D6E0E"/>
    <w:rsid w:val="002E08A9"/>
    <w:rsid w:val="002E0E08"/>
    <w:rsid w:val="002E16A5"/>
    <w:rsid w:val="002E1733"/>
    <w:rsid w:val="002E1ABE"/>
    <w:rsid w:val="002E2194"/>
    <w:rsid w:val="002E2201"/>
    <w:rsid w:val="002E41B7"/>
    <w:rsid w:val="002E4BDD"/>
    <w:rsid w:val="002E52F5"/>
    <w:rsid w:val="002E7206"/>
    <w:rsid w:val="002F11A9"/>
    <w:rsid w:val="002F1870"/>
    <w:rsid w:val="002F2ACE"/>
    <w:rsid w:val="002F30FC"/>
    <w:rsid w:val="002F32AA"/>
    <w:rsid w:val="002F4204"/>
    <w:rsid w:val="002F61EE"/>
    <w:rsid w:val="00302219"/>
    <w:rsid w:val="00302258"/>
    <w:rsid w:val="003052D1"/>
    <w:rsid w:val="0030553D"/>
    <w:rsid w:val="003056EE"/>
    <w:rsid w:val="00306832"/>
    <w:rsid w:val="0031288A"/>
    <w:rsid w:val="00313343"/>
    <w:rsid w:val="0031477D"/>
    <w:rsid w:val="00314D5C"/>
    <w:rsid w:val="00314F6E"/>
    <w:rsid w:val="00315C1C"/>
    <w:rsid w:val="00316005"/>
    <w:rsid w:val="003176F8"/>
    <w:rsid w:val="00317BE6"/>
    <w:rsid w:val="00321114"/>
    <w:rsid w:val="003221B4"/>
    <w:rsid w:val="00322987"/>
    <w:rsid w:val="00324FD9"/>
    <w:rsid w:val="00325877"/>
    <w:rsid w:val="0032766C"/>
    <w:rsid w:val="00327EA2"/>
    <w:rsid w:val="00330E18"/>
    <w:rsid w:val="00334041"/>
    <w:rsid w:val="003340A8"/>
    <w:rsid w:val="00335920"/>
    <w:rsid w:val="0033645D"/>
    <w:rsid w:val="00336E57"/>
    <w:rsid w:val="00341326"/>
    <w:rsid w:val="00344FFA"/>
    <w:rsid w:val="00350996"/>
    <w:rsid w:val="003516D5"/>
    <w:rsid w:val="00352A93"/>
    <w:rsid w:val="0035611C"/>
    <w:rsid w:val="00356B97"/>
    <w:rsid w:val="00361158"/>
    <w:rsid w:val="00361321"/>
    <w:rsid w:val="0036408F"/>
    <w:rsid w:val="00364C5D"/>
    <w:rsid w:val="003670B5"/>
    <w:rsid w:val="00370FDD"/>
    <w:rsid w:val="00371D47"/>
    <w:rsid w:val="00374496"/>
    <w:rsid w:val="00375D2D"/>
    <w:rsid w:val="00377818"/>
    <w:rsid w:val="00377BDA"/>
    <w:rsid w:val="00385DCF"/>
    <w:rsid w:val="00391440"/>
    <w:rsid w:val="00392B4E"/>
    <w:rsid w:val="00392F4B"/>
    <w:rsid w:val="0039701C"/>
    <w:rsid w:val="003A07CC"/>
    <w:rsid w:val="003A0ACD"/>
    <w:rsid w:val="003A1C96"/>
    <w:rsid w:val="003A39F4"/>
    <w:rsid w:val="003A3A3A"/>
    <w:rsid w:val="003A4777"/>
    <w:rsid w:val="003A55A2"/>
    <w:rsid w:val="003A56B1"/>
    <w:rsid w:val="003A59C9"/>
    <w:rsid w:val="003A66F0"/>
    <w:rsid w:val="003B00F0"/>
    <w:rsid w:val="003B05EF"/>
    <w:rsid w:val="003B08D4"/>
    <w:rsid w:val="003B39BC"/>
    <w:rsid w:val="003B614A"/>
    <w:rsid w:val="003C003F"/>
    <w:rsid w:val="003C1B23"/>
    <w:rsid w:val="003C2A90"/>
    <w:rsid w:val="003C2D80"/>
    <w:rsid w:val="003C4E87"/>
    <w:rsid w:val="003C58DD"/>
    <w:rsid w:val="003C6142"/>
    <w:rsid w:val="003C6C39"/>
    <w:rsid w:val="003C7282"/>
    <w:rsid w:val="003C735C"/>
    <w:rsid w:val="003D196D"/>
    <w:rsid w:val="003D3D5D"/>
    <w:rsid w:val="003D5588"/>
    <w:rsid w:val="003D5F96"/>
    <w:rsid w:val="003E464D"/>
    <w:rsid w:val="003E49AE"/>
    <w:rsid w:val="003E4B0F"/>
    <w:rsid w:val="003E52CC"/>
    <w:rsid w:val="003F2C11"/>
    <w:rsid w:val="003F34BB"/>
    <w:rsid w:val="003F5431"/>
    <w:rsid w:val="003F5C7E"/>
    <w:rsid w:val="003F5ED5"/>
    <w:rsid w:val="003F628A"/>
    <w:rsid w:val="003F7347"/>
    <w:rsid w:val="00404FA1"/>
    <w:rsid w:val="004126ED"/>
    <w:rsid w:val="00413918"/>
    <w:rsid w:val="004200C8"/>
    <w:rsid w:val="00422004"/>
    <w:rsid w:val="00422AD8"/>
    <w:rsid w:val="00423409"/>
    <w:rsid w:val="00424B0F"/>
    <w:rsid w:val="00424FEB"/>
    <w:rsid w:val="0042517C"/>
    <w:rsid w:val="0042680B"/>
    <w:rsid w:val="0042689E"/>
    <w:rsid w:val="004269FF"/>
    <w:rsid w:val="004318E6"/>
    <w:rsid w:val="004328BC"/>
    <w:rsid w:val="00433461"/>
    <w:rsid w:val="00433EE0"/>
    <w:rsid w:val="00435D4F"/>
    <w:rsid w:val="00436ABF"/>
    <w:rsid w:val="00437624"/>
    <w:rsid w:val="00437A60"/>
    <w:rsid w:val="00441225"/>
    <w:rsid w:val="00441D86"/>
    <w:rsid w:val="00442837"/>
    <w:rsid w:val="004441DD"/>
    <w:rsid w:val="00444217"/>
    <w:rsid w:val="00445E45"/>
    <w:rsid w:val="00450126"/>
    <w:rsid w:val="004513E3"/>
    <w:rsid w:val="00451713"/>
    <w:rsid w:val="00452078"/>
    <w:rsid w:val="00452650"/>
    <w:rsid w:val="0045336B"/>
    <w:rsid w:val="004552EF"/>
    <w:rsid w:val="0045557E"/>
    <w:rsid w:val="00456FA7"/>
    <w:rsid w:val="00461423"/>
    <w:rsid w:val="004631C6"/>
    <w:rsid w:val="004637C7"/>
    <w:rsid w:val="0046422A"/>
    <w:rsid w:val="00464909"/>
    <w:rsid w:val="0046656A"/>
    <w:rsid w:val="0047129A"/>
    <w:rsid w:val="004716A5"/>
    <w:rsid w:val="00473ABF"/>
    <w:rsid w:val="00473BB2"/>
    <w:rsid w:val="004748A8"/>
    <w:rsid w:val="00475784"/>
    <w:rsid w:val="00476DE1"/>
    <w:rsid w:val="004827AB"/>
    <w:rsid w:val="00482973"/>
    <w:rsid w:val="00483CD8"/>
    <w:rsid w:val="00484140"/>
    <w:rsid w:val="0048519B"/>
    <w:rsid w:val="00485BAB"/>
    <w:rsid w:val="0048685C"/>
    <w:rsid w:val="00486903"/>
    <w:rsid w:val="00487121"/>
    <w:rsid w:val="004871EF"/>
    <w:rsid w:val="00487268"/>
    <w:rsid w:val="0049129E"/>
    <w:rsid w:val="004919FE"/>
    <w:rsid w:val="004925C7"/>
    <w:rsid w:val="00493BA2"/>
    <w:rsid w:val="004945F4"/>
    <w:rsid w:val="00495724"/>
    <w:rsid w:val="00495A20"/>
    <w:rsid w:val="00495C6A"/>
    <w:rsid w:val="00495D97"/>
    <w:rsid w:val="0049775C"/>
    <w:rsid w:val="004A2457"/>
    <w:rsid w:val="004A2B29"/>
    <w:rsid w:val="004A5519"/>
    <w:rsid w:val="004B2136"/>
    <w:rsid w:val="004B39C2"/>
    <w:rsid w:val="004B458C"/>
    <w:rsid w:val="004B580B"/>
    <w:rsid w:val="004B7B3D"/>
    <w:rsid w:val="004C05F9"/>
    <w:rsid w:val="004C386E"/>
    <w:rsid w:val="004C3970"/>
    <w:rsid w:val="004C5895"/>
    <w:rsid w:val="004C6F40"/>
    <w:rsid w:val="004D029F"/>
    <w:rsid w:val="004D14E4"/>
    <w:rsid w:val="004D1777"/>
    <w:rsid w:val="004D273B"/>
    <w:rsid w:val="004D2CF7"/>
    <w:rsid w:val="004E0D7D"/>
    <w:rsid w:val="004E2091"/>
    <w:rsid w:val="004E2FF2"/>
    <w:rsid w:val="004E303F"/>
    <w:rsid w:val="004E37DA"/>
    <w:rsid w:val="004E3F1E"/>
    <w:rsid w:val="004E4716"/>
    <w:rsid w:val="004E5BEC"/>
    <w:rsid w:val="004E7567"/>
    <w:rsid w:val="004E7D5D"/>
    <w:rsid w:val="004F1245"/>
    <w:rsid w:val="004F12BD"/>
    <w:rsid w:val="004F31B6"/>
    <w:rsid w:val="004F370B"/>
    <w:rsid w:val="004F3777"/>
    <w:rsid w:val="004F485F"/>
    <w:rsid w:val="004F5C81"/>
    <w:rsid w:val="004F6A49"/>
    <w:rsid w:val="00500777"/>
    <w:rsid w:val="005011D0"/>
    <w:rsid w:val="00502D3D"/>
    <w:rsid w:val="00504569"/>
    <w:rsid w:val="005046BE"/>
    <w:rsid w:val="005069FB"/>
    <w:rsid w:val="005073DC"/>
    <w:rsid w:val="005109BE"/>
    <w:rsid w:val="00510B00"/>
    <w:rsid w:val="00513364"/>
    <w:rsid w:val="005134AE"/>
    <w:rsid w:val="005135E4"/>
    <w:rsid w:val="00516C68"/>
    <w:rsid w:val="00527BC9"/>
    <w:rsid w:val="00527C5E"/>
    <w:rsid w:val="00530A50"/>
    <w:rsid w:val="0053218E"/>
    <w:rsid w:val="00532F4D"/>
    <w:rsid w:val="005332D9"/>
    <w:rsid w:val="00533A0A"/>
    <w:rsid w:val="0053571A"/>
    <w:rsid w:val="0054104C"/>
    <w:rsid w:val="005418B2"/>
    <w:rsid w:val="00542338"/>
    <w:rsid w:val="00542354"/>
    <w:rsid w:val="00543D2D"/>
    <w:rsid w:val="00546A23"/>
    <w:rsid w:val="005527C9"/>
    <w:rsid w:val="005547EB"/>
    <w:rsid w:val="00554925"/>
    <w:rsid w:val="00555402"/>
    <w:rsid w:val="0055714C"/>
    <w:rsid w:val="005603D4"/>
    <w:rsid w:val="00563FEB"/>
    <w:rsid w:val="00564539"/>
    <w:rsid w:val="00565077"/>
    <w:rsid w:val="00567E8B"/>
    <w:rsid w:val="005705ED"/>
    <w:rsid w:val="00572372"/>
    <w:rsid w:val="005737C0"/>
    <w:rsid w:val="00574E08"/>
    <w:rsid w:val="00575251"/>
    <w:rsid w:val="0057529A"/>
    <w:rsid w:val="00575CD7"/>
    <w:rsid w:val="00577D2A"/>
    <w:rsid w:val="00580DC5"/>
    <w:rsid w:val="0058234E"/>
    <w:rsid w:val="005825F3"/>
    <w:rsid w:val="00582D0F"/>
    <w:rsid w:val="00584388"/>
    <w:rsid w:val="00584CC8"/>
    <w:rsid w:val="00590868"/>
    <w:rsid w:val="00590EA9"/>
    <w:rsid w:val="00591E45"/>
    <w:rsid w:val="00592B04"/>
    <w:rsid w:val="005951A8"/>
    <w:rsid w:val="00595289"/>
    <w:rsid w:val="00595ADA"/>
    <w:rsid w:val="00595BAB"/>
    <w:rsid w:val="00596B9E"/>
    <w:rsid w:val="00596DEE"/>
    <w:rsid w:val="00597047"/>
    <w:rsid w:val="00597467"/>
    <w:rsid w:val="00597536"/>
    <w:rsid w:val="005A2AFA"/>
    <w:rsid w:val="005A2CF0"/>
    <w:rsid w:val="005A2D39"/>
    <w:rsid w:val="005A52B1"/>
    <w:rsid w:val="005A52CB"/>
    <w:rsid w:val="005A641B"/>
    <w:rsid w:val="005A6A0D"/>
    <w:rsid w:val="005A6D6A"/>
    <w:rsid w:val="005A75C8"/>
    <w:rsid w:val="005B03FA"/>
    <w:rsid w:val="005B0632"/>
    <w:rsid w:val="005B1DC3"/>
    <w:rsid w:val="005B22F6"/>
    <w:rsid w:val="005B2A28"/>
    <w:rsid w:val="005B2CBB"/>
    <w:rsid w:val="005B3216"/>
    <w:rsid w:val="005B3B20"/>
    <w:rsid w:val="005B46B1"/>
    <w:rsid w:val="005B4781"/>
    <w:rsid w:val="005B49EB"/>
    <w:rsid w:val="005B5021"/>
    <w:rsid w:val="005B7447"/>
    <w:rsid w:val="005C04BF"/>
    <w:rsid w:val="005C080E"/>
    <w:rsid w:val="005C0AE2"/>
    <w:rsid w:val="005C30BE"/>
    <w:rsid w:val="005C5BE2"/>
    <w:rsid w:val="005D03D9"/>
    <w:rsid w:val="005D0EB9"/>
    <w:rsid w:val="005D18EF"/>
    <w:rsid w:val="005D1B81"/>
    <w:rsid w:val="005D3E30"/>
    <w:rsid w:val="005D43E7"/>
    <w:rsid w:val="005D4537"/>
    <w:rsid w:val="005D46D9"/>
    <w:rsid w:val="005D5919"/>
    <w:rsid w:val="005D5D48"/>
    <w:rsid w:val="005D72EE"/>
    <w:rsid w:val="005E0846"/>
    <w:rsid w:val="005E0ABC"/>
    <w:rsid w:val="005E2573"/>
    <w:rsid w:val="005E3373"/>
    <w:rsid w:val="005E53D9"/>
    <w:rsid w:val="005E6559"/>
    <w:rsid w:val="005F203B"/>
    <w:rsid w:val="005F2A90"/>
    <w:rsid w:val="005F4617"/>
    <w:rsid w:val="005F5D51"/>
    <w:rsid w:val="005F6A3D"/>
    <w:rsid w:val="005F77DD"/>
    <w:rsid w:val="006019D9"/>
    <w:rsid w:val="00602113"/>
    <w:rsid w:val="00602D82"/>
    <w:rsid w:val="00604D5E"/>
    <w:rsid w:val="006054BB"/>
    <w:rsid w:val="0061051D"/>
    <w:rsid w:val="00611EE3"/>
    <w:rsid w:val="00615146"/>
    <w:rsid w:val="00616155"/>
    <w:rsid w:val="006168C2"/>
    <w:rsid w:val="00620784"/>
    <w:rsid w:val="0062242D"/>
    <w:rsid w:val="00623966"/>
    <w:rsid w:val="0063081A"/>
    <w:rsid w:val="00631ECE"/>
    <w:rsid w:val="006332A0"/>
    <w:rsid w:val="00633E0C"/>
    <w:rsid w:val="00633E5D"/>
    <w:rsid w:val="00633EF0"/>
    <w:rsid w:val="00635801"/>
    <w:rsid w:val="006364E9"/>
    <w:rsid w:val="0064120A"/>
    <w:rsid w:val="00641EEF"/>
    <w:rsid w:val="00645F39"/>
    <w:rsid w:val="00651198"/>
    <w:rsid w:val="00651400"/>
    <w:rsid w:val="00653572"/>
    <w:rsid w:val="00654042"/>
    <w:rsid w:val="00654583"/>
    <w:rsid w:val="00654943"/>
    <w:rsid w:val="00654D32"/>
    <w:rsid w:val="00656C95"/>
    <w:rsid w:val="00663A0C"/>
    <w:rsid w:val="0066692F"/>
    <w:rsid w:val="00673BD5"/>
    <w:rsid w:val="0067658B"/>
    <w:rsid w:val="00680679"/>
    <w:rsid w:val="00680D81"/>
    <w:rsid w:val="00682D41"/>
    <w:rsid w:val="00683ACB"/>
    <w:rsid w:val="00683B06"/>
    <w:rsid w:val="00683B4C"/>
    <w:rsid w:val="00684043"/>
    <w:rsid w:val="00685DFA"/>
    <w:rsid w:val="006861A0"/>
    <w:rsid w:val="00686FA5"/>
    <w:rsid w:val="006873CA"/>
    <w:rsid w:val="00692560"/>
    <w:rsid w:val="00693272"/>
    <w:rsid w:val="006935A9"/>
    <w:rsid w:val="006949E9"/>
    <w:rsid w:val="00694ECC"/>
    <w:rsid w:val="00695555"/>
    <w:rsid w:val="00697E91"/>
    <w:rsid w:val="006A0D1D"/>
    <w:rsid w:val="006A21CD"/>
    <w:rsid w:val="006A3DD0"/>
    <w:rsid w:val="006A4408"/>
    <w:rsid w:val="006A4E70"/>
    <w:rsid w:val="006A6117"/>
    <w:rsid w:val="006A6DCA"/>
    <w:rsid w:val="006A6FC1"/>
    <w:rsid w:val="006B0ADA"/>
    <w:rsid w:val="006B0BF9"/>
    <w:rsid w:val="006B0DD6"/>
    <w:rsid w:val="006B192C"/>
    <w:rsid w:val="006B2CE7"/>
    <w:rsid w:val="006B34DD"/>
    <w:rsid w:val="006B3928"/>
    <w:rsid w:val="006B3AEF"/>
    <w:rsid w:val="006B4898"/>
    <w:rsid w:val="006B4CFB"/>
    <w:rsid w:val="006B54DF"/>
    <w:rsid w:val="006B5BCD"/>
    <w:rsid w:val="006B619A"/>
    <w:rsid w:val="006B79A3"/>
    <w:rsid w:val="006C013C"/>
    <w:rsid w:val="006C0E25"/>
    <w:rsid w:val="006C368A"/>
    <w:rsid w:val="006C47F0"/>
    <w:rsid w:val="006C4A76"/>
    <w:rsid w:val="006C53D3"/>
    <w:rsid w:val="006C5796"/>
    <w:rsid w:val="006C57DE"/>
    <w:rsid w:val="006C7E84"/>
    <w:rsid w:val="006D191A"/>
    <w:rsid w:val="006D1B3D"/>
    <w:rsid w:val="006D3229"/>
    <w:rsid w:val="006D6700"/>
    <w:rsid w:val="006D7D7C"/>
    <w:rsid w:val="006E072A"/>
    <w:rsid w:val="006E110C"/>
    <w:rsid w:val="006E2C83"/>
    <w:rsid w:val="006E2F75"/>
    <w:rsid w:val="006E348C"/>
    <w:rsid w:val="006E7726"/>
    <w:rsid w:val="006F0425"/>
    <w:rsid w:val="006F2F5F"/>
    <w:rsid w:val="006F35DE"/>
    <w:rsid w:val="00700836"/>
    <w:rsid w:val="00702C63"/>
    <w:rsid w:val="00704887"/>
    <w:rsid w:val="00705D8E"/>
    <w:rsid w:val="00707D1D"/>
    <w:rsid w:val="0071113E"/>
    <w:rsid w:val="00712218"/>
    <w:rsid w:val="00712AB2"/>
    <w:rsid w:val="00712F88"/>
    <w:rsid w:val="00717E75"/>
    <w:rsid w:val="0072085A"/>
    <w:rsid w:val="007214C9"/>
    <w:rsid w:val="00722702"/>
    <w:rsid w:val="007231B5"/>
    <w:rsid w:val="007262C2"/>
    <w:rsid w:val="00726690"/>
    <w:rsid w:val="00727549"/>
    <w:rsid w:val="00730454"/>
    <w:rsid w:val="0073248D"/>
    <w:rsid w:val="007328BF"/>
    <w:rsid w:val="00734586"/>
    <w:rsid w:val="0074106E"/>
    <w:rsid w:val="0074239F"/>
    <w:rsid w:val="00745D30"/>
    <w:rsid w:val="00745D4A"/>
    <w:rsid w:val="007466A8"/>
    <w:rsid w:val="00746D8F"/>
    <w:rsid w:val="007479C0"/>
    <w:rsid w:val="00750305"/>
    <w:rsid w:val="00751155"/>
    <w:rsid w:val="0075159B"/>
    <w:rsid w:val="007546E3"/>
    <w:rsid w:val="00754B73"/>
    <w:rsid w:val="00754E97"/>
    <w:rsid w:val="007554C8"/>
    <w:rsid w:val="00755BA1"/>
    <w:rsid w:val="0076045B"/>
    <w:rsid w:val="00760C17"/>
    <w:rsid w:val="00761382"/>
    <w:rsid w:val="00762005"/>
    <w:rsid w:val="00772A6E"/>
    <w:rsid w:val="00772AF6"/>
    <w:rsid w:val="007737C9"/>
    <w:rsid w:val="00774430"/>
    <w:rsid w:val="007754A3"/>
    <w:rsid w:val="00777ECE"/>
    <w:rsid w:val="0078064F"/>
    <w:rsid w:val="00781E84"/>
    <w:rsid w:val="007822BA"/>
    <w:rsid w:val="00784DD2"/>
    <w:rsid w:val="00785755"/>
    <w:rsid w:val="00785870"/>
    <w:rsid w:val="00786F00"/>
    <w:rsid w:val="007879C5"/>
    <w:rsid w:val="007879CE"/>
    <w:rsid w:val="00787CB4"/>
    <w:rsid w:val="0079052B"/>
    <w:rsid w:val="00790D1A"/>
    <w:rsid w:val="007912CC"/>
    <w:rsid w:val="007915CE"/>
    <w:rsid w:val="0079268F"/>
    <w:rsid w:val="00792A52"/>
    <w:rsid w:val="007936CF"/>
    <w:rsid w:val="0079459E"/>
    <w:rsid w:val="0079653D"/>
    <w:rsid w:val="007965FC"/>
    <w:rsid w:val="007974EC"/>
    <w:rsid w:val="007A11B2"/>
    <w:rsid w:val="007A3907"/>
    <w:rsid w:val="007A4423"/>
    <w:rsid w:val="007A47C5"/>
    <w:rsid w:val="007A4A73"/>
    <w:rsid w:val="007A6110"/>
    <w:rsid w:val="007A68FA"/>
    <w:rsid w:val="007B006F"/>
    <w:rsid w:val="007B1BC9"/>
    <w:rsid w:val="007B2D75"/>
    <w:rsid w:val="007B4504"/>
    <w:rsid w:val="007B4EC0"/>
    <w:rsid w:val="007B7227"/>
    <w:rsid w:val="007C2140"/>
    <w:rsid w:val="007C2A9E"/>
    <w:rsid w:val="007C300B"/>
    <w:rsid w:val="007C3EDD"/>
    <w:rsid w:val="007C41B3"/>
    <w:rsid w:val="007C4323"/>
    <w:rsid w:val="007C4C89"/>
    <w:rsid w:val="007C5A5A"/>
    <w:rsid w:val="007D4F2D"/>
    <w:rsid w:val="007D545E"/>
    <w:rsid w:val="007D72C4"/>
    <w:rsid w:val="007E151E"/>
    <w:rsid w:val="007E2086"/>
    <w:rsid w:val="007E3AB8"/>
    <w:rsid w:val="007F2DB8"/>
    <w:rsid w:val="007F33C9"/>
    <w:rsid w:val="007F4481"/>
    <w:rsid w:val="007F4D16"/>
    <w:rsid w:val="00800B3E"/>
    <w:rsid w:val="008010C5"/>
    <w:rsid w:val="00801A96"/>
    <w:rsid w:val="00803E1F"/>
    <w:rsid w:val="00805B6A"/>
    <w:rsid w:val="00807046"/>
    <w:rsid w:val="008126DB"/>
    <w:rsid w:val="0081375E"/>
    <w:rsid w:val="00814E08"/>
    <w:rsid w:val="00817D5C"/>
    <w:rsid w:val="00820955"/>
    <w:rsid w:val="00821E41"/>
    <w:rsid w:val="00830229"/>
    <w:rsid w:val="008312D1"/>
    <w:rsid w:val="008344C1"/>
    <w:rsid w:val="00835407"/>
    <w:rsid w:val="00837B0E"/>
    <w:rsid w:val="00837F0C"/>
    <w:rsid w:val="00837FCC"/>
    <w:rsid w:val="00841360"/>
    <w:rsid w:val="0084153D"/>
    <w:rsid w:val="00841F09"/>
    <w:rsid w:val="008450B8"/>
    <w:rsid w:val="0084575D"/>
    <w:rsid w:val="00846258"/>
    <w:rsid w:val="00847C4E"/>
    <w:rsid w:val="00850257"/>
    <w:rsid w:val="00853064"/>
    <w:rsid w:val="00853631"/>
    <w:rsid w:val="0085534D"/>
    <w:rsid w:val="00861A1C"/>
    <w:rsid w:val="008663AD"/>
    <w:rsid w:val="00873868"/>
    <w:rsid w:val="00873A02"/>
    <w:rsid w:val="00874510"/>
    <w:rsid w:val="00874AE3"/>
    <w:rsid w:val="00875B81"/>
    <w:rsid w:val="00875D50"/>
    <w:rsid w:val="00880B11"/>
    <w:rsid w:val="00880CBB"/>
    <w:rsid w:val="008818EC"/>
    <w:rsid w:val="008829D4"/>
    <w:rsid w:val="00883C01"/>
    <w:rsid w:val="00883D7C"/>
    <w:rsid w:val="00884177"/>
    <w:rsid w:val="008861E7"/>
    <w:rsid w:val="0089035F"/>
    <w:rsid w:val="0089045B"/>
    <w:rsid w:val="00890FD2"/>
    <w:rsid w:val="008919A0"/>
    <w:rsid w:val="00892184"/>
    <w:rsid w:val="008925FE"/>
    <w:rsid w:val="00892CED"/>
    <w:rsid w:val="0089611B"/>
    <w:rsid w:val="00897FA7"/>
    <w:rsid w:val="008A0A9A"/>
    <w:rsid w:val="008A36C9"/>
    <w:rsid w:val="008A3A8F"/>
    <w:rsid w:val="008A425F"/>
    <w:rsid w:val="008A5871"/>
    <w:rsid w:val="008A780A"/>
    <w:rsid w:val="008B647A"/>
    <w:rsid w:val="008B6A5D"/>
    <w:rsid w:val="008B6AC2"/>
    <w:rsid w:val="008B6F5F"/>
    <w:rsid w:val="008C0AD7"/>
    <w:rsid w:val="008C159B"/>
    <w:rsid w:val="008C22DB"/>
    <w:rsid w:val="008C29D2"/>
    <w:rsid w:val="008C2AD6"/>
    <w:rsid w:val="008C2BB2"/>
    <w:rsid w:val="008C2D18"/>
    <w:rsid w:val="008C3174"/>
    <w:rsid w:val="008C557C"/>
    <w:rsid w:val="008C5F71"/>
    <w:rsid w:val="008C71D4"/>
    <w:rsid w:val="008D1C0B"/>
    <w:rsid w:val="008D65FF"/>
    <w:rsid w:val="008E0846"/>
    <w:rsid w:val="008E2696"/>
    <w:rsid w:val="008E2F09"/>
    <w:rsid w:val="008E34D4"/>
    <w:rsid w:val="008E408C"/>
    <w:rsid w:val="008E7FD6"/>
    <w:rsid w:val="008F2B2A"/>
    <w:rsid w:val="008F3EEF"/>
    <w:rsid w:val="008F4235"/>
    <w:rsid w:val="008F4637"/>
    <w:rsid w:val="008F609E"/>
    <w:rsid w:val="008F6781"/>
    <w:rsid w:val="0090015F"/>
    <w:rsid w:val="00900CD0"/>
    <w:rsid w:val="00902582"/>
    <w:rsid w:val="00905288"/>
    <w:rsid w:val="00905A17"/>
    <w:rsid w:val="0091014F"/>
    <w:rsid w:val="00910A1B"/>
    <w:rsid w:val="00912375"/>
    <w:rsid w:val="00912ED9"/>
    <w:rsid w:val="00913337"/>
    <w:rsid w:val="0091455D"/>
    <w:rsid w:val="00914E2F"/>
    <w:rsid w:val="00917777"/>
    <w:rsid w:val="00920723"/>
    <w:rsid w:val="00920B34"/>
    <w:rsid w:val="00923740"/>
    <w:rsid w:val="009250B6"/>
    <w:rsid w:val="00925621"/>
    <w:rsid w:val="009258BC"/>
    <w:rsid w:val="00925DC2"/>
    <w:rsid w:val="009264B2"/>
    <w:rsid w:val="009276D8"/>
    <w:rsid w:val="00927EDB"/>
    <w:rsid w:val="00931552"/>
    <w:rsid w:val="00931694"/>
    <w:rsid w:val="0093482E"/>
    <w:rsid w:val="00936041"/>
    <w:rsid w:val="00936975"/>
    <w:rsid w:val="0093798B"/>
    <w:rsid w:val="009415A1"/>
    <w:rsid w:val="0094278A"/>
    <w:rsid w:val="00945E11"/>
    <w:rsid w:val="00947ADE"/>
    <w:rsid w:val="009530C9"/>
    <w:rsid w:val="00953464"/>
    <w:rsid w:val="009556CD"/>
    <w:rsid w:val="00955A04"/>
    <w:rsid w:val="00957301"/>
    <w:rsid w:val="009604E6"/>
    <w:rsid w:val="00961479"/>
    <w:rsid w:val="00961E4B"/>
    <w:rsid w:val="009637EA"/>
    <w:rsid w:val="0096392A"/>
    <w:rsid w:val="00963ECE"/>
    <w:rsid w:val="00966584"/>
    <w:rsid w:val="00970D21"/>
    <w:rsid w:val="00972B3B"/>
    <w:rsid w:val="009740CE"/>
    <w:rsid w:val="009748C6"/>
    <w:rsid w:val="00974B49"/>
    <w:rsid w:val="00974BB2"/>
    <w:rsid w:val="009771A8"/>
    <w:rsid w:val="00977C41"/>
    <w:rsid w:val="00982F49"/>
    <w:rsid w:val="00983026"/>
    <w:rsid w:val="009833ED"/>
    <w:rsid w:val="00984699"/>
    <w:rsid w:val="00984863"/>
    <w:rsid w:val="009860DE"/>
    <w:rsid w:val="00990E04"/>
    <w:rsid w:val="00991E3A"/>
    <w:rsid w:val="00993BC3"/>
    <w:rsid w:val="00995A86"/>
    <w:rsid w:val="009A109C"/>
    <w:rsid w:val="009A1309"/>
    <w:rsid w:val="009A2C58"/>
    <w:rsid w:val="009A33B0"/>
    <w:rsid w:val="009A4CE5"/>
    <w:rsid w:val="009B09E6"/>
    <w:rsid w:val="009B207A"/>
    <w:rsid w:val="009B24B7"/>
    <w:rsid w:val="009B27D6"/>
    <w:rsid w:val="009B315F"/>
    <w:rsid w:val="009B591E"/>
    <w:rsid w:val="009C1C43"/>
    <w:rsid w:val="009C63C9"/>
    <w:rsid w:val="009C7CEF"/>
    <w:rsid w:val="009C7D97"/>
    <w:rsid w:val="009D1FA6"/>
    <w:rsid w:val="009D2358"/>
    <w:rsid w:val="009D298F"/>
    <w:rsid w:val="009D520E"/>
    <w:rsid w:val="009D61BC"/>
    <w:rsid w:val="009E008B"/>
    <w:rsid w:val="009E01CC"/>
    <w:rsid w:val="009E0863"/>
    <w:rsid w:val="009E0A55"/>
    <w:rsid w:val="009E1949"/>
    <w:rsid w:val="009E2880"/>
    <w:rsid w:val="009E362C"/>
    <w:rsid w:val="009E4710"/>
    <w:rsid w:val="009E4F83"/>
    <w:rsid w:val="009E726D"/>
    <w:rsid w:val="009E76DA"/>
    <w:rsid w:val="009F129F"/>
    <w:rsid w:val="009F21ED"/>
    <w:rsid w:val="009F3E63"/>
    <w:rsid w:val="009F4335"/>
    <w:rsid w:val="009F792E"/>
    <w:rsid w:val="009F7F29"/>
    <w:rsid w:val="00A00A38"/>
    <w:rsid w:val="00A00A6F"/>
    <w:rsid w:val="00A019AB"/>
    <w:rsid w:val="00A0207F"/>
    <w:rsid w:val="00A04E17"/>
    <w:rsid w:val="00A04FF3"/>
    <w:rsid w:val="00A05261"/>
    <w:rsid w:val="00A07EFE"/>
    <w:rsid w:val="00A10DAD"/>
    <w:rsid w:val="00A10E18"/>
    <w:rsid w:val="00A114A0"/>
    <w:rsid w:val="00A15C75"/>
    <w:rsid w:val="00A17EDE"/>
    <w:rsid w:val="00A2030C"/>
    <w:rsid w:val="00A20FC1"/>
    <w:rsid w:val="00A2286A"/>
    <w:rsid w:val="00A22954"/>
    <w:rsid w:val="00A23682"/>
    <w:rsid w:val="00A23EDC"/>
    <w:rsid w:val="00A264D5"/>
    <w:rsid w:val="00A3052C"/>
    <w:rsid w:val="00A31A3B"/>
    <w:rsid w:val="00A37187"/>
    <w:rsid w:val="00A37D5F"/>
    <w:rsid w:val="00A43693"/>
    <w:rsid w:val="00A446F9"/>
    <w:rsid w:val="00A463BC"/>
    <w:rsid w:val="00A51F70"/>
    <w:rsid w:val="00A53F58"/>
    <w:rsid w:val="00A553BE"/>
    <w:rsid w:val="00A55A2F"/>
    <w:rsid w:val="00A55CA1"/>
    <w:rsid w:val="00A5797D"/>
    <w:rsid w:val="00A57F89"/>
    <w:rsid w:val="00A618DF"/>
    <w:rsid w:val="00A61AAC"/>
    <w:rsid w:val="00A63932"/>
    <w:rsid w:val="00A64CDF"/>
    <w:rsid w:val="00A6659E"/>
    <w:rsid w:val="00A66616"/>
    <w:rsid w:val="00A702B1"/>
    <w:rsid w:val="00A70D66"/>
    <w:rsid w:val="00A73E48"/>
    <w:rsid w:val="00A7554B"/>
    <w:rsid w:val="00A76931"/>
    <w:rsid w:val="00A777D0"/>
    <w:rsid w:val="00A77CEF"/>
    <w:rsid w:val="00A83759"/>
    <w:rsid w:val="00A83850"/>
    <w:rsid w:val="00A8407D"/>
    <w:rsid w:val="00A85552"/>
    <w:rsid w:val="00A9191F"/>
    <w:rsid w:val="00A933EE"/>
    <w:rsid w:val="00A9347C"/>
    <w:rsid w:val="00A96B35"/>
    <w:rsid w:val="00A971C9"/>
    <w:rsid w:val="00A97403"/>
    <w:rsid w:val="00AA19D4"/>
    <w:rsid w:val="00AA32A7"/>
    <w:rsid w:val="00AA34F1"/>
    <w:rsid w:val="00AA404A"/>
    <w:rsid w:val="00AA4A95"/>
    <w:rsid w:val="00AA5FC7"/>
    <w:rsid w:val="00AA72B7"/>
    <w:rsid w:val="00AB188F"/>
    <w:rsid w:val="00AB2766"/>
    <w:rsid w:val="00AB325A"/>
    <w:rsid w:val="00AB3CFB"/>
    <w:rsid w:val="00AB73D3"/>
    <w:rsid w:val="00AB7467"/>
    <w:rsid w:val="00AB7A31"/>
    <w:rsid w:val="00AC20A6"/>
    <w:rsid w:val="00AC613E"/>
    <w:rsid w:val="00AC7F41"/>
    <w:rsid w:val="00AD176F"/>
    <w:rsid w:val="00AD71BF"/>
    <w:rsid w:val="00AD74FC"/>
    <w:rsid w:val="00AE3071"/>
    <w:rsid w:val="00AE3273"/>
    <w:rsid w:val="00AE342E"/>
    <w:rsid w:val="00AE3D04"/>
    <w:rsid w:val="00AE5259"/>
    <w:rsid w:val="00AE7B49"/>
    <w:rsid w:val="00AF06E4"/>
    <w:rsid w:val="00AF1079"/>
    <w:rsid w:val="00AF222A"/>
    <w:rsid w:val="00AF317A"/>
    <w:rsid w:val="00AF7083"/>
    <w:rsid w:val="00AF7B0C"/>
    <w:rsid w:val="00B00E98"/>
    <w:rsid w:val="00B015F2"/>
    <w:rsid w:val="00B02975"/>
    <w:rsid w:val="00B04785"/>
    <w:rsid w:val="00B04F4E"/>
    <w:rsid w:val="00B04FEC"/>
    <w:rsid w:val="00B0509B"/>
    <w:rsid w:val="00B0643D"/>
    <w:rsid w:val="00B06DEB"/>
    <w:rsid w:val="00B10DE4"/>
    <w:rsid w:val="00B114A3"/>
    <w:rsid w:val="00B11691"/>
    <w:rsid w:val="00B1256E"/>
    <w:rsid w:val="00B132FC"/>
    <w:rsid w:val="00B13784"/>
    <w:rsid w:val="00B17D48"/>
    <w:rsid w:val="00B201E9"/>
    <w:rsid w:val="00B2032A"/>
    <w:rsid w:val="00B20A5D"/>
    <w:rsid w:val="00B20CF2"/>
    <w:rsid w:val="00B2118B"/>
    <w:rsid w:val="00B21B15"/>
    <w:rsid w:val="00B2445D"/>
    <w:rsid w:val="00B244B9"/>
    <w:rsid w:val="00B24ACE"/>
    <w:rsid w:val="00B30260"/>
    <w:rsid w:val="00B31738"/>
    <w:rsid w:val="00B31AF5"/>
    <w:rsid w:val="00B3211C"/>
    <w:rsid w:val="00B32CC3"/>
    <w:rsid w:val="00B33692"/>
    <w:rsid w:val="00B3390E"/>
    <w:rsid w:val="00B33E0C"/>
    <w:rsid w:val="00B36177"/>
    <w:rsid w:val="00B4137F"/>
    <w:rsid w:val="00B41925"/>
    <w:rsid w:val="00B44A1C"/>
    <w:rsid w:val="00B45386"/>
    <w:rsid w:val="00B47059"/>
    <w:rsid w:val="00B54283"/>
    <w:rsid w:val="00B6071A"/>
    <w:rsid w:val="00B61625"/>
    <w:rsid w:val="00B660B7"/>
    <w:rsid w:val="00B66411"/>
    <w:rsid w:val="00B6708B"/>
    <w:rsid w:val="00B70E1D"/>
    <w:rsid w:val="00B7128B"/>
    <w:rsid w:val="00B712DD"/>
    <w:rsid w:val="00B7362A"/>
    <w:rsid w:val="00B7412D"/>
    <w:rsid w:val="00B828AD"/>
    <w:rsid w:val="00B82AA1"/>
    <w:rsid w:val="00B831F1"/>
    <w:rsid w:val="00B869B1"/>
    <w:rsid w:val="00B8731C"/>
    <w:rsid w:val="00B91A3D"/>
    <w:rsid w:val="00B91E30"/>
    <w:rsid w:val="00B92739"/>
    <w:rsid w:val="00B92A85"/>
    <w:rsid w:val="00B9465E"/>
    <w:rsid w:val="00B96AE4"/>
    <w:rsid w:val="00B96AE8"/>
    <w:rsid w:val="00B971E7"/>
    <w:rsid w:val="00B97D50"/>
    <w:rsid w:val="00B97FB4"/>
    <w:rsid w:val="00BA018E"/>
    <w:rsid w:val="00BA1E59"/>
    <w:rsid w:val="00BA1F74"/>
    <w:rsid w:val="00BA25EA"/>
    <w:rsid w:val="00BA27AF"/>
    <w:rsid w:val="00BA2817"/>
    <w:rsid w:val="00BA38D6"/>
    <w:rsid w:val="00BA4635"/>
    <w:rsid w:val="00BA6037"/>
    <w:rsid w:val="00BA63DD"/>
    <w:rsid w:val="00BA6AA0"/>
    <w:rsid w:val="00BA79C3"/>
    <w:rsid w:val="00BB051E"/>
    <w:rsid w:val="00BB138E"/>
    <w:rsid w:val="00BB324B"/>
    <w:rsid w:val="00BB3A25"/>
    <w:rsid w:val="00BB4223"/>
    <w:rsid w:val="00BB5388"/>
    <w:rsid w:val="00BB5901"/>
    <w:rsid w:val="00BB663B"/>
    <w:rsid w:val="00BB6AD0"/>
    <w:rsid w:val="00BB6B3C"/>
    <w:rsid w:val="00BB7846"/>
    <w:rsid w:val="00BC19E6"/>
    <w:rsid w:val="00BC34FA"/>
    <w:rsid w:val="00BC5989"/>
    <w:rsid w:val="00BC62FD"/>
    <w:rsid w:val="00BC64E4"/>
    <w:rsid w:val="00BD24B9"/>
    <w:rsid w:val="00BD435B"/>
    <w:rsid w:val="00BD5274"/>
    <w:rsid w:val="00BD538F"/>
    <w:rsid w:val="00BE00BC"/>
    <w:rsid w:val="00BE0ADF"/>
    <w:rsid w:val="00BE36A9"/>
    <w:rsid w:val="00BE6C22"/>
    <w:rsid w:val="00BF05B4"/>
    <w:rsid w:val="00BF1811"/>
    <w:rsid w:val="00BF215B"/>
    <w:rsid w:val="00BF27A6"/>
    <w:rsid w:val="00BF54F6"/>
    <w:rsid w:val="00BF6F27"/>
    <w:rsid w:val="00BF7768"/>
    <w:rsid w:val="00C01234"/>
    <w:rsid w:val="00C03885"/>
    <w:rsid w:val="00C05D2A"/>
    <w:rsid w:val="00C05D40"/>
    <w:rsid w:val="00C07518"/>
    <w:rsid w:val="00C14290"/>
    <w:rsid w:val="00C14A86"/>
    <w:rsid w:val="00C14E77"/>
    <w:rsid w:val="00C1564E"/>
    <w:rsid w:val="00C15C34"/>
    <w:rsid w:val="00C17414"/>
    <w:rsid w:val="00C2065E"/>
    <w:rsid w:val="00C220DB"/>
    <w:rsid w:val="00C224BA"/>
    <w:rsid w:val="00C22D67"/>
    <w:rsid w:val="00C250AF"/>
    <w:rsid w:val="00C258BA"/>
    <w:rsid w:val="00C258F6"/>
    <w:rsid w:val="00C25CB7"/>
    <w:rsid w:val="00C301C2"/>
    <w:rsid w:val="00C30CAA"/>
    <w:rsid w:val="00C34BD7"/>
    <w:rsid w:val="00C3651B"/>
    <w:rsid w:val="00C36854"/>
    <w:rsid w:val="00C36F60"/>
    <w:rsid w:val="00C41D61"/>
    <w:rsid w:val="00C41E34"/>
    <w:rsid w:val="00C42E21"/>
    <w:rsid w:val="00C43A68"/>
    <w:rsid w:val="00C46247"/>
    <w:rsid w:val="00C50CF6"/>
    <w:rsid w:val="00C50EA7"/>
    <w:rsid w:val="00C51190"/>
    <w:rsid w:val="00C55557"/>
    <w:rsid w:val="00C55F1C"/>
    <w:rsid w:val="00C56B39"/>
    <w:rsid w:val="00C577E6"/>
    <w:rsid w:val="00C600DF"/>
    <w:rsid w:val="00C61CDE"/>
    <w:rsid w:val="00C621D5"/>
    <w:rsid w:val="00C62FC6"/>
    <w:rsid w:val="00C65584"/>
    <w:rsid w:val="00C70437"/>
    <w:rsid w:val="00C718E4"/>
    <w:rsid w:val="00C71A7C"/>
    <w:rsid w:val="00C71DCD"/>
    <w:rsid w:val="00C72879"/>
    <w:rsid w:val="00C7388E"/>
    <w:rsid w:val="00C763F1"/>
    <w:rsid w:val="00C7666B"/>
    <w:rsid w:val="00C775FC"/>
    <w:rsid w:val="00C7768D"/>
    <w:rsid w:val="00C77E91"/>
    <w:rsid w:val="00C8052E"/>
    <w:rsid w:val="00C80ADB"/>
    <w:rsid w:val="00C81D98"/>
    <w:rsid w:val="00C82A1F"/>
    <w:rsid w:val="00C85E55"/>
    <w:rsid w:val="00C8633B"/>
    <w:rsid w:val="00C90C92"/>
    <w:rsid w:val="00C93307"/>
    <w:rsid w:val="00C94CF4"/>
    <w:rsid w:val="00C9624C"/>
    <w:rsid w:val="00C96304"/>
    <w:rsid w:val="00C9674F"/>
    <w:rsid w:val="00CA095E"/>
    <w:rsid w:val="00CA0A25"/>
    <w:rsid w:val="00CA181C"/>
    <w:rsid w:val="00CA2D18"/>
    <w:rsid w:val="00CA3555"/>
    <w:rsid w:val="00CA56F1"/>
    <w:rsid w:val="00CA73F2"/>
    <w:rsid w:val="00CA7D22"/>
    <w:rsid w:val="00CA7DC7"/>
    <w:rsid w:val="00CB0315"/>
    <w:rsid w:val="00CB1013"/>
    <w:rsid w:val="00CB1D01"/>
    <w:rsid w:val="00CB3B29"/>
    <w:rsid w:val="00CB46A0"/>
    <w:rsid w:val="00CB4829"/>
    <w:rsid w:val="00CB7073"/>
    <w:rsid w:val="00CB7B64"/>
    <w:rsid w:val="00CC0A56"/>
    <w:rsid w:val="00CC12EB"/>
    <w:rsid w:val="00CC1EA1"/>
    <w:rsid w:val="00CC1EF8"/>
    <w:rsid w:val="00CC1FB9"/>
    <w:rsid w:val="00CC1FD8"/>
    <w:rsid w:val="00CC4C8A"/>
    <w:rsid w:val="00CC7352"/>
    <w:rsid w:val="00CC7C62"/>
    <w:rsid w:val="00CD2041"/>
    <w:rsid w:val="00CD4EA5"/>
    <w:rsid w:val="00CD501C"/>
    <w:rsid w:val="00CD73C6"/>
    <w:rsid w:val="00CD73F8"/>
    <w:rsid w:val="00CE341B"/>
    <w:rsid w:val="00CE3B06"/>
    <w:rsid w:val="00CE429C"/>
    <w:rsid w:val="00CE552E"/>
    <w:rsid w:val="00CE5E70"/>
    <w:rsid w:val="00CE6B2B"/>
    <w:rsid w:val="00CF1822"/>
    <w:rsid w:val="00CF276D"/>
    <w:rsid w:val="00CF2A61"/>
    <w:rsid w:val="00CF437D"/>
    <w:rsid w:val="00CF6CEB"/>
    <w:rsid w:val="00D0173C"/>
    <w:rsid w:val="00D0196A"/>
    <w:rsid w:val="00D025EB"/>
    <w:rsid w:val="00D028BA"/>
    <w:rsid w:val="00D07E5D"/>
    <w:rsid w:val="00D12717"/>
    <w:rsid w:val="00D127F5"/>
    <w:rsid w:val="00D139E7"/>
    <w:rsid w:val="00D14112"/>
    <w:rsid w:val="00D14462"/>
    <w:rsid w:val="00D16D59"/>
    <w:rsid w:val="00D176AD"/>
    <w:rsid w:val="00D1797C"/>
    <w:rsid w:val="00D17BB6"/>
    <w:rsid w:val="00D20ED0"/>
    <w:rsid w:val="00D24426"/>
    <w:rsid w:val="00D256FF"/>
    <w:rsid w:val="00D2579E"/>
    <w:rsid w:val="00D2621C"/>
    <w:rsid w:val="00D2624D"/>
    <w:rsid w:val="00D26F63"/>
    <w:rsid w:val="00D308B2"/>
    <w:rsid w:val="00D30D71"/>
    <w:rsid w:val="00D321DB"/>
    <w:rsid w:val="00D335BC"/>
    <w:rsid w:val="00D337C4"/>
    <w:rsid w:val="00D350D9"/>
    <w:rsid w:val="00D35BF7"/>
    <w:rsid w:val="00D403AF"/>
    <w:rsid w:val="00D40E03"/>
    <w:rsid w:val="00D43F75"/>
    <w:rsid w:val="00D44025"/>
    <w:rsid w:val="00D45F99"/>
    <w:rsid w:val="00D46A05"/>
    <w:rsid w:val="00D5069B"/>
    <w:rsid w:val="00D52222"/>
    <w:rsid w:val="00D535CB"/>
    <w:rsid w:val="00D53919"/>
    <w:rsid w:val="00D542A2"/>
    <w:rsid w:val="00D55271"/>
    <w:rsid w:val="00D56A55"/>
    <w:rsid w:val="00D61E0F"/>
    <w:rsid w:val="00D6332B"/>
    <w:rsid w:val="00D65710"/>
    <w:rsid w:val="00D6675E"/>
    <w:rsid w:val="00D67EE2"/>
    <w:rsid w:val="00D70770"/>
    <w:rsid w:val="00D723D3"/>
    <w:rsid w:val="00D73066"/>
    <w:rsid w:val="00D7321E"/>
    <w:rsid w:val="00D73C6E"/>
    <w:rsid w:val="00D75544"/>
    <w:rsid w:val="00D80048"/>
    <w:rsid w:val="00D821E8"/>
    <w:rsid w:val="00D82E85"/>
    <w:rsid w:val="00D83635"/>
    <w:rsid w:val="00D84A20"/>
    <w:rsid w:val="00D916D8"/>
    <w:rsid w:val="00D917EA"/>
    <w:rsid w:val="00D9198C"/>
    <w:rsid w:val="00D923D2"/>
    <w:rsid w:val="00D94806"/>
    <w:rsid w:val="00D9533D"/>
    <w:rsid w:val="00D95806"/>
    <w:rsid w:val="00D96230"/>
    <w:rsid w:val="00DA05CD"/>
    <w:rsid w:val="00DA2550"/>
    <w:rsid w:val="00DA300B"/>
    <w:rsid w:val="00DA5546"/>
    <w:rsid w:val="00DB0B57"/>
    <w:rsid w:val="00DB10BE"/>
    <w:rsid w:val="00DB2F84"/>
    <w:rsid w:val="00DB79DF"/>
    <w:rsid w:val="00DB7C12"/>
    <w:rsid w:val="00DB7C98"/>
    <w:rsid w:val="00DB7DDF"/>
    <w:rsid w:val="00DC082B"/>
    <w:rsid w:val="00DC0C18"/>
    <w:rsid w:val="00DC2BBA"/>
    <w:rsid w:val="00DC329C"/>
    <w:rsid w:val="00DC367B"/>
    <w:rsid w:val="00DC6F82"/>
    <w:rsid w:val="00DD11D4"/>
    <w:rsid w:val="00DD154A"/>
    <w:rsid w:val="00DD1B5E"/>
    <w:rsid w:val="00DD1E0A"/>
    <w:rsid w:val="00DD30F9"/>
    <w:rsid w:val="00DD52D5"/>
    <w:rsid w:val="00DD785D"/>
    <w:rsid w:val="00DD7CFB"/>
    <w:rsid w:val="00DE2378"/>
    <w:rsid w:val="00DE42BD"/>
    <w:rsid w:val="00DE5863"/>
    <w:rsid w:val="00DE6723"/>
    <w:rsid w:val="00DE7BE0"/>
    <w:rsid w:val="00DE7D6F"/>
    <w:rsid w:val="00DF333B"/>
    <w:rsid w:val="00DF65B7"/>
    <w:rsid w:val="00DF71B8"/>
    <w:rsid w:val="00DF7676"/>
    <w:rsid w:val="00DF7D11"/>
    <w:rsid w:val="00DF7E73"/>
    <w:rsid w:val="00DF7FB3"/>
    <w:rsid w:val="00E003E7"/>
    <w:rsid w:val="00E02517"/>
    <w:rsid w:val="00E0312B"/>
    <w:rsid w:val="00E03AB5"/>
    <w:rsid w:val="00E04C4D"/>
    <w:rsid w:val="00E0610C"/>
    <w:rsid w:val="00E077D7"/>
    <w:rsid w:val="00E07818"/>
    <w:rsid w:val="00E07F22"/>
    <w:rsid w:val="00E105D6"/>
    <w:rsid w:val="00E124A4"/>
    <w:rsid w:val="00E1317F"/>
    <w:rsid w:val="00E13787"/>
    <w:rsid w:val="00E151E6"/>
    <w:rsid w:val="00E211E1"/>
    <w:rsid w:val="00E22553"/>
    <w:rsid w:val="00E24773"/>
    <w:rsid w:val="00E24BCD"/>
    <w:rsid w:val="00E27972"/>
    <w:rsid w:val="00E30645"/>
    <w:rsid w:val="00E34D3A"/>
    <w:rsid w:val="00E35687"/>
    <w:rsid w:val="00E363F5"/>
    <w:rsid w:val="00E371A3"/>
    <w:rsid w:val="00E41060"/>
    <w:rsid w:val="00E4261D"/>
    <w:rsid w:val="00E42FE3"/>
    <w:rsid w:val="00E43DE2"/>
    <w:rsid w:val="00E45F10"/>
    <w:rsid w:val="00E50BC1"/>
    <w:rsid w:val="00E53681"/>
    <w:rsid w:val="00E53CB2"/>
    <w:rsid w:val="00E53EE9"/>
    <w:rsid w:val="00E545C5"/>
    <w:rsid w:val="00E55D79"/>
    <w:rsid w:val="00E5606A"/>
    <w:rsid w:val="00E5673F"/>
    <w:rsid w:val="00E60B1D"/>
    <w:rsid w:val="00E60D26"/>
    <w:rsid w:val="00E63EFD"/>
    <w:rsid w:val="00E6515B"/>
    <w:rsid w:val="00E65519"/>
    <w:rsid w:val="00E65DD0"/>
    <w:rsid w:val="00E7016C"/>
    <w:rsid w:val="00E73075"/>
    <w:rsid w:val="00E74AF2"/>
    <w:rsid w:val="00E74CDF"/>
    <w:rsid w:val="00E75C7B"/>
    <w:rsid w:val="00E77C16"/>
    <w:rsid w:val="00E80F2B"/>
    <w:rsid w:val="00E822D5"/>
    <w:rsid w:val="00E84BB5"/>
    <w:rsid w:val="00E87079"/>
    <w:rsid w:val="00E8795B"/>
    <w:rsid w:val="00E87C8F"/>
    <w:rsid w:val="00E91C9A"/>
    <w:rsid w:val="00EA0D4C"/>
    <w:rsid w:val="00EA2E05"/>
    <w:rsid w:val="00EA2E5A"/>
    <w:rsid w:val="00EA3ACC"/>
    <w:rsid w:val="00EA3D49"/>
    <w:rsid w:val="00EA4B7C"/>
    <w:rsid w:val="00EB1391"/>
    <w:rsid w:val="00EB283B"/>
    <w:rsid w:val="00EB2B66"/>
    <w:rsid w:val="00EB3086"/>
    <w:rsid w:val="00EB3C26"/>
    <w:rsid w:val="00EB425B"/>
    <w:rsid w:val="00EB4954"/>
    <w:rsid w:val="00EB5018"/>
    <w:rsid w:val="00EB5878"/>
    <w:rsid w:val="00EB6F92"/>
    <w:rsid w:val="00EC0467"/>
    <w:rsid w:val="00EC087F"/>
    <w:rsid w:val="00EC09E3"/>
    <w:rsid w:val="00EC3BF5"/>
    <w:rsid w:val="00EC5737"/>
    <w:rsid w:val="00EC6741"/>
    <w:rsid w:val="00ED0029"/>
    <w:rsid w:val="00ED1FB1"/>
    <w:rsid w:val="00ED42E6"/>
    <w:rsid w:val="00ED46CD"/>
    <w:rsid w:val="00ED511C"/>
    <w:rsid w:val="00ED65B2"/>
    <w:rsid w:val="00ED740B"/>
    <w:rsid w:val="00ED782B"/>
    <w:rsid w:val="00ED7FED"/>
    <w:rsid w:val="00EE1704"/>
    <w:rsid w:val="00EE35CB"/>
    <w:rsid w:val="00EE3753"/>
    <w:rsid w:val="00EE4A69"/>
    <w:rsid w:val="00EE77F3"/>
    <w:rsid w:val="00EE7FC6"/>
    <w:rsid w:val="00EF00DC"/>
    <w:rsid w:val="00EF344A"/>
    <w:rsid w:val="00EF3AF5"/>
    <w:rsid w:val="00EF3C0C"/>
    <w:rsid w:val="00EF5087"/>
    <w:rsid w:val="00EF5311"/>
    <w:rsid w:val="00EF7FE8"/>
    <w:rsid w:val="00F01114"/>
    <w:rsid w:val="00F02BE7"/>
    <w:rsid w:val="00F03E07"/>
    <w:rsid w:val="00F06631"/>
    <w:rsid w:val="00F07714"/>
    <w:rsid w:val="00F1198B"/>
    <w:rsid w:val="00F12770"/>
    <w:rsid w:val="00F15693"/>
    <w:rsid w:val="00F16EE6"/>
    <w:rsid w:val="00F205A8"/>
    <w:rsid w:val="00F21B5C"/>
    <w:rsid w:val="00F222B7"/>
    <w:rsid w:val="00F23B34"/>
    <w:rsid w:val="00F26420"/>
    <w:rsid w:val="00F27E93"/>
    <w:rsid w:val="00F3557F"/>
    <w:rsid w:val="00F368E4"/>
    <w:rsid w:val="00F3737A"/>
    <w:rsid w:val="00F410BB"/>
    <w:rsid w:val="00F46AF6"/>
    <w:rsid w:val="00F5027C"/>
    <w:rsid w:val="00F50EA3"/>
    <w:rsid w:val="00F52146"/>
    <w:rsid w:val="00F52348"/>
    <w:rsid w:val="00F53D9D"/>
    <w:rsid w:val="00F575B0"/>
    <w:rsid w:val="00F60E96"/>
    <w:rsid w:val="00F6419C"/>
    <w:rsid w:val="00F6756F"/>
    <w:rsid w:val="00F67C1E"/>
    <w:rsid w:val="00F73BE2"/>
    <w:rsid w:val="00F761EB"/>
    <w:rsid w:val="00F76F62"/>
    <w:rsid w:val="00F81482"/>
    <w:rsid w:val="00F814D5"/>
    <w:rsid w:val="00F85EBC"/>
    <w:rsid w:val="00F863C3"/>
    <w:rsid w:val="00F8652C"/>
    <w:rsid w:val="00F87236"/>
    <w:rsid w:val="00F87FAE"/>
    <w:rsid w:val="00F905F2"/>
    <w:rsid w:val="00F90C16"/>
    <w:rsid w:val="00F948A7"/>
    <w:rsid w:val="00F95878"/>
    <w:rsid w:val="00F9651E"/>
    <w:rsid w:val="00F9669A"/>
    <w:rsid w:val="00F9761E"/>
    <w:rsid w:val="00FA2FE9"/>
    <w:rsid w:val="00FA48B5"/>
    <w:rsid w:val="00FA4D9A"/>
    <w:rsid w:val="00FA50E7"/>
    <w:rsid w:val="00FA5EF9"/>
    <w:rsid w:val="00FB1084"/>
    <w:rsid w:val="00FB6C5F"/>
    <w:rsid w:val="00FB779C"/>
    <w:rsid w:val="00FB7E00"/>
    <w:rsid w:val="00FC1C53"/>
    <w:rsid w:val="00FC33E6"/>
    <w:rsid w:val="00FC3E41"/>
    <w:rsid w:val="00FC4469"/>
    <w:rsid w:val="00FD08F8"/>
    <w:rsid w:val="00FD0D07"/>
    <w:rsid w:val="00FD1550"/>
    <w:rsid w:val="00FD16B7"/>
    <w:rsid w:val="00FD1F35"/>
    <w:rsid w:val="00FD2FD3"/>
    <w:rsid w:val="00FD3A52"/>
    <w:rsid w:val="00FD3D35"/>
    <w:rsid w:val="00FD5C43"/>
    <w:rsid w:val="00FD6AF4"/>
    <w:rsid w:val="00FD7130"/>
    <w:rsid w:val="00FE5524"/>
    <w:rsid w:val="00FE5789"/>
    <w:rsid w:val="00FF0B69"/>
    <w:rsid w:val="00FF1D20"/>
    <w:rsid w:val="00FF41F7"/>
    <w:rsid w:val="00FF57BD"/>
    <w:rsid w:val="00FF599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hapeDefaults>
    <o:shapedefaults v:ext="edit" spidmax="1026"/>
    <o:shapelayout v:ext="edit">
      <o:idmap v:ext="edit" data="1"/>
    </o:shapelayout>
  </w:shapeDefaults>
  <w:decimalSymbol w:val="."/>
  <w:listSeparator w:val=","/>
  <w14:docId w14:val="7287376B"/>
  <w15:docId w15:val="{6D8BAA6D-51EF-4253-BA21-70128BC7D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3333"/>
    <w:pPr>
      <w:bidi/>
    </w:pPr>
    <w:rPr>
      <w:lang w:eastAsia="he-IL"/>
    </w:rPr>
  </w:style>
  <w:style w:type="paragraph" w:styleId="1">
    <w:name w:val="heading 1"/>
    <w:aliases w:val="h1"/>
    <w:basedOn w:val="a"/>
    <w:next w:val="a"/>
    <w:qFormat/>
    <w:rsid w:val="00013333"/>
    <w:pPr>
      <w:widowControl w:val="0"/>
      <w:numPr>
        <w:numId w:val="51"/>
      </w:numPr>
      <w:spacing w:before="240" w:after="60"/>
      <w:outlineLvl w:val="0"/>
    </w:pPr>
    <w:rPr>
      <w:rFonts w:ascii="Arial" w:hAnsi="Arial"/>
      <w:b/>
      <w:bCs/>
      <w:kern w:val="28"/>
      <w:sz w:val="28"/>
      <w:szCs w:val="28"/>
    </w:rPr>
  </w:style>
  <w:style w:type="paragraph" w:styleId="2">
    <w:name w:val="heading 2"/>
    <w:aliases w:val="h2,heading 2"/>
    <w:basedOn w:val="a"/>
    <w:link w:val="20"/>
    <w:qFormat/>
    <w:rsid w:val="00013333"/>
    <w:pPr>
      <w:numPr>
        <w:ilvl w:val="1"/>
        <w:numId w:val="51"/>
      </w:numPr>
      <w:bidi w:val="0"/>
      <w:spacing w:before="120" w:after="120"/>
      <w:outlineLvl w:val="1"/>
    </w:pPr>
    <w:rPr>
      <w:rFonts w:ascii="Arial" w:hAnsi="Arial"/>
      <w:bCs/>
      <w:sz w:val="24"/>
      <w:szCs w:val="24"/>
    </w:rPr>
  </w:style>
  <w:style w:type="paragraph" w:styleId="3">
    <w:name w:val="heading 3"/>
    <w:basedOn w:val="a"/>
    <w:qFormat/>
    <w:rsid w:val="00013333"/>
    <w:pPr>
      <w:numPr>
        <w:ilvl w:val="2"/>
        <w:numId w:val="51"/>
      </w:numPr>
      <w:bidi w:val="0"/>
      <w:spacing w:before="120" w:after="120" w:line="320" w:lineRule="atLeast"/>
      <w:outlineLvl w:val="2"/>
    </w:pPr>
    <w:rPr>
      <w:rFonts w:ascii="Arial" w:hAnsi="Arial"/>
      <w:bCs/>
      <w:sz w:val="24"/>
      <w:szCs w:val="24"/>
    </w:rPr>
  </w:style>
  <w:style w:type="paragraph" w:styleId="4">
    <w:name w:val="heading 4"/>
    <w:basedOn w:val="a"/>
    <w:next w:val="a"/>
    <w:qFormat/>
    <w:rsid w:val="00013333"/>
    <w:pPr>
      <w:widowControl w:val="0"/>
      <w:numPr>
        <w:ilvl w:val="3"/>
        <w:numId w:val="51"/>
      </w:numPr>
      <w:bidi w:val="0"/>
      <w:spacing w:before="120" w:after="60" w:line="320" w:lineRule="atLeast"/>
      <w:outlineLvl w:val="3"/>
    </w:pPr>
    <w:rPr>
      <w:rFonts w:ascii="Arial" w:hAnsi="Arial"/>
      <w:bCs/>
      <w:iCs/>
      <w:sz w:val="24"/>
      <w:szCs w:val="24"/>
    </w:rPr>
  </w:style>
  <w:style w:type="paragraph" w:styleId="5">
    <w:name w:val="heading 5"/>
    <w:basedOn w:val="a"/>
    <w:next w:val="a0"/>
    <w:qFormat/>
    <w:rsid w:val="00013333"/>
    <w:pPr>
      <w:keepNext/>
      <w:keepLines/>
      <w:numPr>
        <w:ilvl w:val="4"/>
        <w:numId w:val="51"/>
      </w:numPr>
      <w:tabs>
        <w:tab w:val="right" w:pos="1260"/>
      </w:tabs>
      <w:bidi w:val="0"/>
      <w:spacing w:before="240" w:after="120"/>
      <w:jc w:val="both"/>
      <w:outlineLvl w:val="4"/>
    </w:pPr>
    <w:rPr>
      <w:rFonts w:ascii="Times New" w:hAnsi="Times New" w:cs="Times New Roman"/>
      <w:spacing w:val="-4"/>
      <w:kern w:val="28"/>
      <w:sz w:val="26"/>
      <w:szCs w:val="26"/>
      <w:u w:val="single"/>
      <w:lang w:eastAsia="en-US" w:bidi="ar-SA"/>
    </w:rPr>
  </w:style>
  <w:style w:type="paragraph" w:styleId="6">
    <w:name w:val="heading 6"/>
    <w:basedOn w:val="a"/>
    <w:next w:val="a"/>
    <w:qFormat/>
    <w:rsid w:val="00013333"/>
    <w:pPr>
      <w:numPr>
        <w:ilvl w:val="5"/>
        <w:numId w:val="51"/>
      </w:numPr>
      <w:spacing w:before="240" w:after="60"/>
      <w:outlineLvl w:val="5"/>
    </w:pPr>
    <w:rPr>
      <w:rFonts w:cs="Times New Roman"/>
      <w:b/>
      <w:bCs/>
      <w:sz w:val="22"/>
      <w:szCs w:val="22"/>
    </w:rPr>
  </w:style>
  <w:style w:type="paragraph" w:styleId="7">
    <w:name w:val="heading 7"/>
    <w:basedOn w:val="a"/>
    <w:next w:val="a"/>
    <w:qFormat/>
    <w:rsid w:val="00013333"/>
    <w:pPr>
      <w:keepNext/>
      <w:tabs>
        <w:tab w:val="left" w:pos="1152"/>
        <w:tab w:val="left" w:pos="1296"/>
        <w:tab w:val="left" w:pos="1440"/>
        <w:tab w:val="left" w:pos="1872"/>
        <w:tab w:val="left" w:pos="2016"/>
        <w:tab w:val="left" w:pos="2304"/>
        <w:tab w:val="left" w:pos="2592"/>
        <w:tab w:val="left" w:pos="2880"/>
        <w:tab w:val="left" w:pos="3456"/>
        <w:tab w:val="left" w:pos="10800"/>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 w:val="left" w:pos="2016"/>
        <w:tab w:val="left" w:pos="2304"/>
        <w:tab w:val="left" w:pos="1152"/>
        <w:tab w:val="left" w:pos="1296"/>
        <w:tab w:val="left" w:pos="1440"/>
        <w:tab w:val="left" w:pos="1872"/>
      </w:tabs>
      <w:bidi w:val="0"/>
      <w:outlineLvl w:val="6"/>
    </w:pPr>
    <w:rPr>
      <w:rFonts w:ascii="Arial" w:hAnsi="Arial" w:cs="Arial"/>
      <w:sz w:val="24"/>
      <w:szCs w:val="24"/>
      <w:lang w:eastAsia="en-US"/>
    </w:rPr>
  </w:style>
  <w:style w:type="paragraph" w:styleId="8">
    <w:name w:val="heading 8"/>
    <w:basedOn w:val="a"/>
    <w:next w:val="a"/>
    <w:qFormat/>
    <w:rsid w:val="00013333"/>
    <w:pPr>
      <w:keepNext/>
      <w:bidi w:val="0"/>
      <w:spacing w:before="520"/>
      <w:jc w:val="right"/>
      <w:outlineLvl w:val="7"/>
    </w:pPr>
    <w:rPr>
      <w:rFonts w:ascii="Arial" w:hAnsi="Arial"/>
      <w:b/>
      <w:bCs/>
      <w:sz w:val="18"/>
      <w:szCs w:val="18"/>
      <w:lang w:val="fr-FR"/>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rsid w:val="00013333"/>
    <w:pPr>
      <w:tabs>
        <w:tab w:val="center" w:pos="4153"/>
        <w:tab w:val="right" w:pos="8306"/>
      </w:tabs>
    </w:pPr>
  </w:style>
  <w:style w:type="character" w:styleId="a5">
    <w:name w:val="page number"/>
    <w:basedOn w:val="a1"/>
    <w:rsid w:val="00013333"/>
  </w:style>
  <w:style w:type="paragraph" w:styleId="TOC1">
    <w:name w:val="toc 1"/>
    <w:basedOn w:val="a"/>
    <w:next w:val="a"/>
    <w:semiHidden/>
    <w:rsid w:val="00013333"/>
    <w:pPr>
      <w:tabs>
        <w:tab w:val="right" w:leader="dot" w:pos="8313"/>
      </w:tabs>
    </w:pPr>
  </w:style>
  <w:style w:type="paragraph" w:customStyle="1" w:styleId="Style1">
    <w:name w:val="Style1"/>
    <w:basedOn w:val="a"/>
    <w:rsid w:val="00013333"/>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rsid w:val="00013333"/>
    <w:pPr>
      <w:tabs>
        <w:tab w:val="left" w:pos="851"/>
        <w:tab w:val="left" w:pos="1701"/>
        <w:tab w:val="left" w:pos="2552"/>
        <w:tab w:val="left" w:pos="3402"/>
        <w:tab w:val="left" w:pos="4253"/>
        <w:tab w:val="left" w:pos="5103"/>
        <w:tab w:val="left" w:pos="5954"/>
      </w:tabs>
      <w:bidi w:val="0"/>
      <w:spacing w:after="120" w:line="320" w:lineRule="atLeast"/>
      <w:ind w:left="1418"/>
    </w:pPr>
    <w:rPr>
      <w:rFonts w:ascii="Arial" w:hAnsi="Arial"/>
      <w:sz w:val="24"/>
    </w:rPr>
  </w:style>
  <w:style w:type="paragraph" w:customStyle="1" w:styleId="Style3">
    <w:name w:val="Style3"/>
    <w:basedOn w:val="Style2"/>
    <w:rsid w:val="00013333"/>
    <w:pPr>
      <w:tabs>
        <w:tab w:val="clear" w:pos="851"/>
        <w:tab w:val="clear" w:pos="1701"/>
        <w:tab w:val="clear" w:pos="2552"/>
        <w:tab w:val="clear" w:pos="3402"/>
        <w:tab w:val="clear" w:pos="4253"/>
        <w:tab w:val="clear" w:pos="5103"/>
        <w:tab w:val="clear" w:pos="5954"/>
      </w:tabs>
      <w:ind w:left="1985" w:right="1985" w:hanging="567"/>
    </w:pPr>
  </w:style>
  <w:style w:type="paragraph" w:styleId="TOC2">
    <w:name w:val="toc 2"/>
    <w:basedOn w:val="a"/>
    <w:next w:val="a"/>
    <w:semiHidden/>
    <w:rsid w:val="00013333"/>
    <w:pPr>
      <w:tabs>
        <w:tab w:val="right" w:leader="dot" w:pos="8313"/>
      </w:tabs>
      <w:ind w:right="200"/>
    </w:pPr>
  </w:style>
  <w:style w:type="paragraph" w:styleId="TOC3">
    <w:name w:val="toc 3"/>
    <w:basedOn w:val="a"/>
    <w:next w:val="a"/>
    <w:semiHidden/>
    <w:rsid w:val="00013333"/>
    <w:pPr>
      <w:tabs>
        <w:tab w:val="right" w:leader="dot" w:pos="8313"/>
      </w:tabs>
      <w:ind w:right="400"/>
    </w:pPr>
  </w:style>
  <w:style w:type="paragraph" w:styleId="TOC4">
    <w:name w:val="toc 4"/>
    <w:basedOn w:val="a"/>
    <w:next w:val="a"/>
    <w:semiHidden/>
    <w:rsid w:val="00013333"/>
    <w:pPr>
      <w:tabs>
        <w:tab w:val="right" w:leader="dot" w:pos="8313"/>
      </w:tabs>
      <w:ind w:right="600"/>
    </w:pPr>
  </w:style>
  <w:style w:type="paragraph" w:styleId="TOC5">
    <w:name w:val="toc 5"/>
    <w:basedOn w:val="a"/>
    <w:next w:val="a"/>
    <w:semiHidden/>
    <w:rsid w:val="00013333"/>
    <w:pPr>
      <w:tabs>
        <w:tab w:val="right" w:leader="dot" w:pos="8313"/>
      </w:tabs>
      <w:ind w:right="800"/>
    </w:pPr>
  </w:style>
  <w:style w:type="paragraph" w:styleId="TOC6">
    <w:name w:val="toc 6"/>
    <w:basedOn w:val="a"/>
    <w:next w:val="a"/>
    <w:semiHidden/>
    <w:rsid w:val="00013333"/>
    <w:pPr>
      <w:tabs>
        <w:tab w:val="right" w:leader="dot" w:pos="8313"/>
      </w:tabs>
      <w:ind w:right="1000"/>
    </w:pPr>
  </w:style>
  <w:style w:type="paragraph" w:styleId="TOC7">
    <w:name w:val="toc 7"/>
    <w:basedOn w:val="a"/>
    <w:next w:val="a"/>
    <w:semiHidden/>
    <w:rsid w:val="00013333"/>
    <w:pPr>
      <w:tabs>
        <w:tab w:val="right" w:leader="dot" w:pos="8313"/>
      </w:tabs>
      <w:ind w:right="1200"/>
    </w:pPr>
  </w:style>
  <w:style w:type="paragraph" w:styleId="TOC8">
    <w:name w:val="toc 8"/>
    <w:basedOn w:val="a"/>
    <w:next w:val="a"/>
    <w:semiHidden/>
    <w:rsid w:val="00013333"/>
    <w:pPr>
      <w:tabs>
        <w:tab w:val="right" w:leader="dot" w:pos="8313"/>
      </w:tabs>
      <w:ind w:right="1400"/>
    </w:pPr>
  </w:style>
  <w:style w:type="paragraph" w:styleId="TOC9">
    <w:name w:val="toc 9"/>
    <w:basedOn w:val="a"/>
    <w:next w:val="a"/>
    <w:semiHidden/>
    <w:rsid w:val="00013333"/>
    <w:pPr>
      <w:tabs>
        <w:tab w:val="right" w:leader="dot" w:pos="8313"/>
      </w:tabs>
      <w:ind w:right="1600"/>
    </w:pPr>
  </w:style>
  <w:style w:type="paragraph" w:customStyle="1" w:styleId="10">
    <w:name w:val="סגנון1"/>
    <w:basedOn w:val="a"/>
    <w:rsid w:val="00013333"/>
    <w:pPr>
      <w:tabs>
        <w:tab w:val="left" w:pos="567"/>
        <w:tab w:val="left" w:pos="1134"/>
        <w:tab w:val="left" w:pos="1701"/>
        <w:tab w:val="left" w:pos="2268"/>
        <w:tab w:val="left" w:pos="2835"/>
        <w:tab w:val="left" w:pos="5670"/>
      </w:tabs>
      <w:spacing w:after="120" w:line="320" w:lineRule="atLeast"/>
      <w:ind w:left="851"/>
      <w:jc w:val="both"/>
    </w:pPr>
    <w:rPr>
      <w:rFonts w:ascii="Arial" w:hAnsi="Arial" w:cs="David"/>
      <w:sz w:val="24"/>
      <w:szCs w:val="24"/>
    </w:rPr>
  </w:style>
  <w:style w:type="paragraph" w:styleId="a6">
    <w:name w:val="header"/>
    <w:basedOn w:val="a"/>
    <w:rsid w:val="00013333"/>
    <w:pPr>
      <w:tabs>
        <w:tab w:val="center" w:pos="4153"/>
        <w:tab w:val="right" w:pos="8306"/>
      </w:tabs>
    </w:pPr>
  </w:style>
  <w:style w:type="paragraph" w:customStyle="1" w:styleId="TAC1">
    <w:name w:val="TAC1"/>
    <w:basedOn w:val="a"/>
    <w:rsid w:val="00013333"/>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013333"/>
    <w:pPr>
      <w:ind w:right="198"/>
    </w:pPr>
  </w:style>
  <w:style w:type="paragraph" w:customStyle="1" w:styleId="TAC3">
    <w:name w:val="TAC3"/>
    <w:basedOn w:val="TAC1"/>
    <w:rsid w:val="00013333"/>
    <w:pPr>
      <w:spacing w:after="20"/>
      <w:ind w:right="403"/>
    </w:pPr>
  </w:style>
  <w:style w:type="paragraph" w:customStyle="1" w:styleId="style4">
    <w:name w:val="style4"/>
    <w:basedOn w:val="Style1"/>
    <w:rsid w:val="00013333"/>
    <w:pPr>
      <w:ind w:left="2552" w:right="0" w:hanging="567"/>
    </w:pPr>
  </w:style>
  <w:style w:type="paragraph" w:customStyle="1" w:styleId="text-1">
    <w:name w:val="text-1"/>
    <w:basedOn w:val="Style1"/>
    <w:rsid w:val="00013333"/>
    <w:pPr>
      <w:numPr>
        <w:numId w:val="3"/>
      </w:numPr>
    </w:pPr>
  </w:style>
  <w:style w:type="paragraph" w:customStyle="1" w:styleId="text-2">
    <w:name w:val="text-2"/>
    <w:basedOn w:val="text-1"/>
    <w:rsid w:val="00013333"/>
    <w:pPr>
      <w:numPr>
        <w:numId w:val="0"/>
      </w:numPr>
      <w:ind w:right="1985"/>
    </w:pPr>
  </w:style>
  <w:style w:type="paragraph" w:customStyle="1" w:styleId="a7">
    <w:name w:val="a"/>
    <w:basedOn w:val="a"/>
    <w:rsid w:val="00013333"/>
    <w:pPr>
      <w:bidi w:val="0"/>
      <w:spacing w:before="120" w:after="120" w:line="320" w:lineRule="atLeast"/>
      <w:ind w:right="1418"/>
      <w:jc w:val="both"/>
    </w:pPr>
    <w:rPr>
      <w:rFonts w:ascii="Arial" w:hAnsi="Arial" w:cs="Arial"/>
      <w:spacing w:val="-5"/>
      <w:sz w:val="24"/>
      <w:szCs w:val="24"/>
      <w:lang w:eastAsia="en-US" w:bidi="ar-SA"/>
    </w:rPr>
  </w:style>
  <w:style w:type="paragraph" w:customStyle="1" w:styleId="21">
    <w:name w:val="סגנון2"/>
    <w:basedOn w:val="style4"/>
    <w:rsid w:val="00013333"/>
    <w:pPr>
      <w:ind w:left="1418" w:firstLine="0"/>
    </w:pPr>
  </w:style>
  <w:style w:type="paragraph" w:customStyle="1" w:styleId="style5">
    <w:name w:val="style5"/>
    <w:basedOn w:val="style4"/>
    <w:rsid w:val="00013333"/>
    <w:pPr>
      <w:ind w:right="4253"/>
    </w:pPr>
  </w:style>
  <w:style w:type="paragraph" w:styleId="a0">
    <w:name w:val="Body Text"/>
    <w:basedOn w:val="a"/>
    <w:rsid w:val="00013333"/>
    <w:pPr>
      <w:spacing w:after="120"/>
    </w:pPr>
  </w:style>
  <w:style w:type="paragraph" w:customStyle="1" w:styleId="a8">
    <w:name w:val="כותרת"/>
    <w:basedOn w:val="2"/>
    <w:rsid w:val="00013333"/>
    <w:pPr>
      <w:numPr>
        <w:ilvl w:val="0"/>
        <w:numId w:val="0"/>
      </w:numPr>
    </w:pPr>
    <w:rPr>
      <w:b/>
      <w:sz w:val="28"/>
      <w:szCs w:val="28"/>
    </w:rPr>
  </w:style>
  <w:style w:type="paragraph" w:styleId="a9">
    <w:name w:val="Balloon Text"/>
    <w:basedOn w:val="a"/>
    <w:semiHidden/>
    <w:rsid w:val="00013333"/>
    <w:rPr>
      <w:rFonts w:ascii="Tahoma" w:hAnsi="Tahoma" w:cs="Tahoma"/>
      <w:sz w:val="16"/>
      <w:szCs w:val="16"/>
    </w:rPr>
  </w:style>
  <w:style w:type="paragraph" w:styleId="aa">
    <w:name w:val="List Paragraph"/>
    <w:basedOn w:val="a"/>
    <w:uiPriority w:val="34"/>
    <w:qFormat/>
    <w:rsid w:val="005069FB"/>
    <w:pPr>
      <w:ind w:left="720"/>
      <w:contextualSpacing/>
    </w:pPr>
  </w:style>
  <w:style w:type="table" w:styleId="ab">
    <w:name w:val="Table Grid"/>
    <w:basedOn w:val="a2"/>
    <w:uiPriority w:val="59"/>
    <w:rsid w:val="00485BA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CharChar">
    <w:name w:val="תו1 תו תו Char Char תו תו"/>
    <w:basedOn w:val="a"/>
    <w:rsid w:val="00257076"/>
    <w:pPr>
      <w:bidi w:val="0"/>
      <w:spacing w:after="160" w:line="240" w:lineRule="exact"/>
    </w:pPr>
    <w:rPr>
      <w:rFonts w:ascii="Verdana" w:hAnsi="Verdana" w:cs="Times New Roman"/>
      <w:lang w:eastAsia="en-US" w:bidi="ar-SA"/>
    </w:rPr>
  </w:style>
  <w:style w:type="character" w:styleId="ac">
    <w:name w:val="annotation reference"/>
    <w:basedOn w:val="a1"/>
    <w:uiPriority w:val="99"/>
    <w:semiHidden/>
    <w:unhideWhenUsed/>
    <w:rsid w:val="00F76F62"/>
    <w:rPr>
      <w:sz w:val="16"/>
      <w:szCs w:val="16"/>
    </w:rPr>
  </w:style>
  <w:style w:type="paragraph" w:styleId="ad">
    <w:name w:val="annotation text"/>
    <w:basedOn w:val="a"/>
    <w:link w:val="ae"/>
    <w:uiPriority w:val="99"/>
    <w:semiHidden/>
    <w:unhideWhenUsed/>
    <w:rsid w:val="00F76F62"/>
  </w:style>
  <w:style w:type="character" w:customStyle="1" w:styleId="ae">
    <w:name w:val="טקסט הערה תו"/>
    <w:basedOn w:val="a1"/>
    <w:link w:val="ad"/>
    <w:uiPriority w:val="99"/>
    <w:semiHidden/>
    <w:rsid w:val="00F76F62"/>
    <w:rPr>
      <w:lang w:eastAsia="he-IL"/>
    </w:rPr>
  </w:style>
  <w:style w:type="paragraph" w:styleId="af">
    <w:name w:val="annotation subject"/>
    <w:basedOn w:val="ad"/>
    <w:next w:val="ad"/>
    <w:link w:val="af0"/>
    <w:uiPriority w:val="99"/>
    <w:semiHidden/>
    <w:unhideWhenUsed/>
    <w:rsid w:val="00F76F62"/>
    <w:rPr>
      <w:b/>
      <w:bCs/>
    </w:rPr>
  </w:style>
  <w:style w:type="character" w:customStyle="1" w:styleId="af0">
    <w:name w:val="נושא הערה תו"/>
    <w:basedOn w:val="ae"/>
    <w:link w:val="af"/>
    <w:uiPriority w:val="99"/>
    <w:semiHidden/>
    <w:rsid w:val="00F76F62"/>
    <w:rPr>
      <w:b/>
      <w:bCs/>
      <w:lang w:eastAsia="he-IL"/>
    </w:rPr>
  </w:style>
  <w:style w:type="paragraph" w:styleId="af1">
    <w:name w:val="Revision"/>
    <w:hidden/>
    <w:uiPriority w:val="99"/>
    <w:semiHidden/>
    <w:rsid w:val="002E1733"/>
    <w:rPr>
      <w:lang w:eastAsia="he-IL"/>
    </w:rPr>
  </w:style>
  <w:style w:type="paragraph" w:styleId="NormalWeb">
    <w:name w:val="Normal (Web)"/>
    <w:basedOn w:val="a"/>
    <w:uiPriority w:val="99"/>
    <w:semiHidden/>
    <w:unhideWhenUsed/>
    <w:rsid w:val="00F410BB"/>
    <w:pPr>
      <w:bidi w:val="0"/>
      <w:spacing w:before="100" w:beforeAutospacing="1" w:after="100" w:afterAutospacing="1"/>
    </w:pPr>
    <w:rPr>
      <w:rFonts w:eastAsiaTheme="minorEastAsia" w:cs="Times New Roman"/>
      <w:sz w:val="24"/>
      <w:szCs w:val="24"/>
      <w:lang w:eastAsia="en-US"/>
    </w:rPr>
  </w:style>
  <w:style w:type="character" w:customStyle="1" w:styleId="20">
    <w:name w:val="כותרת 2 תו"/>
    <w:aliases w:val="h2 תו,heading 2 תו"/>
    <w:basedOn w:val="a1"/>
    <w:link w:val="2"/>
    <w:rsid w:val="008861E7"/>
    <w:rPr>
      <w:rFonts w:ascii="Arial" w:hAnsi="Arial"/>
      <w:bCs/>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0F31CB-D895-4108-80C2-1DE825701A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394</TotalTime>
  <Pages>43</Pages>
  <Words>8209</Words>
  <Characters>43128</Characters>
  <Application>Microsoft Office Word</Application>
  <DocSecurity>0</DocSecurity>
  <Lines>359</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THE SITE AND ITS COMPONENTS</vt:lpstr>
      <vt:lpstr> THE SITE AND ITS COMPONENTS</vt:lpstr>
    </vt:vector>
  </TitlesOfParts>
  <Company>Grizli777</Company>
  <LinksUpToDate>false</LinksUpToDate>
  <CharactersWithSpaces>51235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SITE AND ITS COMPONENTS</dc:title>
  <dc:creator>ada R</dc:creator>
  <cp:lastModifiedBy>Neri Yung</cp:lastModifiedBy>
  <cp:revision>76</cp:revision>
  <cp:lastPrinted>2019-09-09T07:01:00Z</cp:lastPrinted>
  <dcterms:created xsi:type="dcterms:W3CDTF">2019-03-15T12:59:00Z</dcterms:created>
  <dcterms:modified xsi:type="dcterms:W3CDTF">2019-09-09T07:11:00Z</dcterms:modified>
</cp:coreProperties>
</file>